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D58A44" w14:textId="77777777" w:rsidR="00E71907" w:rsidRPr="00E71907" w:rsidRDefault="00E71907" w:rsidP="00E71907">
      <w:pPr>
        <w:jc w:val="center"/>
        <w:rPr>
          <w:b/>
          <w:spacing w:val="50"/>
          <w:sz w:val="32"/>
          <w:szCs w:val="32"/>
        </w:rPr>
      </w:pPr>
      <w:r w:rsidRPr="00E71907">
        <w:rPr>
          <w:b/>
          <w:spacing w:val="50"/>
          <w:sz w:val="32"/>
          <w:szCs w:val="32"/>
        </w:rPr>
        <w:t>Администрация городского округа</w:t>
      </w:r>
    </w:p>
    <w:p w14:paraId="6B261769" w14:textId="77777777" w:rsidR="00E71907" w:rsidRPr="00E71907" w:rsidRDefault="00E71907" w:rsidP="00E71907">
      <w:pPr>
        <w:jc w:val="center"/>
        <w:rPr>
          <w:b/>
          <w:spacing w:val="50"/>
          <w:sz w:val="32"/>
          <w:szCs w:val="32"/>
        </w:rPr>
      </w:pPr>
      <w:r w:rsidRPr="00E71907">
        <w:rPr>
          <w:b/>
          <w:spacing w:val="50"/>
          <w:sz w:val="32"/>
          <w:szCs w:val="32"/>
        </w:rPr>
        <w:t xml:space="preserve">муниципального образования </w:t>
      </w:r>
    </w:p>
    <w:p w14:paraId="2F5D06A4" w14:textId="77777777" w:rsidR="00E71907" w:rsidRPr="00E71907" w:rsidRDefault="00E71907" w:rsidP="00E71907">
      <w:pPr>
        <w:jc w:val="center"/>
        <w:rPr>
          <w:b/>
          <w:spacing w:val="50"/>
          <w:sz w:val="32"/>
          <w:szCs w:val="32"/>
        </w:rPr>
      </w:pPr>
      <w:r w:rsidRPr="00E71907">
        <w:rPr>
          <w:b/>
          <w:spacing w:val="50"/>
          <w:sz w:val="32"/>
          <w:szCs w:val="32"/>
        </w:rPr>
        <w:t>«город Саянск»</w:t>
      </w:r>
    </w:p>
    <w:p w14:paraId="1ED47FD9" w14:textId="77777777" w:rsidR="00E71907" w:rsidRPr="00E71907" w:rsidRDefault="00E71907" w:rsidP="00E71907">
      <w:pPr>
        <w:ind w:right="1700"/>
        <w:jc w:val="center"/>
        <w:rPr>
          <w:szCs w:val="22"/>
        </w:rPr>
      </w:pPr>
    </w:p>
    <w:p w14:paraId="59395922" w14:textId="77777777" w:rsidR="00E71907" w:rsidRPr="00E71907" w:rsidRDefault="00E71907" w:rsidP="00E71907">
      <w:pPr>
        <w:spacing w:line="276" w:lineRule="auto"/>
        <w:ind w:right="1700"/>
        <w:jc w:val="center"/>
        <w:rPr>
          <w:rFonts w:ascii="Calibri" w:hAnsi="Calibri"/>
          <w:szCs w:val="22"/>
        </w:rPr>
      </w:pPr>
    </w:p>
    <w:p w14:paraId="081D5B20" w14:textId="77777777" w:rsidR="00E71907" w:rsidRPr="00E71907" w:rsidRDefault="00E71907" w:rsidP="00E71907">
      <w:pPr>
        <w:keepNext/>
        <w:jc w:val="center"/>
        <w:outlineLvl w:val="0"/>
        <w:rPr>
          <w:b/>
          <w:spacing w:val="40"/>
          <w:sz w:val="36"/>
          <w:szCs w:val="20"/>
        </w:rPr>
      </w:pPr>
      <w:r w:rsidRPr="00E71907">
        <w:rPr>
          <w:b/>
          <w:spacing w:val="40"/>
          <w:sz w:val="36"/>
          <w:szCs w:val="20"/>
        </w:rPr>
        <w:t>ПОСТАНОВЛЕНИЕ</w:t>
      </w:r>
    </w:p>
    <w:p w14:paraId="693D9212" w14:textId="77777777" w:rsidR="00E71907" w:rsidRPr="00E71907" w:rsidRDefault="00E71907" w:rsidP="00E71907">
      <w:pPr>
        <w:spacing w:line="276" w:lineRule="auto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1535"/>
        <w:gridCol w:w="449"/>
        <w:gridCol w:w="1621"/>
        <w:gridCol w:w="794"/>
      </w:tblGrid>
      <w:tr w:rsidR="00E71907" w:rsidRPr="00E71907" w14:paraId="03B17CFF" w14:textId="77777777" w:rsidTr="00570563">
        <w:trPr>
          <w:cantSplit/>
          <w:trHeight w:val="220"/>
        </w:trPr>
        <w:tc>
          <w:tcPr>
            <w:tcW w:w="534" w:type="dxa"/>
          </w:tcPr>
          <w:p w14:paraId="7A19A642" w14:textId="77777777" w:rsidR="00E71907" w:rsidRPr="00E71907" w:rsidRDefault="00E71907" w:rsidP="00E71907">
            <w:pPr>
              <w:spacing w:line="276" w:lineRule="auto"/>
              <w:rPr>
                <w:szCs w:val="22"/>
              </w:rPr>
            </w:pPr>
            <w:r w:rsidRPr="00E71907">
              <w:rPr>
                <w:szCs w:val="22"/>
              </w:rPr>
              <w:t>От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14:paraId="450C3D7E" w14:textId="77777777" w:rsidR="00E71907" w:rsidRPr="00E71907" w:rsidRDefault="00E71907" w:rsidP="00E71907">
            <w:pPr>
              <w:spacing w:line="276" w:lineRule="auto"/>
              <w:rPr>
                <w:szCs w:val="22"/>
              </w:rPr>
            </w:pPr>
          </w:p>
        </w:tc>
        <w:tc>
          <w:tcPr>
            <w:tcW w:w="449" w:type="dxa"/>
          </w:tcPr>
          <w:p w14:paraId="019FED02" w14:textId="77777777" w:rsidR="00E71907" w:rsidRPr="00E71907" w:rsidRDefault="00E71907" w:rsidP="00E7190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71907">
              <w:rPr>
                <w:szCs w:val="22"/>
              </w:rPr>
              <w:t>№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14:paraId="6F541E38" w14:textId="77777777" w:rsidR="00E71907" w:rsidRPr="00E71907" w:rsidRDefault="00E71907" w:rsidP="00E71907">
            <w:pPr>
              <w:spacing w:line="276" w:lineRule="auto"/>
              <w:rPr>
                <w:szCs w:val="22"/>
              </w:rPr>
            </w:pPr>
          </w:p>
        </w:tc>
        <w:tc>
          <w:tcPr>
            <w:tcW w:w="794" w:type="dxa"/>
            <w:vMerge w:val="restart"/>
          </w:tcPr>
          <w:p w14:paraId="091848E7" w14:textId="77777777" w:rsidR="00E71907" w:rsidRPr="00E71907" w:rsidRDefault="00E71907" w:rsidP="00E71907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71907" w:rsidRPr="00E71907" w14:paraId="78098C4D" w14:textId="77777777" w:rsidTr="00570563">
        <w:trPr>
          <w:cantSplit/>
          <w:trHeight w:val="220"/>
        </w:trPr>
        <w:tc>
          <w:tcPr>
            <w:tcW w:w="4139" w:type="dxa"/>
            <w:gridSpan w:val="4"/>
          </w:tcPr>
          <w:p w14:paraId="4B14E328" w14:textId="77777777" w:rsidR="00E71907" w:rsidRPr="00E71907" w:rsidRDefault="00E71907" w:rsidP="00E71907">
            <w:pPr>
              <w:spacing w:line="276" w:lineRule="auto"/>
              <w:jc w:val="center"/>
              <w:rPr>
                <w:szCs w:val="22"/>
              </w:rPr>
            </w:pPr>
            <w:r w:rsidRPr="00E71907">
              <w:rPr>
                <w:szCs w:val="22"/>
              </w:rPr>
              <w:t>г. Саянск</w:t>
            </w:r>
          </w:p>
        </w:tc>
        <w:tc>
          <w:tcPr>
            <w:tcW w:w="794" w:type="dxa"/>
            <w:vMerge/>
          </w:tcPr>
          <w:p w14:paraId="7B5B48EC" w14:textId="77777777" w:rsidR="00E71907" w:rsidRPr="00E71907" w:rsidRDefault="00E71907" w:rsidP="00E71907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21586EDE" w14:textId="77777777" w:rsidR="00E71907" w:rsidRPr="00E71907" w:rsidRDefault="00E71907" w:rsidP="00E71907">
      <w:pPr>
        <w:spacing w:line="276" w:lineRule="auto"/>
        <w:rPr>
          <w:sz w:val="18"/>
          <w:szCs w:val="22"/>
          <w:lang w:val="en-US"/>
        </w:rPr>
      </w:pPr>
    </w:p>
    <w:tbl>
      <w:tblPr>
        <w:tblW w:w="0" w:type="auto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559"/>
        <w:gridCol w:w="113"/>
        <w:gridCol w:w="6692"/>
        <w:gridCol w:w="170"/>
      </w:tblGrid>
      <w:tr w:rsidR="00E71907" w:rsidRPr="00E71907" w14:paraId="3FA7E777" w14:textId="77777777" w:rsidTr="00DA53DC">
        <w:trPr>
          <w:cantSplit/>
        </w:trPr>
        <w:tc>
          <w:tcPr>
            <w:tcW w:w="142" w:type="dxa"/>
          </w:tcPr>
          <w:p w14:paraId="58A20F17" w14:textId="77777777" w:rsidR="00E71907" w:rsidRPr="00E71907" w:rsidRDefault="00E71907" w:rsidP="00E71907">
            <w:pPr>
              <w:spacing w:line="276" w:lineRule="auto"/>
              <w:rPr>
                <w:noProof/>
                <w:sz w:val="18"/>
                <w:szCs w:val="22"/>
              </w:rPr>
            </w:pPr>
          </w:p>
        </w:tc>
        <w:tc>
          <w:tcPr>
            <w:tcW w:w="1559" w:type="dxa"/>
          </w:tcPr>
          <w:p w14:paraId="5C29DA64" w14:textId="77777777" w:rsidR="00E71907" w:rsidRPr="00E71907" w:rsidRDefault="00E71907" w:rsidP="00E71907">
            <w:pPr>
              <w:spacing w:line="276" w:lineRule="auto"/>
              <w:jc w:val="right"/>
              <w:rPr>
                <w:noProof/>
                <w:sz w:val="18"/>
                <w:szCs w:val="22"/>
              </w:rPr>
            </w:pPr>
          </w:p>
        </w:tc>
        <w:tc>
          <w:tcPr>
            <w:tcW w:w="113" w:type="dxa"/>
          </w:tcPr>
          <w:p w14:paraId="4CAC23E4" w14:textId="77777777" w:rsidR="00E71907" w:rsidRPr="00E71907" w:rsidRDefault="00E71907" w:rsidP="00E71907">
            <w:pPr>
              <w:spacing w:line="276" w:lineRule="auto"/>
              <w:rPr>
                <w:sz w:val="28"/>
                <w:szCs w:val="22"/>
                <w:lang w:val="en-US"/>
              </w:rPr>
            </w:pPr>
            <w:r w:rsidRPr="00E71907">
              <w:rPr>
                <w:sz w:val="28"/>
                <w:szCs w:val="22"/>
                <w:lang w:val="en-US"/>
              </w:rPr>
              <w:sym w:font="Symbol" w:char="F0E9"/>
            </w:r>
          </w:p>
        </w:tc>
        <w:tc>
          <w:tcPr>
            <w:tcW w:w="6692" w:type="dxa"/>
          </w:tcPr>
          <w:p w14:paraId="02E9BB72" w14:textId="605DE4FD" w:rsidR="00E71907" w:rsidRPr="00DA53DC" w:rsidRDefault="00113B78" w:rsidP="007A0305">
            <w:pPr>
              <w:jc w:val="both"/>
            </w:pPr>
            <w:r w:rsidRPr="00DA53DC">
              <w:t>О внесении изменений в</w:t>
            </w:r>
            <w:r w:rsidR="00A76593" w:rsidRPr="00DA53DC">
              <w:t xml:space="preserve"> </w:t>
            </w:r>
            <w:r w:rsidRPr="00DA53DC">
              <w:t>муниципальную программу</w:t>
            </w:r>
            <w:r w:rsidR="00A76593" w:rsidRPr="00DA53DC">
              <w:t xml:space="preserve"> «Развитие образования» города Саянска</w:t>
            </w:r>
            <w:r w:rsidRPr="00DA53DC">
              <w:t>, утвержденную постановлением администрации городского округа муниципального образования «город Саянск» от 30.07.2025 № 110-37-951-25</w:t>
            </w:r>
          </w:p>
        </w:tc>
        <w:tc>
          <w:tcPr>
            <w:tcW w:w="170" w:type="dxa"/>
          </w:tcPr>
          <w:p w14:paraId="5BC8C12E" w14:textId="77777777" w:rsidR="00E71907" w:rsidRPr="00E71907" w:rsidRDefault="00E71907" w:rsidP="00E71907">
            <w:pPr>
              <w:spacing w:line="276" w:lineRule="auto"/>
              <w:jc w:val="right"/>
              <w:rPr>
                <w:sz w:val="28"/>
                <w:szCs w:val="22"/>
                <w:lang w:val="en-US"/>
              </w:rPr>
            </w:pPr>
            <w:r w:rsidRPr="00E71907">
              <w:rPr>
                <w:sz w:val="28"/>
                <w:szCs w:val="22"/>
                <w:lang w:val="en-US"/>
              </w:rPr>
              <w:sym w:font="Symbol" w:char="F0F9"/>
            </w:r>
          </w:p>
        </w:tc>
      </w:tr>
    </w:tbl>
    <w:p w14:paraId="4E18447E" w14:textId="77777777" w:rsidR="00A76593" w:rsidRPr="00E71907" w:rsidRDefault="00A76593" w:rsidP="00E7190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4087A08" w14:textId="617F9544" w:rsidR="00E71907" w:rsidRPr="00E71907" w:rsidRDefault="00113B78" w:rsidP="00626B19">
      <w:pPr>
        <w:keepNext/>
        <w:ind w:firstLine="708"/>
        <w:jc w:val="both"/>
        <w:outlineLvl w:val="0"/>
        <w:rPr>
          <w:sz w:val="28"/>
          <w:szCs w:val="28"/>
        </w:rPr>
      </w:pPr>
      <w:r w:rsidRPr="00113B78">
        <w:rPr>
          <w:color w:val="000000"/>
          <w:sz w:val="28"/>
          <w:szCs w:val="28"/>
        </w:rPr>
        <w:t>В целях приведения муниципальной программы «Развитие образования» города Саянска</w:t>
      </w:r>
      <w:r>
        <w:rPr>
          <w:color w:val="000000"/>
          <w:sz w:val="28"/>
          <w:szCs w:val="28"/>
        </w:rPr>
        <w:t xml:space="preserve"> </w:t>
      </w:r>
      <w:r w:rsidRPr="00113B78">
        <w:rPr>
          <w:color w:val="000000"/>
          <w:sz w:val="28"/>
          <w:szCs w:val="28"/>
        </w:rPr>
        <w:t>в соответствие</w:t>
      </w:r>
      <w:r w:rsidR="005E4408">
        <w:rPr>
          <w:color w:val="000000"/>
          <w:sz w:val="28"/>
          <w:szCs w:val="28"/>
        </w:rPr>
        <w:t xml:space="preserve"> с действующим законодательством</w:t>
      </w:r>
      <w:r w:rsidRPr="00113B78">
        <w:rPr>
          <w:color w:val="000000"/>
          <w:sz w:val="28"/>
          <w:szCs w:val="28"/>
        </w:rPr>
        <w:t xml:space="preserve"> Российской Федерации,</w:t>
      </w:r>
      <w:r w:rsidRPr="00113B78">
        <w:t xml:space="preserve"> </w:t>
      </w:r>
      <w:r w:rsidRPr="00113B78">
        <w:rPr>
          <w:color w:val="000000"/>
          <w:sz w:val="28"/>
          <w:szCs w:val="28"/>
        </w:rPr>
        <w:t xml:space="preserve">руководствуясь статьей 179 Бюджетного кодекса Российской </w:t>
      </w:r>
      <w:r w:rsidRPr="004F52F7">
        <w:rPr>
          <w:color w:val="000000"/>
          <w:sz w:val="28"/>
          <w:szCs w:val="28"/>
        </w:rPr>
        <w:t>Федерации, статьей 16 Федерального закона от 06.10.2003 № 131-ФЗ «Об общих принципах организации местного самоуправления в Российской Федерации»,</w:t>
      </w:r>
      <w:r w:rsidR="004F52F7" w:rsidRPr="004F52F7">
        <w:t xml:space="preserve"> </w:t>
      </w:r>
      <w:r w:rsidR="00441BC5">
        <w:rPr>
          <w:color w:val="000000"/>
          <w:sz w:val="28"/>
          <w:szCs w:val="28"/>
        </w:rPr>
        <w:t>Федеральным</w:t>
      </w:r>
      <w:r w:rsidR="004F52F7" w:rsidRPr="004F52F7">
        <w:rPr>
          <w:color w:val="000000"/>
          <w:sz w:val="28"/>
          <w:szCs w:val="28"/>
        </w:rPr>
        <w:t xml:space="preserve"> закон</w:t>
      </w:r>
      <w:r w:rsidR="00441BC5">
        <w:rPr>
          <w:color w:val="000000"/>
          <w:sz w:val="28"/>
          <w:szCs w:val="28"/>
        </w:rPr>
        <w:t>ом</w:t>
      </w:r>
      <w:r w:rsidR="004F52F7" w:rsidRPr="004F52F7">
        <w:rPr>
          <w:color w:val="000000"/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</w:t>
      </w:r>
      <w:r w:rsidR="004F52F7">
        <w:rPr>
          <w:color w:val="000000"/>
          <w:sz w:val="28"/>
          <w:szCs w:val="28"/>
        </w:rPr>
        <w:t>,</w:t>
      </w:r>
      <w:r w:rsidRPr="00113B78">
        <w:rPr>
          <w:color w:val="000000"/>
          <w:sz w:val="28"/>
          <w:szCs w:val="28"/>
        </w:rPr>
        <w:t xml:space="preserve"> Порядком разработки муниципальных программ, формирования, реализации и оценки эффективности указанных программ муниципального образования «город Саянск», утвержденным постановлением администрации городского округа муниципального образования «город Саянск» от 27.07.2018 № 110-37-767-18, статьями 4, 38 Устава муниципального образования «город Саянск», администрация городского округа муниципального образования «город Саянск»,</w:t>
      </w:r>
    </w:p>
    <w:p w14:paraId="243E39BC" w14:textId="77777777" w:rsidR="00E71907" w:rsidRPr="00E71907" w:rsidRDefault="00E71907" w:rsidP="00E71907">
      <w:pPr>
        <w:keepNext/>
        <w:jc w:val="both"/>
        <w:outlineLvl w:val="0"/>
        <w:rPr>
          <w:sz w:val="28"/>
          <w:szCs w:val="28"/>
        </w:rPr>
      </w:pPr>
      <w:r w:rsidRPr="00E71907">
        <w:rPr>
          <w:sz w:val="28"/>
          <w:szCs w:val="28"/>
        </w:rPr>
        <w:t>ПОСТАНОВЛЯЕТ:</w:t>
      </w:r>
    </w:p>
    <w:p w14:paraId="023996F3" w14:textId="1C69E939" w:rsidR="00DA2364" w:rsidRDefault="00DA2364" w:rsidP="00E719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13B78" w:rsidRPr="00113B78">
        <w:rPr>
          <w:sz w:val="28"/>
          <w:szCs w:val="28"/>
        </w:rPr>
        <w:t>Внести в муниципальную программу «Развитие образования» города Саянска</w:t>
      </w:r>
      <w:r w:rsidR="00113B78">
        <w:rPr>
          <w:sz w:val="28"/>
          <w:szCs w:val="28"/>
        </w:rPr>
        <w:t>,</w:t>
      </w:r>
      <w:r w:rsidR="00113B78" w:rsidRPr="00113B78">
        <w:t xml:space="preserve"> </w:t>
      </w:r>
      <w:r w:rsidR="00113B78" w:rsidRPr="00113B78">
        <w:rPr>
          <w:sz w:val="28"/>
          <w:szCs w:val="28"/>
        </w:rPr>
        <w:t>утвержденную постановлением администрации городского округа муниципального образования «город Саянск» от 30.07.2025 № 110-37-951-25</w:t>
      </w:r>
      <w:r w:rsidR="000E2A4A">
        <w:rPr>
          <w:sz w:val="28"/>
          <w:szCs w:val="28"/>
        </w:rPr>
        <w:t xml:space="preserve">, в редакции от 23.03.2026 № </w:t>
      </w:r>
      <w:r w:rsidR="000E2A4A" w:rsidRPr="000E2A4A">
        <w:rPr>
          <w:sz w:val="28"/>
          <w:szCs w:val="28"/>
        </w:rPr>
        <w:t>110-37-305-26</w:t>
      </w:r>
      <w:r w:rsidR="00951C1D">
        <w:rPr>
          <w:sz w:val="28"/>
          <w:szCs w:val="28"/>
        </w:rPr>
        <w:t>, от 30.07.2026 № 110-37-820-26</w:t>
      </w:r>
      <w:r w:rsidR="005E4408">
        <w:rPr>
          <w:sz w:val="28"/>
          <w:szCs w:val="28"/>
        </w:rPr>
        <w:t xml:space="preserve"> (далее</w:t>
      </w:r>
      <w:r w:rsidR="005E4408" w:rsidRPr="005E4408">
        <w:t xml:space="preserve"> </w:t>
      </w:r>
      <w:r w:rsidR="005E4408">
        <w:rPr>
          <w:sz w:val="28"/>
          <w:szCs w:val="28"/>
        </w:rPr>
        <w:t>муниципальная программа</w:t>
      </w:r>
      <w:r w:rsidR="005E4408" w:rsidRPr="005E4408">
        <w:rPr>
          <w:sz w:val="28"/>
          <w:szCs w:val="28"/>
        </w:rPr>
        <w:t xml:space="preserve"> «Развитие образования» города Саянска</w:t>
      </w:r>
      <w:r w:rsidR="005E4408">
        <w:rPr>
          <w:sz w:val="28"/>
          <w:szCs w:val="28"/>
        </w:rPr>
        <w:t>)</w:t>
      </w:r>
      <w:r w:rsidR="00992EF7">
        <w:rPr>
          <w:sz w:val="28"/>
          <w:szCs w:val="28"/>
        </w:rPr>
        <w:t xml:space="preserve">, </w:t>
      </w:r>
      <w:r w:rsidR="00992EF7" w:rsidRPr="00992EF7">
        <w:rPr>
          <w:sz w:val="28"/>
          <w:szCs w:val="28"/>
        </w:rPr>
        <w:t>следующие изменения:</w:t>
      </w:r>
    </w:p>
    <w:p w14:paraId="53C3C4D3" w14:textId="42B7ADDC" w:rsidR="00992EF7" w:rsidRPr="000E2A4A" w:rsidRDefault="00992EF7" w:rsidP="00E71907">
      <w:pPr>
        <w:ind w:firstLine="708"/>
        <w:jc w:val="both"/>
        <w:rPr>
          <w:sz w:val="28"/>
          <w:szCs w:val="28"/>
        </w:rPr>
      </w:pPr>
      <w:r w:rsidRPr="000E2A4A">
        <w:rPr>
          <w:sz w:val="28"/>
          <w:szCs w:val="28"/>
        </w:rPr>
        <w:t>1</w:t>
      </w:r>
      <w:r w:rsidR="00DA2364" w:rsidRPr="000E2A4A">
        <w:rPr>
          <w:sz w:val="28"/>
          <w:szCs w:val="28"/>
        </w:rPr>
        <w:t xml:space="preserve">.1. </w:t>
      </w:r>
      <w:r w:rsidRPr="000E2A4A">
        <w:rPr>
          <w:sz w:val="28"/>
          <w:szCs w:val="28"/>
        </w:rPr>
        <w:t>Строку 10.</w:t>
      </w:r>
      <w:r w:rsidRPr="000E2A4A">
        <w:t xml:space="preserve"> </w:t>
      </w:r>
      <w:r w:rsidRPr="000E2A4A">
        <w:rPr>
          <w:sz w:val="28"/>
          <w:szCs w:val="28"/>
        </w:rPr>
        <w:t>Объем и источники финансирования муниципальной программы (в разрезе подпрограмм, по годам реализации, по источникам финансирования) главы 1. Паспорт муниципальной программы «Развитие образования» города Саянска</w:t>
      </w:r>
      <w:r w:rsidRPr="000E2A4A">
        <w:t xml:space="preserve"> </w:t>
      </w:r>
      <w:r w:rsidRPr="000E2A4A">
        <w:rPr>
          <w:sz w:val="28"/>
          <w:szCs w:val="28"/>
        </w:rPr>
        <w:t>изложить в следующей редакции:</w:t>
      </w:r>
    </w:p>
    <w:p w14:paraId="1B95ACDD" w14:textId="17796784" w:rsidR="00B909FD" w:rsidRPr="004F52F7" w:rsidRDefault="00B909FD" w:rsidP="00E71907">
      <w:pPr>
        <w:ind w:firstLine="708"/>
        <w:jc w:val="both"/>
        <w:rPr>
          <w:color w:val="FF0000"/>
          <w:sz w:val="28"/>
          <w:szCs w:val="28"/>
        </w:rPr>
      </w:pPr>
    </w:p>
    <w:p w14:paraId="2784F617" w14:textId="77777777" w:rsidR="005E4408" w:rsidRPr="004F52F7" w:rsidRDefault="005E4408" w:rsidP="00E71907">
      <w:pPr>
        <w:ind w:firstLine="708"/>
        <w:jc w:val="both"/>
        <w:rPr>
          <w:color w:val="FF0000"/>
          <w:sz w:val="28"/>
          <w:szCs w:val="28"/>
        </w:rPr>
      </w:pPr>
    </w:p>
    <w:p w14:paraId="439A2BEB" w14:textId="0C93AF17" w:rsidR="00B909FD" w:rsidRPr="004F52F7" w:rsidRDefault="00B909FD" w:rsidP="00E71907">
      <w:pPr>
        <w:ind w:firstLine="708"/>
        <w:jc w:val="both"/>
        <w:rPr>
          <w:color w:val="FF0000"/>
          <w:sz w:val="28"/>
          <w:szCs w:val="28"/>
        </w:rPr>
      </w:pPr>
    </w:p>
    <w:p w14:paraId="18B0BB3B" w14:textId="4F0B90E9" w:rsidR="00B909FD" w:rsidRPr="004F52F7" w:rsidRDefault="00B909FD" w:rsidP="00E71907">
      <w:pPr>
        <w:ind w:firstLine="708"/>
        <w:jc w:val="both"/>
        <w:rPr>
          <w:color w:val="FF0000"/>
          <w:sz w:val="28"/>
          <w:szCs w:val="28"/>
        </w:rPr>
      </w:pPr>
    </w:p>
    <w:p w14:paraId="09C3299E" w14:textId="1F204640" w:rsidR="00B909FD" w:rsidRPr="004F52F7" w:rsidRDefault="00B909FD" w:rsidP="00E71907">
      <w:pPr>
        <w:ind w:firstLine="708"/>
        <w:jc w:val="both"/>
        <w:rPr>
          <w:color w:val="FF0000"/>
          <w:sz w:val="28"/>
          <w:szCs w:val="28"/>
        </w:rPr>
      </w:pPr>
    </w:p>
    <w:p w14:paraId="3433D367" w14:textId="77777777" w:rsidR="00B909FD" w:rsidRPr="004F52F7" w:rsidRDefault="00B909FD" w:rsidP="00E71907">
      <w:pPr>
        <w:ind w:firstLine="708"/>
        <w:jc w:val="both"/>
        <w:rPr>
          <w:color w:val="FF0000"/>
          <w:sz w:val="28"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496"/>
        <w:gridCol w:w="1059"/>
        <w:gridCol w:w="1559"/>
        <w:gridCol w:w="1335"/>
        <w:gridCol w:w="1037"/>
        <w:gridCol w:w="1037"/>
        <w:gridCol w:w="1014"/>
        <w:gridCol w:w="23"/>
        <w:gridCol w:w="1037"/>
        <w:gridCol w:w="1037"/>
      </w:tblGrid>
      <w:tr w:rsidR="00951C1D" w:rsidRPr="00951C1D" w14:paraId="6BA4E294" w14:textId="77777777" w:rsidTr="00951C1D">
        <w:trPr>
          <w:trHeight w:val="615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6C9B4DA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32BE3CB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Объем и источники финансирования муниципальной программы (в разрезе подпрограмм, по годам реализации, по источникам финансирования)</w:t>
            </w:r>
          </w:p>
        </w:tc>
        <w:tc>
          <w:tcPr>
            <w:tcW w:w="598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560D8" w14:textId="77777777" w:rsidR="00136FEF" w:rsidRDefault="00951C1D">
            <w:pPr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 xml:space="preserve">Общий объем финансирования программы составляет </w:t>
            </w:r>
          </w:p>
          <w:p w14:paraId="65CE98FE" w14:textId="741AC430" w:rsidR="00951C1D" w:rsidRPr="00951C1D" w:rsidRDefault="00951C1D">
            <w:pPr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7 964 585 тыс. руб., в том числе: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3598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51C1D" w:rsidRPr="00951C1D" w14:paraId="70966428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54A38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D02F7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76F2E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Источники финансирования муниципальной программы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1336B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Всего на реализацию муниципальной программы</w:t>
            </w:r>
          </w:p>
        </w:tc>
        <w:tc>
          <w:tcPr>
            <w:tcW w:w="51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E6571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 xml:space="preserve">Объем финансирования, тыс. руб. по годам      </w:t>
            </w:r>
          </w:p>
        </w:tc>
      </w:tr>
      <w:tr w:rsidR="00951C1D" w:rsidRPr="00951C1D" w14:paraId="462627DA" w14:textId="77777777" w:rsidTr="00951C1D">
        <w:trPr>
          <w:trHeight w:val="157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D5701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FA099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0E241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494D5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E7237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2026 год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099BA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2027 год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61DB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2028 год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E77E1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2029 год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9C562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2030 год</w:t>
            </w:r>
          </w:p>
        </w:tc>
      </w:tr>
      <w:tr w:rsidR="00951C1D" w:rsidRPr="00951C1D" w14:paraId="36FD79A7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3BB93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FC707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31C1A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9F300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C33E0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EC901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200C8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4D532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39F27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7</w:t>
            </w:r>
          </w:p>
        </w:tc>
      </w:tr>
      <w:tr w:rsidR="00951C1D" w:rsidRPr="00951C1D" w14:paraId="6B88CC35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0D762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38AAB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AB8136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Муниципальная программа «Развитие образования» города Саянска</w:t>
            </w:r>
          </w:p>
        </w:tc>
      </w:tr>
      <w:tr w:rsidR="00951C1D" w:rsidRPr="00951C1D" w14:paraId="3F3C4690" w14:textId="77777777" w:rsidTr="00951C1D">
        <w:trPr>
          <w:trHeight w:val="40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EF40D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59F05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245E1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F9205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7 964 585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19604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1 372 993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50D3D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1 374 579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9CBAF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1 713 106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7A8FA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1 252 113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A65B2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2 251 794</w:t>
            </w:r>
          </w:p>
        </w:tc>
      </w:tr>
      <w:tr w:rsidR="00951C1D" w:rsidRPr="00951C1D" w14:paraId="239CF882" w14:textId="77777777" w:rsidTr="00951C1D">
        <w:trPr>
          <w:trHeight w:val="40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BE78B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E822E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511DF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B9F41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1 100 551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97B91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249 166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66CB9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173 887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5E992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212 928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E635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162 218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54675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302 352</w:t>
            </w:r>
          </w:p>
        </w:tc>
      </w:tr>
      <w:tr w:rsidR="00951C1D" w:rsidRPr="00951C1D" w14:paraId="25566EB3" w14:textId="77777777" w:rsidTr="00951C1D">
        <w:trPr>
          <w:trHeight w:val="40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64C65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DAF3C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863E5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D0C87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6 343 939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663B3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1 000 437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B7688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1 116 874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F3B91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1 352 743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CDC55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1 007 169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D544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1 866 716</w:t>
            </w:r>
          </w:p>
        </w:tc>
      </w:tr>
      <w:tr w:rsidR="00951C1D" w:rsidRPr="00951C1D" w14:paraId="41BAEF3D" w14:textId="77777777" w:rsidTr="00951C1D">
        <w:trPr>
          <w:trHeight w:val="40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19321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64B7B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A7624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30F5C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487 208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0EC73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116 206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BE22D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77 594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0AF7E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140 942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931C3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76 233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7007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76 233</w:t>
            </w:r>
          </w:p>
        </w:tc>
      </w:tr>
      <w:tr w:rsidR="00951C1D" w:rsidRPr="00951C1D" w14:paraId="33BAD277" w14:textId="77777777" w:rsidTr="00951C1D">
        <w:trPr>
          <w:trHeight w:val="40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8CE9A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AC2D0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0695F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инициативые платежи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74A1D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574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303E5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574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91500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76C4D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2B4DE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17BE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51C1D" w:rsidRPr="00951C1D" w14:paraId="2D5DE9BD" w14:textId="77777777" w:rsidTr="00951C1D">
        <w:trPr>
          <w:trHeight w:val="40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8E3A4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1DE33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61948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доходы от платных услуг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48EF5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32 313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D48DD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6 610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10381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6 224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02EB2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6 493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C63C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6 493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C2ED7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6 493</w:t>
            </w:r>
          </w:p>
        </w:tc>
      </w:tr>
      <w:tr w:rsidR="00951C1D" w:rsidRPr="00951C1D" w14:paraId="408AF517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CC66A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4804F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AB528E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Подпрограмма 1 «Развитие дошкольного образования»  города Саянска</w:t>
            </w:r>
          </w:p>
        </w:tc>
      </w:tr>
      <w:tr w:rsidR="00951C1D" w:rsidRPr="00951C1D" w14:paraId="59727828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95596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53A59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C66E2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3E45C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3 482 904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C8BCA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514 440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BB393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542 616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4FD85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790 535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EBF8B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463 343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70474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1 171 970</w:t>
            </w:r>
          </w:p>
        </w:tc>
      </w:tr>
      <w:tr w:rsidR="00951C1D" w:rsidRPr="00951C1D" w14:paraId="2B89B327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88235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7F669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4D4BC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23226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425 020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AAD55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80 103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83AF8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60 756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B1290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88 008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3F7B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52 016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2829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144 137</w:t>
            </w:r>
          </w:p>
        </w:tc>
      </w:tr>
      <w:tr w:rsidR="00951C1D" w:rsidRPr="00951C1D" w14:paraId="79A5D0CB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AAB25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48B54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1C3AD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C7321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3 019 942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98410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396 395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C5A29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481 860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BDCF1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702 527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7E1BE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411 327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C07D9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1 027 833</w:t>
            </w:r>
          </w:p>
        </w:tc>
      </w:tr>
      <w:tr w:rsidR="00951C1D" w:rsidRPr="00951C1D" w14:paraId="4E0D1424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7E817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FAD60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AE862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инициативые платежи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1CD66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174B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71580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0AFE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A34E5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C2390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51C1D" w:rsidRPr="00951C1D" w14:paraId="07EBA071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A9832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D9E51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F4F56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35BC7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37 877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4AA59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37 877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7F5FE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4ED10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745D9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F50CC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0</w:t>
            </w:r>
          </w:p>
        </w:tc>
      </w:tr>
      <w:tr w:rsidR="00951C1D" w:rsidRPr="00951C1D" w14:paraId="38EB59EF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6CC1D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17629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9EE607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Подпрограмма  2 «Развитие общего образования»  города Саянска</w:t>
            </w:r>
          </w:p>
        </w:tc>
      </w:tr>
      <w:tr w:rsidR="00951C1D" w:rsidRPr="00951C1D" w14:paraId="4F1151DD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5F2ED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5446B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E79F0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8C774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4 090 459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869C3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767 206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E0F4A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758 897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D8598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846 968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AC76D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713 167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164B4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1 004 221</w:t>
            </w:r>
          </w:p>
        </w:tc>
      </w:tr>
      <w:tr w:rsidR="00951C1D" w:rsidRPr="00951C1D" w14:paraId="2C123788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E6A84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944FD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85B21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CC3D3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317 481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1506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85 185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5E4E5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46 289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AF37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55 810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BFB7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41 092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BFEFE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89 105</w:t>
            </w:r>
          </w:p>
        </w:tc>
      </w:tr>
      <w:tr w:rsidR="00951C1D" w:rsidRPr="00951C1D" w14:paraId="4831263A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92D8E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56F8F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5AC06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52B62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3 323 250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E3A33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603 295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B8A12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635 014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CC2A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650 216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58E03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595 842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5EC2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838 883</w:t>
            </w:r>
          </w:p>
        </w:tc>
      </w:tr>
      <w:tr w:rsidR="00951C1D" w:rsidRPr="00951C1D" w14:paraId="1051A847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4505F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C030E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E3948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инициативые платежи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8491D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397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99BB9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397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7FF45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8C597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135A8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434FE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51C1D" w:rsidRPr="00951C1D" w14:paraId="7CC3C7A0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16185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6E7DB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9B3C5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26608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449 331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1161A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78 329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9AB1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77 594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4EA9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140 942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98CC2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76 233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9D4C0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76 233</w:t>
            </w:r>
          </w:p>
        </w:tc>
      </w:tr>
      <w:tr w:rsidR="00951C1D" w:rsidRPr="00951C1D" w14:paraId="7BBC904C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E4B51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C6EEA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A7F707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Подпрограмма  3 «Развитие дополнительного образования»  города Саянска</w:t>
            </w:r>
          </w:p>
        </w:tc>
      </w:tr>
      <w:tr w:rsidR="00951C1D" w:rsidRPr="00951C1D" w14:paraId="5160083A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89BC3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C4DE5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54406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F815C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231 512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25E79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51 159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EF656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43 208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D2BCA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45 715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5C977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45 715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E8EFC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45 715</w:t>
            </w:r>
          </w:p>
        </w:tc>
      </w:tr>
      <w:tr w:rsidR="00951C1D" w:rsidRPr="00951C1D" w14:paraId="620DCB1F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87920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BBB95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81FD1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962DA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207 253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21B6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45 379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37425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38 739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BB556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41 045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894DD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41 045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395FB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41 045</w:t>
            </w:r>
          </w:p>
        </w:tc>
      </w:tr>
      <w:tr w:rsidR="00951C1D" w:rsidRPr="00951C1D" w14:paraId="1BBB58F8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657BA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050E4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BF7E5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1E774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747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9301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747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7ED1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EED9D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E4F3D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2C1A3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0</w:t>
            </w:r>
          </w:p>
        </w:tc>
      </w:tr>
      <w:tr w:rsidR="00951C1D" w:rsidRPr="00951C1D" w14:paraId="2828D698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0D1E5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13A0D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CC1F0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инициативые платежи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8FD63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D99B4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E66F5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0934D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FEA0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3094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51C1D" w:rsidRPr="00951C1D" w14:paraId="689B66E6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D5637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16362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E738E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доходы от платных услуг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3D6F8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23 400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AAD67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4 921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B22EE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4 469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7EE7D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4 670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4E5B7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4 670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D48B7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4 670</w:t>
            </w:r>
          </w:p>
        </w:tc>
      </w:tr>
      <w:tr w:rsidR="00951C1D" w:rsidRPr="00951C1D" w14:paraId="23A91431" w14:textId="77777777" w:rsidTr="00951C1D">
        <w:trPr>
          <w:trHeight w:val="630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77E44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3C214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796F21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Подпрограмма 4 «Обеспечение реализации муниципальной программы и прочие мероприятия в области образования» города Саянска</w:t>
            </w:r>
          </w:p>
        </w:tc>
      </w:tr>
      <w:tr w:rsidR="00951C1D" w:rsidRPr="00951C1D" w14:paraId="20A8CCEB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84F0E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D88DB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7F8F3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Всего, в том числе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64F61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159 710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0128F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40 188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4B504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29 858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135B8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29 888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69075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29 888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0D6AF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29 888</w:t>
            </w:r>
          </w:p>
        </w:tc>
      </w:tr>
      <w:tr w:rsidR="00951C1D" w:rsidRPr="00951C1D" w14:paraId="575E7376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A28F1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169AA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F5682" w14:textId="77777777" w:rsidR="00951C1D" w:rsidRPr="00951C1D" w:rsidRDefault="00951C1D">
            <w:pPr>
              <w:jc w:val="both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67218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150 797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3FDC0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38 499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A927A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28 103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24975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28 065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8E027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28 065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BF90F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28 065</w:t>
            </w:r>
          </w:p>
        </w:tc>
      </w:tr>
      <w:tr w:rsidR="00951C1D" w:rsidRPr="00951C1D" w14:paraId="06E9BD32" w14:textId="77777777" w:rsidTr="00951C1D">
        <w:trPr>
          <w:trHeight w:val="31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06CDA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CD21F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5AA75" w14:textId="77777777" w:rsidR="00951C1D" w:rsidRPr="00951C1D" w:rsidRDefault="00951C1D">
            <w:pPr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доходы от платных услуг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91104" w14:textId="77777777" w:rsidR="00951C1D" w:rsidRPr="00951C1D" w:rsidRDefault="00951C1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51C1D">
              <w:rPr>
                <w:b/>
                <w:bCs/>
                <w:color w:val="000000"/>
                <w:sz w:val="22"/>
                <w:szCs w:val="22"/>
              </w:rPr>
              <w:t>8 913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E7701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1 689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8562D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1 755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EDD15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1 823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43537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1 823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A3681" w14:textId="77777777" w:rsidR="00951C1D" w:rsidRPr="00951C1D" w:rsidRDefault="00951C1D">
            <w:pPr>
              <w:jc w:val="center"/>
              <w:rPr>
                <w:color w:val="000000"/>
                <w:sz w:val="22"/>
                <w:szCs w:val="22"/>
              </w:rPr>
            </w:pPr>
            <w:r w:rsidRPr="00951C1D">
              <w:rPr>
                <w:color w:val="000000"/>
                <w:sz w:val="22"/>
                <w:szCs w:val="22"/>
              </w:rPr>
              <w:t>1 823</w:t>
            </w:r>
          </w:p>
        </w:tc>
      </w:tr>
    </w:tbl>
    <w:p w14:paraId="086BDCB4" w14:textId="77777777" w:rsidR="00A215F8" w:rsidRDefault="00A215F8" w:rsidP="00E71907">
      <w:pPr>
        <w:ind w:firstLine="708"/>
        <w:jc w:val="both"/>
        <w:rPr>
          <w:color w:val="000000"/>
          <w:sz w:val="28"/>
          <w:szCs w:val="28"/>
        </w:rPr>
      </w:pPr>
    </w:p>
    <w:p w14:paraId="62B1D314" w14:textId="27FAF9EB" w:rsidR="00992EF7" w:rsidRDefault="00992EF7" w:rsidP="00E71907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1.2. Приложение № 5 Мероприятия </w:t>
      </w:r>
      <w:r>
        <w:rPr>
          <w:bCs/>
          <w:sz w:val="28"/>
          <w:szCs w:val="28"/>
        </w:rPr>
        <w:t>муниципальной программы</w:t>
      </w:r>
      <w:r>
        <w:rPr>
          <w:color w:val="000000"/>
          <w:sz w:val="28"/>
          <w:szCs w:val="28"/>
        </w:rPr>
        <w:t xml:space="preserve"> </w:t>
      </w:r>
      <w:r>
        <w:rPr>
          <w:bCs/>
          <w:sz w:val="28"/>
          <w:szCs w:val="28"/>
        </w:rPr>
        <w:t>«Развитие образования»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города Саянска</w:t>
      </w:r>
      <w:r>
        <w:rPr>
          <w:sz w:val="28"/>
          <w:szCs w:val="28"/>
        </w:rPr>
        <w:t xml:space="preserve"> изложить в редакции приложения </w:t>
      </w:r>
      <w:r w:rsidR="00BD4947">
        <w:rPr>
          <w:sz w:val="28"/>
          <w:szCs w:val="28"/>
        </w:rPr>
        <w:t xml:space="preserve">   </w:t>
      </w:r>
      <w:r w:rsidR="000E2A4A">
        <w:rPr>
          <w:sz w:val="28"/>
          <w:szCs w:val="28"/>
        </w:rPr>
        <w:t xml:space="preserve">  </w:t>
      </w:r>
      <w:r>
        <w:rPr>
          <w:sz w:val="28"/>
          <w:szCs w:val="28"/>
        </w:rPr>
        <w:t>№ 1 к настоящему постановлению.</w:t>
      </w:r>
    </w:p>
    <w:p w14:paraId="0A0F5E82" w14:textId="4646DCF3" w:rsidR="00992EF7" w:rsidRDefault="00992EF7" w:rsidP="00992EF7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1.3. Приложение № 6 Объем и источники финансирования </w:t>
      </w:r>
      <w:r>
        <w:rPr>
          <w:bCs/>
          <w:sz w:val="28"/>
          <w:szCs w:val="28"/>
        </w:rPr>
        <w:t>муниципальной программы</w:t>
      </w:r>
      <w:r>
        <w:rPr>
          <w:color w:val="000000"/>
          <w:sz w:val="28"/>
          <w:szCs w:val="28"/>
        </w:rPr>
        <w:t xml:space="preserve"> </w:t>
      </w:r>
      <w:r>
        <w:rPr>
          <w:bCs/>
          <w:sz w:val="28"/>
          <w:szCs w:val="28"/>
        </w:rPr>
        <w:t>«Развитие образования»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города Саянска</w:t>
      </w:r>
      <w:r>
        <w:rPr>
          <w:sz w:val="28"/>
          <w:szCs w:val="28"/>
        </w:rPr>
        <w:t xml:space="preserve"> изложить в редакции приложения № 2 к настоящему постановлению.</w:t>
      </w:r>
    </w:p>
    <w:p w14:paraId="097DF270" w14:textId="6ACF8F8D" w:rsidR="00E71907" w:rsidRPr="00E71907" w:rsidRDefault="00992EF7" w:rsidP="00E71907">
      <w:pPr>
        <w:ind w:firstLine="708"/>
        <w:contextualSpacing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  <w:lang w:eastAsia="zh-CN"/>
        </w:rPr>
        <w:t>2</w:t>
      </w:r>
      <w:r w:rsidR="00E71907" w:rsidRPr="00E71907">
        <w:rPr>
          <w:bCs/>
          <w:sz w:val="28"/>
          <w:szCs w:val="28"/>
          <w:lang w:eastAsia="zh-CN"/>
        </w:rPr>
        <w:t xml:space="preserve">. </w:t>
      </w:r>
      <w:r>
        <w:rPr>
          <w:bCs/>
          <w:sz w:val="28"/>
          <w:szCs w:val="28"/>
          <w:lang w:eastAsia="zh-CN"/>
        </w:rPr>
        <w:t xml:space="preserve">Разместить настоящее постановление </w:t>
      </w:r>
      <w:r w:rsidRPr="00477716">
        <w:rPr>
          <w:sz w:val="28"/>
          <w:szCs w:val="28"/>
        </w:rPr>
        <w:t>в сетевом издании «Официальный интернет-портал правовой информации городского округа муниципального образования «город Саянск» (http://sayansk-pravo.ru)</w:t>
      </w:r>
      <w:r>
        <w:rPr>
          <w:sz w:val="28"/>
          <w:szCs w:val="28"/>
        </w:rPr>
        <w:t xml:space="preserve">, на официальном сайте администрации городского округа муниципального </w:t>
      </w:r>
      <w:r w:rsidRPr="00422088">
        <w:rPr>
          <w:sz w:val="28"/>
          <w:szCs w:val="28"/>
        </w:rPr>
        <w:t>образования «город Саянск</w:t>
      </w:r>
      <w:r>
        <w:rPr>
          <w:sz w:val="28"/>
          <w:szCs w:val="28"/>
        </w:rPr>
        <w:t>» в информационно-телекоммуникационной сети «Интернет».</w:t>
      </w:r>
    </w:p>
    <w:p w14:paraId="3FCA7107" w14:textId="5E0F4375" w:rsidR="00E71907" w:rsidRPr="00C41C37" w:rsidRDefault="005B519C" w:rsidP="00E71907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  <w:lang w:eastAsia="zh-CN"/>
        </w:rPr>
      </w:pPr>
      <w:r>
        <w:rPr>
          <w:sz w:val="28"/>
          <w:szCs w:val="28"/>
        </w:rPr>
        <w:t>3</w:t>
      </w:r>
      <w:r w:rsidR="00E71907" w:rsidRPr="00E71907">
        <w:rPr>
          <w:sz w:val="28"/>
          <w:szCs w:val="28"/>
        </w:rPr>
        <w:t xml:space="preserve">. Контроль исполнения постановления возложить на заместителя мэра </w:t>
      </w:r>
      <w:r w:rsidR="00E71907" w:rsidRPr="00C41C37">
        <w:rPr>
          <w:sz w:val="28"/>
          <w:szCs w:val="28"/>
        </w:rPr>
        <w:t>городского округа по социальным вопросам.</w:t>
      </w:r>
    </w:p>
    <w:p w14:paraId="545EF82D" w14:textId="634C42C9" w:rsidR="00E71907" w:rsidRPr="00C41C37" w:rsidRDefault="005B519C" w:rsidP="00E71907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  <w:lang w:eastAsia="zh-CN"/>
        </w:rPr>
      </w:pPr>
      <w:r>
        <w:rPr>
          <w:bCs/>
          <w:sz w:val="28"/>
          <w:szCs w:val="28"/>
          <w:lang w:eastAsia="zh-CN"/>
        </w:rPr>
        <w:t>4</w:t>
      </w:r>
      <w:r w:rsidR="00E71907" w:rsidRPr="00C41C37">
        <w:rPr>
          <w:bCs/>
          <w:sz w:val="28"/>
          <w:szCs w:val="28"/>
          <w:lang w:eastAsia="zh-CN"/>
        </w:rPr>
        <w:t xml:space="preserve">. </w:t>
      </w:r>
      <w:r w:rsidR="00992EF7" w:rsidRPr="00992EF7">
        <w:rPr>
          <w:bCs/>
          <w:sz w:val="28"/>
          <w:szCs w:val="28"/>
          <w:lang w:eastAsia="zh-CN"/>
        </w:rPr>
        <w:t>Постановление вступает в силу после дня его официального опубликования.</w:t>
      </w:r>
    </w:p>
    <w:p w14:paraId="3FC977D2" w14:textId="77777777" w:rsidR="00E71907" w:rsidRPr="00E71907" w:rsidRDefault="00E71907" w:rsidP="00E71907">
      <w:pPr>
        <w:jc w:val="both"/>
        <w:rPr>
          <w:bCs/>
          <w:sz w:val="28"/>
          <w:szCs w:val="28"/>
        </w:rPr>
      </w:pPr>
    </w:p>
    <w:p w14:paraId="1F549499" w14:textId="77777777" w:rsidR="00B3687B" w:rsidRDefault="00B3687B" w:rsidP="00E71907">
      <w:pPr>
        <w:jc w:val="both"/>
        <w:rPr>
          <w:sz w:val="28"/>
          <w:szCs w:val="28"/>
        </w:rPr>
      </w:pPr>
    </w:p>
    <w:p w14:paraId="2A37E992" w14:textId="4BD9F72D" w:rsidR="002D440C" w:rsidRPr="002D440C" w:rsidRDefault="00AD4B24" w:rsidP="002D440C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2D440C" w:rsidRPr="002D440C">
        <w:rPr>
          <w:sz w:val="28"/>
          <w:szCs w:val="28"/>
        </w:rPr>
        <w:t>эр городского округа</w:t>
      </w:r>
    </w:p>
    <w:p w14:paraId="3E083CBD" w14:textId="77777777" w:rsidR="002D440C" w:rsidRPr="002D440C" w:rsidRDefault="002D440C" w:rsidP="002D440C">
      <w:pPr>
        <w:jc w:val="both"/>
        <w:rPr>
          <w:sz w:val="28"/>
          <w:szCs w:val="28"/>
        </w:rPr>
      </w:pPr>
      <w:r w:rsidRPr="002D440C">
        <w:rPr>
          <w:sz w:val="28"/>
          <w:szCs w:val="28"/>
        </w:rPr>
        <w:t>муниципального образования</w:t>
      </w:r>
    </w:p>
    <w:p w14:paraId="2B3B4753" w14:textId="185F51D8" w:rsidR="00E71907" w:rsidRPr="002D440C" w:rsidRDefault="002D440C" w:rsidP="002D440C">
      <w:pPr>
        <w:jc w:val="both"/>
        <w:rPr>
          <w:sz w:val="28"/>
          <w:szCs w:val="28"/>
        </w:rPr>
      </w:pPr>
      <w:r w:rsidRPr="002D440C">
        <w:rPr>
          <w:sz w:val="28"/>
          <w:szCs w:val="28"/>
        </w:rPr>
        <w:t>«город Саянск»</w:t>
      </w:r>
      <w:r w:rsidRPr="002D440C">
        <w:rPr>
          <w:sz w:val="28"/>
          <w:szCs w:val="28"/>
        </w:rPr>
        <w:tab/>
      </w:r>
      <w:r w:rsidRPr="002D440C">
        <w:rPr>
          <w:sz w:val="28"/>
          <w:szCs w:val="28"/>
        </w:rPr>
        <w:tab/>
      </w:r>
      <w:r w:rsidRPr="002D440C">
        <w:rPr>
          <w:sz w:val="28"/>
          <w:szCs w:val="28"/>
        </w:rPr>
        <w:tab/>
        <w:t xml:space="preserve">                                                         </w:t>
      </w:r>
      <w:r w:rsidR="00136FEF">
        <w:rPr>
          <w:sz w:val="28"/>
          <w:szCs w:val="28"/>
        </w:rPr>
        <w:t>А.В. Ермаков</w:t>
      </w:r>
    </w:p>
    <w:p w14:paraId="1D11D730" w14:textId="546D3059" w:rsidR="00B3687B" w:rsidRDefault="00B3687B" w:rsidP="00E71907">
      <w:pPr>
        <w:rPr>
          <w:sz w:val="22"/>
          <w:szCs w:val="22"/>
        </w:rPr>
      </w:pPr>
    </w:p>
    <w:p w14:paraId="7BE4B6B9" w14:textId="1042C2BB" w:rsidR="007257E5" w:rsidRDefault="007257E5" w:rsidP="00E71907">
      <w:pPr>
        <w:rPr>
          <w:sz w:val="22"/>
          <w:szCs w:val="22"/>
        </w:rPr>
      </w:pPr>
    </w:p>
    <w:p w14:paraId="6C354C95" w14:textId="53C7E95D" w:rsidR="007257E5" w:rsidRDefault="007257E5" w:rsidP="00E71907">
      <w:pPr>
        <w:rPr>
          <w:sz w:val="22"/>
          <w:szCs w:val="22"/>
        </w:rPr>
      </w:pPr>
    </w:p>
    <w:p w14:paraId="37506ABB" w14:textId="5FDF3DFA" w:rsidR="007257E5" w:rsidRDefault="007257E5" w:rsidP="00E71907">
      <w:pPr>
        <w:rPr>
          <w:sz w:val="22"/>
          <w:szCs w:val="22"/>
        </w:rPr>
      </w:pPr>
    </w:p>
    <w:p w14:paraId="12598C3F" w14:textId="1065F9FF" w:rsidR="002D440C" w:rsidRDefault="002D440C" w:rsidP="00E71907">
      <w:pPr>
        <w:rPr>
          <w:sz w:val="22"/>
          <w:szCs w:val="22"/>
        </w:rPr>
      </w:pPr>
    </w:p>
    <w:p w14:paraId="33346C73" w14:textId="7D31562F" w:rsidR="002D440C" w:rsidRDefault="002D440C" w:rsidP="00E71907">
      <w:pPr>
        <w:rPr>
          <w:sz w:val="22"/>
          <w:szCs w:val="22"/>
        </w:rPr>
      </w:pPr>
    </w:p>
    <w:p w14:paraId="46533FED" w14:textId="02C83E18" w:rsidR="002D440C" w:rsidRDefault="002D440C" w:rsidP="00E71907">
      <w:pPr>
        <w:rPr>
          <w:sz w:val="22"/>
          <w:szCs w:val="22"/>
        </w:rPr>
      </w:pPr>
    </w:p>
    <w:p w14:paraId="5702CDC6" w14:textId="219D0178" w:rsidR="002D440C" w:rsidRDefault="002D440C" w:rsidP="00E71907">
      <w:pPr>
        <w:rPr>
          <w:sz w:val="22"/>
          <w:szCs w:val="22"/>
        </w:rPr>
      </w:pPr>
    </w:p>
    <w:p w14:paraId="1F4E2F96" w14:textId="158462EA" w:rsidR="002D440C" w:rsidRDefault="002D440C" w:rsidP="00E71907">
      <w:pPr>
        <w:rPr>
          <w:sz w:val="22"/>
          <w:szCs w:val="22"/>
        </w:rPr>
      </w:pPr>
    </w:p>
    <w:p w14:paraId="12D3612F" w14:textId="52440810" w:rsidR="002D440C" w:rsidRDefault="002D440C" w:rsidP="00E71907">
      <w:pPr>
        <w:rPr>
          <w:sz w:val="22"/>
          <w:szCs w:val="22"/>
        </w:rPr>
      </w:pPr>
    </w:p>
    <w:p w14:paraId="5FCFBF73" w14:textId="0712A95E" w:rsidR="00E71907" w:rsidRPr="00E71907" w:rsidRDefault="00E71907" w:rsidP="004F52F7">
      <w:pPr>
        <w:rPr>
          <w:sz w:val="22"/>
          <w:szCs w:val="22"/>
        </w:rPr>
      </w:pPr>
      <w:r w:rsidRPr="00E71907">
        <w:rPr>
          <w:sz w:val="22"/>
          <w:szCs w:val="22"/>
        </w:rPr>
        <w:t xml:space="preserve">Исп. </w:t>
      </w:r>
      <w:r w:rsidR="00377812">
        <w:rPr>
          <w:sz w:val="22"/>
          <w:szCs w:val="22"/>
        </w:rPr>
        <w:t>Охремчук</w:t>
      </w:r>
      <w:r w:rsidR="004F52F7" w:rsidRPr="004F52F7">
        <w:rPr>
          <w:sz w:val="22"/>
          <w:szCs w:val="22"/>
        </w:rPr>
        <w:t xml:space="preserve"> </w:t>
      </w:r>
      <w:r w:rsidR="004F52F7">
        <w:rPr>
          <w:sz w:val="22"/>
          <w:szCs w:val="22"/>
        </w:rPr>
        <w:t>К</w:t>
      </w:r>
      <w:r w:rsidR="004F52F7" w:rsidRPr="00E71907">
        <w:rPr>
          <w:sz w:val="22"/>
          <w:szCs w:val="22"/>
        </w:rPr>
        <w:t>.С.</w:t>
      </w:r>
    </w:p>
    <w:p w14:paraId="3FF07D69" w14:textId="0A5D48C0" w:rsidR="00E71907" w:rsidRDefault="00E71907" w:rsidP="00E71907">
      <w:pPr>
        <w:rPr>
          <w:sz w:val="22"/>
          <w:szCs w:val="22"/>
        </w:rPr>
      </w:pPr>
      <w:r w:rsidRPr="00E71907">
        <w:rPr>
          <w:sz w:val="22"/>
          <w:szCs w:val="22"/>
        </w:rPr>
        <w:t>Тел. 5-66-90</w:t>
      </w:r>
    </w:p>
    <w:p w14:paraId="4ED449F5" w14:textId="77777777" w:rsidR="00BD46D1" w:rsidRDefault="00BD46D1" w:rsidP="00BD46D1">
      <w:pPr>
        <w:jc w:val="right"/>
        <w:rPr>
          <w:sz w:val="22"/>
          <w:szCs w:val="22"/>
        </w:rPr>
        <w:sectPr w:rsidR="00BD46D1" w:rsidSect="00D62183">
          <w:pgSz w:w="11905" w:h="16837"/>
          <w:pgMar w:top="1134" w:right="850" w:bottom="1134" w:left="1701" w:header="720" w:footer="720" w:gutter="0"/>
          <w:cols w:space="720"/>
          <w:noEndnote/>
          <w:docGrid w:linePitch="326"/>
        </w:sectPr>
      </w:pPr>
    </w:p>
    <w:p w14:paraId="7E9AFBD6" w14:textId="77777777" w:rsidR="00BD46D1" w:rsidRPr="001842B7" w:rsidRDefault="00BD46D1" w:rsidP="00BD46D1">
      <w:pPr>
        <w:keepNext/>
        <w:overflowPunct w:val="0"/>
        <w:autoSpaceDE w:val="0"/>
        <w:autoSpaceDN w:val="0"/>
        <w:adjustRightInd w:val="0"/>
        <w:ind w:left="10490"/>
        <w:textAlignment w:val="baseline"/>
        <w:outlineLvl w:val="1"/>
        <w:rPr>
          <w:bCs/>
          <w:iCs/>
        </w:rPr>
      </w:pPr>
      <w:r w:rsidRPr="001842B7">
        <w:rPr>
          <w:bCs/>
          <w:iCs/>
        </w:rPr>
        <w:lastRenderedPageBreak/>
        <w:t>Приложение № 1</w:t>
      </w:r>
    </w:p>
    <w:p w14:paraId="1ABC4DD6" w14:textId="77777777" w:rsidR="00BD46D1" w:rsidRPr="001842B7" w:rsidRDefault="00BD46D1" w:rsidP="00BD46D1">
      <w:pPr>
        <w:keepNext/>
        <w:overflowPunct w:val="0"/>
        <w:autoSpaceDE w:val="0"/>
        <w:autoSpaceDN w:val="0"/>
        <w:adjustRightInd w:val="0"/>
        <w:ind w:left="10490"/>
        <w:textAlignment w:val="baseline"/>
        <w:outlineLvl w:val="1"/>
        <w:rPr>
          <w:iCs/>
        </w:rPr>
      </w:pPr>
      <w:r w:rsidRPr="001842B7">
        <w:rPr>
          <w:bCs/>
          <w:iCs/>
        </w:rPr>
        <w:t xml:space="preserve">к </w:t>
      </w:r>
      <w:r w:rsidRPr="001842B7">
        <w:rPr>
          <w:iCs/>
        </w:rPr>
        <w:t>постановлению администрации городского округа муниципального</w:t>
      </w:r>
    </w:p>
    <w:p w14:paraId="4502BF6B" w14:textId="77777777" w:rsidR="00BD46D1" w:rsidRPr="001842B7" w:rsidRDefault="00BD46D1" w:rsidP="00BD46D1">
      <w:pPr>
        <w:ind w:left="10490"/>
      </w:pPr>
      <w:r w:rsidRPr="001842B7">
        <w:t>образования «город Саянск»</w:t>
      </w:r>
    </w:p>
    <w:p w14:paraId="157639F3" w14:textId="09C0BF73" w:rsidR="00BD46D1" w:rsidRPr="001842B7" w:rsidRDefault="008C2F70" w:rsidP="00BD46D1">
      <w:pPr>
        <w:ind w:left="10490"/>
      </w:pPr>
      <w:r>
        <w:t>от ___________</w:t>
      </w:r>
      <w:r w:rsidR="00BD46D1" w:rsidRPr="001842B7">
        <w:t>_ № ______________</w:t>
      </w:r>
    </w:p>
    <w:p w14:paraId="7399DD17" w14:textId="77777777" w:rsidR="00BD46D1" w:rsidRPr="001842B7" w:rsidRDefault="00BD46D1" w:rsidP="00BD46D1">
      <w:pPr>
        <w:ind w:left="10490"/>
      </w:pPr>
      <w:r w:rsidRPr="001842B7">
        <w:t>Приложение № 5</w:t>
      </w:r>
    </w:p>
    <w:p w14:paraId="70C3B5EF" w14:textId="65649F6E" w:rsidR="00BD46D1" w:rsidRDefault="00BD46D1" w:rsidP="00BD46D1">
      <w:pPr>
        <w:ind w:left="10490"/>
      </w:pPr>
      <w:r w:rsidRPr="001842B7">
        <w:t xml:space="preserve">к </w:t>
      </w:r>
      <w:r w:rsidRPr="001842B7">
        <w:rPr>
          <w:bCs/>
        </w:rPr>
        <w:t xml:space="preserve">муниципальной программе </w:t>
      </w:r>
      <w:r w:rsidRPr="00BE295F">
        <w:t>«Развитие образования» города Саянска</w:t>
      </w:r>
    </w:p>
    <w:p w14:paraId="1F279853" w14:textId="77777777" w:rsidR="00BD46D1" w:rsidRPr="00602ED6" w:rsidRDefault="00BD46D1" w:rsidP="00BD46D1">
      <w:pPr>
        <w:ind w:left="10490"/>
        <w:rPr>
          <w:bCs/>
        </w:rPr>
      </w:pPr>
    </w:p>
    <w:p w14:paraId="42DA5AD2" w14:textId="604537AB" w:rsidR="00BD46D1" w:rsidRDefault="00BD46D1" w:rsidP="00BD46D1">
      <w:pPr>
        <w:jc w:val="right"/>
        <w:rPr>
          <w:b/>
          <w:sz w:val="28"/>
          <w:szCs w:val="28"/>
        </w:rPr>
      </w:pPr>
      <w:r w:rsidRPr="00BD46D1">
        <w:rPr>
          <w:b/>
          <w:sz w:val="28"/>
          <w:szCs w:val="28"/>
        </w:rPr>
        <w:t>МЕРОПРИЯТИЯ МУНИЦИПАЛЬНОЙ ПРОГРАММЫ «РАЗВИТИЕ ОБРАЗОВАНИЯ» ГОРОДА САЯНСКА</w:t>
      </w:r>
    </w:p>
    <w:tbl>
      <w:tblPr>
        <w:tblW w:w="15304" w:type="dxa"/>
        <w:tblLayout w:type="fixed"/>
        <w:tblLook w:val="04A0" w:firstRow="1" w:lastRow="0" w:firstColumn="1" w:lastColumn="0" w:noHBand="0" w:noVBand="1"/>
      </w:tblPr>
      <w:tblGrid>
        <w:gridCol w:w="703"/>
        <w:gridCol w:w="2697"/>
        <w:gridCol w:w="886"/>
        <w:gridCol w:w="628"/>
        <w:gridCol w:w="970"/>
        <w:gridCol w:w="1378"/>
        <w:gridCol w:w="1360"/>
        <w:gridCol w:w="1361"/>
        <w:gridCol w:w="1361"/>
        <w:gridCol w:w="1361"/>
        <w:gridCol w:w="1361"/>
        <w:gridCol w:w="1238"/>
      </w:tblGrid>
      <w:tr w:rsidR="00136FEF" w:rsidRPr="00136FEF" w14:paraId="28CCC008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30A7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№ п/п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5405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2EE0E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Ответственный исполнитель и соисполни-тели</w:t>
            </w:r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34065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Период реализа-ции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A03BC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Источники финанси-рования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E211B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Объем финансирования всего, тыс. руб.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8F288" w14:textId="3D33842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Объем финансирования всего</w:t>
            </w:r>
            <w:r>
              <w:rPr>
                <w:sz w:val="22"/>
                <w:szCs w:val="22"/>
              </w:rPr>
              <w:t>, в том числе</w:t>
            </w: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D3090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Связь с показателями результативности</w:t>
            </w:r>
          </w:p>
        </w:tc>
      </w:tr>
      <w:tr w:rsidR="00136FEF" w:rsidRPr="00136FEF" w14:paraId="0A998C99" w14:textId="77777777" w:rsidTr="00136FEF">
        <w:trPr>
          <w:trHeight w:val="20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C3D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87C7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18D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52B5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CF28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15FB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0CEA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2026 год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F10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2027 год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D8BFD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2028 год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43F4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2029 год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B8F5A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2030 год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753D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F99D172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3835A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2EF41" w14:textId="77777777" w:rsidR="00136FEF" w:rsidRPr="00136FEF" w:rsidRDefault="00136FEF" w:rsidP="00136FEF">
            <w:pPr>
              <w:jc w:val="right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18F7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9B5ED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51BF1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B409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7BB0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5CE2E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379E0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764F0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80781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4C22C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15</w:t>
            </w:r>
          </w:p>
        </w:tc>
      </w:tr>
      <w:tr w:rsidR="00136FEF" w:rsidRPr="00136FEF" w14:paraId="0964E32F" w14:textId="77777777" w:rsidTr="00136FEF">
        <w:trPr>
          <w:trHeight w:val="20"/>
        </w:trPr>
        <w:tc>
          <w:tcPr>
            <w:tcW w:w="153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04FCD8" w14:textId="7777777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Подпрограмма 1 «Развитие дошкольного образования города Саянска».</w:t>
            </w:r>
          </w:p>
        </w:tc>
      </w:tr>
      <w:tr w:rsidR="00136FEF" w:rsidRPr="00136FEF" w14:paraId="16274CBA" w14:textId="77777777" w:rsidTr="00136FEF">
        <w:trPr>
          <w:trHeight w:val="20"/>
        </w:trPr>
        <w:tc>
          <w:tcPr>
            <w:tcW w:w="153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E6C2729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Цель. Обеспечение доступности современного качественного дошкольного образования, обеспечения его соответствия потребностям социально-экономического развития.</w:t>
            </w:r>
          </w:p>
        </w:tc>
      </w:tr>
      <w:tr w:rsidR="00136FEF" w:rsidRPr="00136FEF" w14:paraId="74430EE4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46B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E21082B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Задача 1. Создание современных условий образования воспитанников дошкольных образовательных организаций города Саянска.</w:t>
            </w:r>
          </w:p>
        </w:tc>
      </w:tr>
      <w:tr w:rsidR="00136FEF" w:rsidRPr="00136FEF" w14:paraId="448049B2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F46A6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866380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Основное мероприятие 1.1. Реализация основных общеобразовательных программ дошкольного образования.</w:t>
            </w:r>
          </w:p>
        </w:tc>
      </w:tr>
      <w:tr w:rsidR="00136FEF" w:rsidRPr="00136FEF" w14:paraId="3160DCFB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813C0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A574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реализации основных общеобразовательных программ дошкольного образования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45222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FB36D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3249A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01724" w14:textId="0B69EAB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2 283 619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488D6" w14:textId="4FC4C17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443 746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23B88" w14:textId="1403100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458 637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29651" w14:textId="011AC40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460 412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D66F5" w14:textId="7CFB779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460 412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3B46D" w14:textId="34DDCEF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460 412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D70E5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Подпрограмма 1, показатели 1.1.1-1.1.9.</w:t>
            </w:r>
          </w:p>
        </w:tc>
      </w:tr>
      <w:tr w:rsidR="00136FEF" w:rsidRPr="00136FEF" w14:paraId="29C02770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A503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42F4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7E81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017B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9D0DE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EC03E" w14:textId="04E1582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261 589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2046F" w14:textId="1A4DE2A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62 116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0DE1C" w14:textId="45C240A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49 737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58C18" w14:textId="7ADD4C0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49 912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C7034" w14:textId="09C476F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49 912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93B8E" w14:textId="2A82701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49 912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E871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EDA88AE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B71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F0C6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AE99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F0A9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6DF9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C39F5" w14:textId="308EA56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2 022 030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85C52" w14:textId="2A97BD2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381 630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A9A57" w14:textId="152BB8B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408 900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FF2AB" w14:textId="3973EB2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410 500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D55A6" w14:textId="3BB8178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410 500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B9EBE" w14:textId="7D6CAD9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410 500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5A5E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2019066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350E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1.1.2.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23C9E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Укрепление материально-технической базы ДОУ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C4DD8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32625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B28A4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2F531" w14:textId="74759AB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5 427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3BEE" w14:textId="2C1B1BB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967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8FF4A" w14:textId="160E955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1 115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68DF5" w14:textId="0142B2F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1 115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09BD7" w14:textId="74D9F5D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1 115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448B" w14:textId="41C5104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1 115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D869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D505000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535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3634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5AFB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27CB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7104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97766" w14:textId="24DB865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5 427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64F95" w14:textId="65401D8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967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7E491" w14:textId="31220BF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1 115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8558E" w14:textId="3F51A6B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1 115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72259" w14:textId="3D93BA1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1 115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D6A40" w14:textId="6047DD2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1 115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202C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1576F2F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9D815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6D6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9D99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D84B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A55C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96439" w14:textId="2870268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6A9A3" w14:textId="6AC799D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369E45" w14:textId="6EEE5F1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27E8F" w14:textId="49C20F4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DDDFC" w14:textId="34D1EE3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9E290" w14:textId="74AB92E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59C3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7D96B38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11932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1.1.3.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052B4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Обеспечение среднесуточного набора продуктов питания детей, страдающих туберкулезной </w:t>
            </w:r>
            <w:r w:rsidRPr="00136FEF">
              <w:rPr>
                <w:sz w:val="22"/>
                <w:szCs w:val="22"/>
              </w:rPr>
              <w:lastRenderedPageBreak/>
              <w:t>интоксикацией и (или) находящихся под диспансерным наблюдением у фтизиатра, посещающих группы оздоровительной направленности в муниципальных дошкольных образовательных учреждениях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1A9EE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lastRenderedPageBreak/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0EC38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31B9A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6B524" w14:textId="208AAD0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4 299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009E3" w14:textId="59AB682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583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7FAD7" w14:textId="2D78FB0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929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EFED8" w14:textId="6CDCEC0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929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37E4E" w14:textId="584B438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929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16E5E" w14:textId="6609558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929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40BE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8D36D39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3161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2520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1DE3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7A22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388E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7F99C" w14:textId="36ECDAD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484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F9A88" w14:textId="61AB8A0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F82A7A" w14:textId="2BE2829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102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24058" w14:textId="4FDA782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102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B4863" w14:textId="1858DF8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102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4D556" w14:textId="050092C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102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EFC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6AEA812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20BE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09CC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B46A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3202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5790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8506" w14:textId="7B52FF2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3 815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8EB7B" w14:textId="3D7EA96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507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EAAC8" w14:textId="1668B60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827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9BC3" w14:textId="22A9AD7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67144" w14:textId="370F22D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4070F" w14:textId="0AF65ED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827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F9D9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31F7C9E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25CC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lastRenderedPageBreak/>
              <w:t>1.1.4.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E3ED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среднесуточного набора продуктов питания детей-инвалидов, детей-сирот и детей оставшихся без попечения родителей, обучающихся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EBF2A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8730A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23D18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EA24D" w14:textId="5B84BCF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4 330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542FB" w14:textId="6E8D8CF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782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77D4F" w14:textId="2B077D1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887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F2FA5" w14:textId="6E7AB07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887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38ECD" w14:textId="0C88C63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887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A41B6" w14:textId="72E414E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887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7CAE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E69D099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CB9E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49A2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B803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D64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4791B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6C391" w14:textId="6F788F4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4 330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98BCF" w14:textId="428930D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782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5610A" w14:textId="2B8C0B4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887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87221" w14:textId="4616515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887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F505A" w14:textId="4B4DC18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887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69E7" w14:textId="4FACBA8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887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DC19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DBB9DDC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43D45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1.1.5.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25F690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требований пожарной безопасности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D90D4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9F9F2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68618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2FDA5" w14:textId="20AC22A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95BE2" w14:textId="2EAE9E1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6EF1B" w14:textId="2BD46F4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F97E7" w14:textId="78D57AC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3627D" w14:textId="4BCF9DE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65310" w14:textId="55A1446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7E1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1AE0247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3E8D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8A43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00A6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CBF9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F6623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E3BD5" w14:textId="069664D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A429B" w14:textId="7C7475C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A0143" w14:textId="1AD707A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F2FB9" w14:textId="464E03C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69184" w14:textId="39F3251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94F78" w14:textId="3FE371C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A724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439E5C1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A2F8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EA17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6290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0CB9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FDFE3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CD47D" w14:textId="29B7DFA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0B520" w14:textId="0E0B063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14DE3" w14:textId="57FB61C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DF52" w14:textId="61E3B0D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52F2C" w14:textId="7703165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717D" w14:textId="4C7E093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1C5B2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FD5AEBA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FD76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1.1.6.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6796C3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Обследование технического состояния зданий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F727C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7C901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6E98D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ABD4A" w14:textId="3C09179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C650C" w14:textId="20AE689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4D5ACC" w14:textId="5DEFA20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0AFF" w14:textId="4D26D3D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F85AB" w14:textId="6599798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D155" w14:textId="4BD91AF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6660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0E5D734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D03C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73DA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48D9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27C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BD6C9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BCBC3" w14:textId="4BEFDCC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4E382" w14:textId="3508CA3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8F31A" w14:textId="2D41B53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31679" w14:textId="4CD1925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D456" w14:textId="1EE6DBA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B9972" w14:textId="198598A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A78B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641D90D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ADB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F59A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EDFF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1E19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82ACE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F0F94" w14:textId="1BEB29E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58C71" w14:textId="27B3F87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97F46" w14:textId="3E4F836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916D" w14:textId="0B7123F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BB2C7" w14:textId="0E7EA0B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64E43" w14:textId="2AE947D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559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A25BC3C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094F9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1.1.7.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DCFF8B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Оборудование зданий образовательных учреждений устройствами молниезащиты с учётом требований СО 153-</w:t>
            </w:r>
            <w:r w:rsidRPr="00136FEF">
              <w:rPr>
                <w:sz w:val="22"/>
                <w:szCs w:val="22"/>
              </w:rPr>
              <w:lastRenderedPageBreak/>
              <w:t>34.21.122-2003 «Инструкция по устройству молниезащиты зданий, сооружений и промышленных коммуникаций»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5394E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lastRenderedPageBreak/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4415A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BCF46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B5F08" w14:textId="22EE782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9B55C" w14:textId="3B9F1A5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4 500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7F6336" w14:textId="61C1934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DF1D2" w14:textId="5A3CF72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2F204" w14:textId="6FE312A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2626" w14:textId="7550397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3371A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3B98E094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31E7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49ED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D546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BA7C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0EF62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C7E3B" w14:textId="57847CE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3928B" w14:textId="102AEC1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4 500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39DB1A" w14:textId="59B00A8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750FC" w14:textId="519053D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A938A" w14:textId="28ECB8B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ACD42" w14:textId="1C782AD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11252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0794C9DB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734A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lastRenderedPageBreak/>
              <w:t>1.1.8.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FE2CE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Реализация мероприятий по соблюдению требований к антитеррористической защищенности объектов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CDBAB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3F913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7327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7835A" w14:textId="33B65D6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1 823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6ED28" w14:textId="39CE382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1 823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51317" w14:textId="7736A7B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A20FD" w14:textId="66E981B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05643" w14:textId="3F81534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A25B4" w14:textId="34403EB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2A4F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3CD82577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0900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2429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1AA5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0C5B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ECBC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B078" w14:textId="7E2E887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1 823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7D792" w14:textId="61494E1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1 823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5A5B3" w14:textId="5446CC5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29D91" w14:textId="3B19C74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39FD7" w14:textId="66FDAB1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7BE9E" w14:textId="2C990D6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88020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6EAD4489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217E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1.1.9.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5FBD24E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Реализация инициативного проекта. «Театр без антракта»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FEEEC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 № 22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DC5D9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C082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260DF" w14:textId="425DC20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AF92B" w14:textId="0858A68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5BC45" w14:textId="4BF9B36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447C7" w14:textId="45655EC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29DA5" w14:textId="5CF0B2C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6AE2A" w14:textId="190783F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45853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5DB07FBE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B3A8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1F39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A9C7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0FBC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737B8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ИП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13316" w14:textId="505F58E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19109" w14:textId="0712365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5C908" w14:textId="60BC2C4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E0BAD" w14:textId="2DFB9D3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2C889" w14:textId="28CB701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3FDB3" w14:textId="1F98212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86BE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23548774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17B6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8276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BDC4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F5FE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FB46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9B5AE" w14:textId="2A3BFC1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A642" w14:textId="4058AC8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435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607D8" w14:textId="24E0126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7C974" w14:textId="4330002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834C5" w14:textId="2383554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D23F0" w14:textId="006B4E9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74C5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7C14E373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D377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  <w:tc>
          <w:tcPr>
            <w:tcW w:w="4211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A38A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 по основному мероприятию 1.1.</w:t>
            </w:r>
          </w:p>
          <w:p w14:paraId="33FC238E" w14:textId="6AECDC3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  <w:p w14:paraId="4022BC67" w14:textId="08B21C8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28347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F5AF" w14:textId="0500EF7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2 305 001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831EF" w14:textId="7794F22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453 404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0853A" w14:textId="0C465C2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461 568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3CF06" w14:textId="108832A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463 343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9E190" w14:textId="71FB2C5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463 343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F16A0" w14:textId="1DDD66E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463 343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3AC47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51624017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6B3C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8188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14C1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08A15" w14:textId="658024E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278 656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E3A46" w14:textId="23EE05A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70 767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E3F75" w14:textId="2CE1777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51 841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555E7" w14:textId="51E442F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52 016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D5610" w14:textId="069D604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52 016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B60CE" w14:textId="63CDB5B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52 016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D9321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115A5E5A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189C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8021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4F5B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31A49" w14:textId="50CB976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2 026 280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45430" w14:textId="0211193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382 572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E7DF8" w14:textId="636FBFD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409 727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36658" w14:textId="22D25C4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411 327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9E9E0" w14:textId="15DBEA6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411 327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E2125" w14:textId="6335BD5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411 327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A826C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586145B1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2529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40B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FFAE9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9803A" w14:textId="6721705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92B20" w14:textId="08DEB66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866C9" w14:textId="63088B9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BDFBF" w14:textId="59E041E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37B1A" w14:textId="0B4DF6A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670AE" w14:textId="48FCC23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DB40E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172F833A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B718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227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B1DAC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инициативные</w:t>
            </w:r>
            <w:r w:rsidRPr="00136FEF">
              <w:rPr>
                <w:sz w:val="20"/>
                <w:szCs w:val="20"/>
              </w:rPr>
              <w:br/>
              <w:t>платежи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E45A6" w14:textId="5290C6B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B5F1" w14:textId="79309F8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AA0B7" w14:textId="0948527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44EDE" w14:textId="708FD4C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271F1" w14:textId="793B8CF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9F57A" w14:textId="6D0841B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B3BBC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560CFFD8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9F914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</w:t>
            </w:r>
          </w:p>
        </w:tc>
        <w:tc>
          <w:tcPr>
            <w:tcW w:w="1460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8B3F9" w14:textId="5E262AF5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Основное мероприятие 1.2. Капитальные вложения в объекты дошкольного образования.</w:t>
            </w:r>
          </w:p>
        </w:tc>
      </w:tr>
      <w:tr w:rsidR="00136FEF" w:rsidRPr="00136FEF" w14:paraId="30F83CF9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FD7A3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05DB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Капитальный ремонт фасада МДОУ «Центр развития ребенка - детский сад  № 21 «Брусничка» 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7CC43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3E236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9EA1D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732BA" w14:textId="222EF5C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43 166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1DB64" w14:textId="27703D9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DA72A8" w14:textId="65153E4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D5D04" w14:textId="24DE8D5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43 166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62EF5" w14:textId="35CC7DA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431F0" w14:textId="0D1FB2C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3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CA239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Подпрограмма 1, показатели 1.2.1-1.2.8.</w:t>
            </w:r>
          </w:p>
        </w:tc>
      </w:tr>
      <w:tr w:rsidR="00136FEF" w:rsidRPr="00136FEF" w14:paraId="1B691625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7F53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551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5401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083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12F9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B20AD" w14:textId="24FBB32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4 749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15382" w14:textId="67142C4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D60B7" w14:textId="0BF2965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4390E" w14:textId="2B4873C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4 749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DA023" w14:textId="158F97C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50E39" w14:textId="40BF77E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F5A55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4096FB9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343D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D492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EE5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D6D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8FD8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1F9F5" w14:textId="5B4DC34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38 417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EF969" w14:textId="51490AC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2D69C" w14:textId="7A2E5C0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FF19F" w14:textId="5C538AE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38 417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5229F" w14:textId="0C04F30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E2101" w14:textId="34EAFF1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4E4C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77A7BB6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FE659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1.2.2.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4AB84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Капитальный  ремонт МДОУ "Центр развития ребенка - Детский сад  № 25 "Василек" 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4AFDB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B5AA6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14FF9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5C9BD" w14:textId="5552EDE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284 026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94009" w14:textId="76260B2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A7416" w14:textId="6AB127B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4292B" w14:textId="3A12E29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284 026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BFA70" w14:textId="018C97B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36DC9" w14:textId="09A5634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7C5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3C80167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8C7F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D0AB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0747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16B6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2044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B7BB9" w14:textId="5A4F4B8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31 243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6572C" w14:textId="2F11E0C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1B33A3" w14:textId="5BE9538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8C969" w14:textId="49425F5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31 243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388C6" w14:textId="1251998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306A4" w14:textId="5F7AA31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2C54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23264D00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A8B8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DD5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561F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D008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9F7D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4A5F5" w14:textId="155A2AC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252 783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F4EBF" w14:textId="3F27661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CA558" w14:textId="65834AE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FDE0A" w14:textId="3CAC820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252 783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5DA88" w14:textId="4105A05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D7664" w14:textId="0FE5C46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38BC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28FEC8DD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4CE92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1.2.3.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57B2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Капитальный ремонт фасада МДОУ "Центр развития ребенка - Детский сад  № 25 "Василек" 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23EEA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 25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4763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8FD31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62461" w14:textId="668087D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40 263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E8671" w14:textId="41C54BE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40 263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8516D" w14:textId="73F58BD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89B2A" w14:textId="2E02D48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5688F" w14:textId="3DA0310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908AD" w14:textId="4584FE2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E765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1639B6A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976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A4C4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DEAA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04B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E520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D617C" w14:textId="5E01294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5 234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19974" w14:textId="59151E1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5 234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8D4F4" w14:textId="1A30C80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E5800" w14:textId="5C77772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2DD27" w14:textId="6E24257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B0341" w14:textId="7BBDDC1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87F2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951D4E4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E28F2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5941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E4D4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8905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71043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790F6" w14:textId="6FBDDA3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2 102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1172A" w14:textId="531F19C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2 102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29260" w14:textId="6B2BE17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67146" w14:textId="0D75A91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462C5" w14:textId="75E3970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DFF53" w14:textId="372543E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8F23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6CAE5F5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11AA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83AD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BFC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A997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F681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8203B" w14:textId="2DA5E5F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32 927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938EC" w14:textId="05D476A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32 927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98622" w14:textId="42D8307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B9C5F" w14:textId="7AC7481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AB012" w14:textId="4A25DA3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167EC" w14:textId="293283C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AA3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37B7449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4CA03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lastRenderedPageBreak/>
              <w:t>1.2.4.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69F0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Оснащение средствами обучения и воспитания МДОУ "Центр развития ребенка - Детский сад  № 25 "Василек" 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04D8C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 25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BEAEC" w14:textId="77777777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36FEF">
              <w:rPr>
                <w:rFonts w:ascii="Calibri" w:hAnsi="Calibri" w:cs="Calibri"/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02B56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B66A5" w14:textId="232EAEA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6 053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DB112" w14:textId="660A0D3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6 053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EACF2" w14:textId="2AAA966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D9C9A" w14:textId="6D58E4E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D8DE0" w14:textId="06534D7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7A41" w14:textId="44CE868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EC1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46883E5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8F72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D61F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4045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66B1E" w14:textId="77777777" w:rsidR="00136FEF" w:rsidRPr="00136FEF" w:rsidRDefault="00136FEF" w:rsidP="00136FE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859FB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0C43B" w14:textId="7494837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787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4E14D" w14:textId="0A09099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787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0426F5" w14:textId="17C1E73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752A1" w14:textId="04CEC8B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9CB39" w14:textId="0BF5B22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6104B" w14:textId="6BC0A32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BC4C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AEE40B2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8C93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C722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482D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B18F7" w14:textId="77777777" w:rsidR="00136FEF" w:rsidRPr="00136FEF" w:rsidRDefault="00136FEF" w:rsidP="00136FE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9866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72DD6" w14:textId="257203A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3897" w14:textId="7B563C2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316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5EE7E" w14:textId="364DEAA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B3882" w14:textId="662EC2C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99CE" w14:textId="2AF3578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07817" w14:textId="547102C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BAE65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BF04174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4B02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77B1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961B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787B3" w14:textId="77777777" w:rsidR="00136FEF" w:rsidRPr="00136FEF" w:rsidRDefault="00136FEF" w:rsidP="00136FE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D9134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8540D" w14:textId="262FFFE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4 950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D6099" w14:textId="1CD175D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4 950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F9A4E" w14:textId="2AA2075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FA289" w14:textId="2500F08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B59E1" w14:textId="3017FC9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ED2C" w14:textId="2341809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E820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8C540EC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BEE55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1.2.5.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3220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Капитальный ремонт МДОУ «Детский сад комбинированного вида  № 36 «Улыбка» корпус 2 по адресу: г. Саянск, мкр. Октябрьский, д. 35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C1BDD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5BA29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39EAB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F5EA" w14:textId="2C12D05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236 209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8EC26" w14:textId="68CFA21F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834FD" w14:textId="025B0D4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596D1" w14:textId="21D0972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79FA6" w14:textId="5A43858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48756" w14:textId="3EF5606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236 209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8B49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73E879A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89AC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175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83EC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D12A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1CA58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C497D" w14:textId="39A4FA4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30 707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C311B" w14:textId="09233F1B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4937A" w14:textId="2838AE3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A91C7" w14:textId="217FA7A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74CB2" w14:textId="394EA1C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6147E" w14:textId="2361EEF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30 707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CF8B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9093468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51A5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CEC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896B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A7A5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52F1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CF93F" w14:textId="0B0689F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205 502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2C8F1" w14:textId="14E66B2C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3A456" w14:textId="66AA263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44878" w14:textId="2887E9E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CD32D" w14:textId="01256DC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E25EF" w14:textId="08467F0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205 502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231B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9F8ED13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C6334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1.2.6.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6B189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Капитальный ремонт МДОУ «Детский сад комбинированного вида  № 36 «Улыбка» корпус 1 по адресу: г. Саянск, мкр. Октябрьский, д. 36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5A0F8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D3FE2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88942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67FBF" w14:textId="2659811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236 209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F82E6" w14:textId="6D7BF54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D9A74" w14:textId="477DBC4C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B395F" w14:textId="471CBFD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4B445" w14:textId="34F7EF6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4B533" w14:textId="37A7EFB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236 209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8509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E188D55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BD68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1F71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05B4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BC38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83BF2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0BE82" w14:textId="79DDFAB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30 707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943FD" w14:textId="53E835C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214AE" w14:textId="0E6380A4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033E6" w14:textId="1A4ABE4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3CC7B" w14:textId="4072E4E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860ED" w14:textId="7BCF672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30 707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B408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2FCECD2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2D87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7E86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E18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B1E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55A1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DF667" w14:textId="618BF10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205 502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2A348" w14:textId="50ABC64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F0780" w14:textId="68E29F55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FAD91" w14:textId="59075E4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25503" w14:textId="0AB911A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43CE9" w14:textId="2D40D89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205 502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1BB5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CC58D3F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603A3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1.2.7.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66BC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Капитальный ремонт МДОУ «Детский сад комбинированного вида  № 27 «Петушок» по адресу: г. Саянск, мкр. Ленинградский, д. 27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11917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C6DDB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F56FA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8AEBA" w14:textId="227DF58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236 209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03B7" w14:textId="2642D60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F5DC5" w14:textId="6D190A2D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D23AE" w14:textId="7A61B4D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ED799" w14:textId="1163404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1FF7E" w14:textId="37A0880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236 209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68B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C3B8D1D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8967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0E7E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DB49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570E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A01C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3E472" w14:textId="37ADEB4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30 707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FD47D" w14:textId="2627946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7888A" w14:textId="57750131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DFAC3" w14:textId="3EBBA37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9E281" w14:textId="3F7B174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35CA1" w14:textId="6D523D2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30 707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90A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08890D7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19D0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2DDF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9B88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DEB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6FE1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FDE0C" w14:textId="6449DAA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205 502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67D0D" w14:textId="005594D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83DF5" w14:textId="6E3C4FC6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D9881" w14:textId="1ACD644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03EB2" w14:textId="548DD27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1DE20" w14:textId="67E9B04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205 502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3329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30053B2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9549B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1.2.8.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FA99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Разработка и экспертиза проектно-сметной документации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A7D59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СПиОГД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7713D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FE397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AD4B2" w14:textId="46A78ED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E9D62" w14:textId="7AEE328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8A805" w14:textId="26C26E4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2A58D" w14:textId="0C0CEE7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5F4FA" w14:textId="6725E55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4043F" w14:textId="33DBE95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AE3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C536584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79EF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A58A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6C55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9FC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4A66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19D95" w14:textId="539EED4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72BE0" w14:textId="13008D3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8B2CE9" w14:textId="38EA535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695EE" w14:textId="108C0E9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2702D" w14:textId="6817A1F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64857" w14:textId="6DADAA5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1F93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0CE0549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2FF3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  <w:tc>
          <w:tcPr>
            <w:tcW w:w="4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E9F7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 по основному мероприятию 1.2.</w:t>
            </w:r>
          </w:p>
          <w:p w14:paraId="3FABB7E7" w14:textId="39BAE8B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  <w:p w14:paraId="7AA5A325" w14:textId="7B8BDD0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0CABD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E77B8" w14:textId="1EAAF92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1 082 135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3BD7C" w14:textId="36F25FC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46 316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9309D" w14:textId="3125BC5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C676" w14:textId="2CCAA91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327 192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C6506" w14:textId="3760340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C6DF2" w14:textId="7967DAD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708 627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2C3CA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4F153F66" w14:textId="77777777" w:rsidTr="00136FEF">
        <w:trPr>
          <w:trHeight w:val="20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8062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45B6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34BF7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642DC" w14:textId="76387B0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134 134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FBCC7" w14:textId="79B9167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6 021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9E361" w14:textId="10E541F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4C5D9" w14:textId="3994305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35 992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6E5DC" w14:textId="48E72B7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CDC19" w14:textId="6B446DF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92 121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4873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                  -     </w:t>
            </w:r>
          </w:p>
        </w:tc>
      </w:tr>
      <w:tr w:rsidR="00136FEF" w:rsidRPr="00136FEF" w14:paraId="52DE8DB6" w14:textId="77777777" w:rsidTr="00136FEF">
        <w:trPr>
          <w:trHeight w:val="20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F8C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54D7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971F8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62996" w14:textId="187F43B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910 124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627F3" w14:textId="4119CD0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2 418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7618D" w14:textId="1CB8DAD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65AFB" w14:textId="4C83875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291 200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D1339" w14:textId="0F472EC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7227C" w14:textId="2522DE0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616 506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2D267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694CE056" w14:textId="77777777" w:rsidTr="00136FEF">
        <w:trPr>
          <w:trHeight w:val="20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F663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BD44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B757E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74A7A" w14:textId="11A7A92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37 877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0ECC8" w14:textId="5EAFDF9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37 877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892EA" w14:textId="588495B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9082D" w14:textId="0066846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B9937" w14:textId="1378133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197E9" w14:textId="092C8A0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DCA0B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4E98C3CA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72300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1.3.</w:t>
            </w:r>
          </w:p>
        </w:tc>
        <w:tc>
          <w:tcPr>
            <w:tcW w:w="1460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9615B" w14:textId="599D72B1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Основное мероприятие 1.3. Оплата труда вспомогательного персонала дошкольных образовательных организаций, не участвующего в реализации основных общеобразовательных программ. </w:t>
            </w:r>
          </w:p>
        </w:tc>
      </w:tr>
      <w:tr w:rsidR="00136FEF" w:rsidRPr="00136FEF" w14:paraId="5768095B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BED2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1.3.1.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5EA0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Оплата труда вспомогательного персонала дошкольных образовательных </w:t>
            </w:r>
            <w:r w:rsidRPr="00136FEF">
              <w:rPr>
                <w:sz w:val="22"/>
                <w:szCs w:val="22"/>
              </w:rPr>
              <w:lastRenderedPageBreak/>
              <w:t>организаций, не участвующего в реализации основных общеобразовательных программ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FE7DB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lastRenderedPageBreak/>
              <w:t>УО, МДОУ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EAA2D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37695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92418" w14:textId="6390A40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95 768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A911F" w14:textId="029D972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14 720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E3B63" w14:textId="2E11308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81 048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918CF" w14:textId="340FCBF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9A0DB" w14:textId="0A3847B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BB5D" w14:textId="71D55CE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CB56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43EB9510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BD93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85E0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B3C7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B242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6C93C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2A6D6" w14:textId="34C7F98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12 230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747BE" w14:textId="12E6973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3 315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8225C" w14:textId="51962AA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8 915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AF133" w14:textId="08EF05E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3F9D5" w14:textId="54C1984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44515" w14:textId="21FC9CB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B154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8883B5B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26BF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4C4D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307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3E57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770C1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D8A7B" w14:textId="7FB069D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83 538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67FE1" w14:textId="33CD2BE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11 405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4A37E" w14:textId="25B2FB8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72 133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100ED" w14:textId="5E67681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D4A02" w14:textId="4012221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CF442" w14:textId="12B2820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3776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85FD998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C77B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4211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6848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 по основному мероприятию 1.3.</w:t>
            </w:r>
          </w:p>
          <w:p w14:paraId="438D20BA" w14:textId="182D5870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  <w:p w14:paraId="5D963FAA" w14:textId="163327DE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5388B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719E5" w14:textId="53402AF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95 768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92129" w14:textId="52D5C44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14 720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9F9DC" w14:textId="1E21588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81 048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35034" w14:textId="4AC1A94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8A84B" w14:textId="1812AC2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1112" w14:textId="546BC59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D8D9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07D687DD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711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2948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83397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00510" w14:textId="766D7AC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12 230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F3585" w14:textId="07C716B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3 315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4E8C8" w14:textId="7CD3860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8 915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34D12" w14:textId="55D5D66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094AA" w14:textId="147827C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41188" w14:textId="17A4B4B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144B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0FCA261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6D92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1D9A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89D2F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2FE05" w14:textId="08FDC54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83 538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0007" w14:textId="2E8AFD0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11 405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5C9D6" w14:textId="0A6121C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72 133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CE08C" w14:textId="28866D7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F317A" w14:textId="419BB1A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9EE43" w14:textId="497BAF2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64B1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9D4421E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E2CF8" w14:textId="77777777" w:rsidR="00136FEF" w:rsidRPr="00136FEF" w:rsidRDefault="00136FEF" w:rsidP="00136FEF">
            <w:pPr>
              <w:jc w:val="center"/>
            </w:pPr>
            <w:r w:rsidRPr="00136FEF">
              <w:t> </w:t>
            </w:r>
          </w:p>
        </w:tc>
        <w:tc>
          <w:tcPr>
            <w:tcW w:w="4211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1D614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Итого по подпрограмме 1:</w:t>
            </w:r>
          </w:p>
          <w:p w14:paraId="0D4631F7" w14:textId="58F7973D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  <w:p w14:paraId="5AF0B165" w14:textId="2EABBB89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257B1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AFFA3" w14:textId="326C2594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3 482 904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DDDFD" w14:textId="336F407D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514 440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2A2194" w14:textId="6ACB03F8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542 616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70F8B" w14:textId="666ECF40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790 535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C2D1A" w14:textId="7737D0D7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463 343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AFD9D" w14:textId="2CFF557D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1 171 970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0283A" w14:textId="77777777" w:rsidR="00136FEF" w:rsidRPr="00136FEF" w:rsidRDefault="00136FEF" w:rsidP="00136FEF">
            <w:pPr>
              <w:jc w:val="center"/>
            </w:pPr>
            <w:r w:rsidRPr="00136FEF">
              <w:t> </w:t>
            </w:r>
          </w:p>
        </w:tc>
      </w:tr>
      <w:tr w:rsidR="00136FEF" w:rsidRPr="00136FEF" w14:paraId="26FA8DE8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34EB" w14:textId="77777777" w:rsidR="00136FEF" w:rsidRPr="00136FEF" w:rsidRDefault="00136FEF" w:rsidP="00136FEF"/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D096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C1123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A554B" w14:textId="65DCF2F2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425 020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6CF1A" w14:textId="731367FD" w:rsidR="00136FEF" w:rsidRPr="00136FEF" w:rsidRDefault="00136FEF" w:rsidP="00136FEF">
            <w:pPr>
              <w:jc w:val="center"/>
            </w:pPr>
            <w:r w:rsidRPr="00136FEF">
              <w:t>80 103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3DC69" w14:textId="128D201C" w:rsidR="00136FEF" w:rsidRPr="00136FEF" w:rsidRDefault="00136FEF" w:rsidP="00136FEF">
            <w:pPr>
              <w:jc w:val="center"/>
            </w:pPr>
            <w:r w:rsidRPr="00136FEF">
              <w:t>60 756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B51F5" w14:textId="13BDA297" w:rsidR="00136FEF" w:rsidRPr="00136FEF" w:rsidRDefault="00136FEF" w:rsidP="00136FEF">
            <w:pPr>
              <w:jc w:val="center"/>
            </w:pPr>
            <w:r w:rsidRPr="00136FEF">
              <w:t>88 008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3E51E" w14:textId="17B97874" w:rsidR="00136FEF" w:rsidRPr="00136FEF" w:rsidRDefault="00136FEF" w:rsidP="00136FEF">
            <w:pPr>
              <w:jc w:val="center"/>
            </w:pPr>
            <w:r w:rsidRPr="00136FEF">
              <w:t>52 016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983D1" w14:textId="04784047" w:rsidR="00136FEF" w:rsidRPr="00136FEF" w:rsidRDefault="00136FEF" w:rsidP="00136FEF">
            <w:pPr>
              <w:jc w:val="center"/>
            </w:pPr>
            <w:r w:rsidRPr="00136FEF">
              <w:t>144 137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D38D" w14:textId="77777777" w:rsidR="00136FEF" w:rsidRPr="00136FEF" w:rsidRDefault="00136FEF" w:rsidP="00136FEF"/>
        </w:tc>
      </w:tr>
      <w:tr w:rsidR="00136FEF" w:rsidRPr="00136FEF" w14:paraId="5B51559A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D445" w14:textId="77777777" w:rsidR="00136FEF" w:rsidRPr="00136FEF" w:rsidRDefault="00136FEF" w:rsidP="00136FEF"/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4BF81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36FFD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BF242" w14:textId="746DB4FE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3 019 942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B468" w14:textId="4396CF23" w:rsidR="00136FEF" w:rsidRPr="00136FEF" w:rsidRDefault="00136FEF" w:rsidP="00136FEF">
            <w:pPr>
              <w:jc w:val="center"/>
            </w:pPr>
            <w:r w:rsidRPr="00136FEF">
              <w:t>396 395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AB8E0" w14:textId="7B82E11B" w:rsidR="00136FEF" w:rsidRPr="00136FEF" w:rsidRDefault="00136FEF" w:rsidP="00136FEF">
            <w:pPr>
              <w:jc w:val="center"/>
            </w:pPr>
            <w:r w:rsidRPr="00136FEF">
              <w:t>481 860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31A9A" w14:textId="6F84B9AB" w:rsidR="00136FEF" w:rsidRPr="00136FEF" w:rsidRDefault="00136FEF" w:rsidP="00136FEF">
            <w:pPr>
              <w:jc w:val="center"/>
            </w:pPr>
            <w:r w:rsidRPr="00136FEF">
              <w:t>702 527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6CBF" w14:textId="4213F7DE" w:rsidR="00136FEF" w:rsidRPr="00136FEF" w:rsidRDefault="00136FEF" w:rsidP="00136FEF">
            <w:pPr>
              <w:jc w:val="center"/>
            </w:pPr>
            <w:r w:rsidRPr="00136FEF">
              <w:t>411 327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8BD52" w14:textId="3D02EF12" w:rsidR="00136FEF" w:rsidRPr="00136FEF" w:rsidRDefault="00136FEF" w:rsidP="00136FEF">
            <w:pPr>
              <w:jc w:val="center"/>
            </w:pPr>
            <w:r w:rsidRPr="00136FEF">
              <w:t>1 027 833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3B5C6" w14:textId="77777777" w:rsidR="00136FEF" w:rsidRPr="00136FEF" w:rsidRDefault="00136FEF" w:rsidP="00136FEF"/>
        </w:tc>
      </w:tr>
      <w:tr w:rsidR="00136FEF" w:rsidRPr="00136FEF" w14:paraId="04B1429E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DEBB5" w14:textId="77777777" w:rsidR="00136FEF" w:rsidRPr="00136FEF" w:rsidRDefault="00136FEF" w:rsidP="00136FEF"/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B3BDF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49C19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инициативные</w:t>
            </w:r>
            <w:r w:rsidRPr="00136FEF">
              <w:rPr>
                <w:b/>
                <w:bCs/>
              </w:rPr>
              <w:br/>
              <w:t>платежи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54CDD" w14:textId="226C30DA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295B2" w14:textId="6DC384F9" w:rsidR="00136FEF" w:rsidRPr="00136FEF" w:rsidRDefault="00136FEF" w:rsidP="00136FEF">
            <w:pPr>
              <w:jc w:val="center"/>
            </w:pPr>
            <w:r w:rsidRPr="00136FEF">
              <w:t>65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5BE96" w14:textId="7397E35A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D29B5" w14:textId="24B83423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5B47C" w14:textId="3D1EDE38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C793" w14:textId="0086A33E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A13AA" w14:textId="77777777" w:rsidR="00136FEF" w:rsidRPr="00136FEF" w:rsidRDefault="00136FEF" w:rsidP="00136FEF"/>
        </w:tc>
      </w:tr>
      <w:tr w:rsidR="00136FEF" w:rsidRPr="00136FEF" w14:paraId="79760776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56391" w14:textId="77777777" w:rsidR="00136FEF" w:rsidRPr="00136FEF" w:rsidRDefault="00136FEF" w:rsidP="00136FEF"/>
        </w:tc>
        <w:tc>
          <w:tcPr>
            <w:tcW w:w="42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B5980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53660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3E788" w14:textId="24CD9B87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37 877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5FA0A" w14:textId="2F9F251C" w:rsidR="00136FEF" w:rsidRPr="00136FEF" w:rsidRDefault="00136FEF" w:rsidP="00136FEF">
            <w:pPr>
              <w:jc w:val="center"/>
            </w:pPr>
            <w:r w:rsidRPr="00136FEF">
              <w:t>37 877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161CDD" w14:textId="73F2BD47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E1759" w14:textId="36686C67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29758" w14:textId="09F1F1E7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5039B" w14:textId="40212440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815B8" w14:textId="77777777" w:rsidR="00136FEF" w:rsidRPr="00136FEF" w:rsidRDefault="00136FEF" w:rsidP="00136FEF"/>
        </w:tc>
      </w:tr>
      <w:tr w:rsidR="00136FEF" w:rsidRPr="00136FEF" w14:paraId="3B5C296D" w14:textId="77777777" w:rsidTr="00136FEF">
        <w:trPr>
          <w:trHeight w:val="20"/>
        </w:trPr>
        <w:tc>
          <w:tcPr>
            <w:tcW w:w="153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092EFB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Подпрограмма 2 «Развитие общего образования города Саянска».</w:t>
            </w:r>
          </w:p>
        </w:tc>
      </w:tr>
      <w:tr w:rsidR="00136FEF" w:rsidRPr="00136FEF" w14:paraId="06B779D6" w14:textId="77777777" w:rsidTr="00136FEF">
        <w:trPr>
          <w:trHeight w:val="20"/>
        </w:trPr>
        <w:tc>
          <w:tcPr>
            <w:tcW w:w="153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E170F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Цель. Повышение доступности современного качественного общего образования, обеспечение его соответствия потребностям социально-экономического развития.</w:t>
            </w:r>
          </w:p>
        </w:tc>
      </w:tr>
      <w:tr w:rsidR="00136FEF" w:rsidRPr="00136FEF" w14:paraId="0FA9800E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9C2FC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A18E3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Задача 1. Создание условий, способствующих полноценному воспитанию и развитию каждого обучающегося, осваивающего образовательные программы общего образования.</w:t>
            </w:r>
          </w:p>
        </w:tc>
      </w:tr>
      <w:tr w:rsidR="00136FEF" w:rsidRPr="00136FEF" w14:paraId="58AB0EE7" w14:textId="77777777" w:rsidTr="002E2BB2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466A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44C98" w14:textId="77777777" w:rsidR="00136FEF" w:rsidRPr="00136FEF" w:rsidRDefault="00136FEF" w:rsidP="002E2BB2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Основное мероприятие 1.1. Реализация общеобразовательных программ общего образования.</w:t>
            </w:r>
          </w:p>
        </w:tc>
      </w:tr>
      <w:tr w:rsidR="00136FEF" w:rsidRPr="00136FEF" w14:paraId="07B48CDF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789C9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DC40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реализации общеобразовательных программ общего образования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527FD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BF5A5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B8199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7AF6F" w14:textId="72660E3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3 051 636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221E5" w14:textId="5D55B5A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582 054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B2FAD" w14:textId="3BF5EC5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610 970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0BF64" w14:textId="69B6280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613 546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B1401" w14:textId="4FF6B88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613 546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B3870" w14:textId="7C676F6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631 520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04DD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Подпрограмма 2, показатель 1.1.1-1.1.12.</w:t>
            </w:r>
          </w:p>
        </w:tc>
      </w:tr>
      <w:tr w:rsidR="00136FEF" w:rsidRPr="00136FEF" w14:paraId="2795CB01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D00C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3D43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140D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1191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BC4B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79ADE" w14:textId="03A6F2E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221 711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D1B6C" w14:textId="564BB3F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53 429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20A34" w14:textId="37AFD31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37 370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E2C0F" w14:textId="48C68B4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37 646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CF3A5" w14:textId="6906570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37 646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BE3A0" w14:textId="2072789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55 620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2D12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290B0623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9B96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A98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3371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6780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68CBE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2085A" w14:textId="40CFBAA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2 829 925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7286E" w14:textId="77C4DE9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528 625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6E598" w14:textId="21566FB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573 600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2C5B2" w14:textId="2050482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575 900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71077" w14:textId="13BC2D2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575 900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F4DB0" w14:textId="4938E2B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575 900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45C7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4A8DC18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73133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1.1.2.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74C1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Модернизация материально-технической базы муниципальных общеобразовательных учреждений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FE587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</w:t>
            </w:r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54295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84676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1247" w14:textId="0413C98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1 990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E1FE9" w14:textId="162C90A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1 330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AF9B3" w14:textId="4F42EF8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165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A0984" w14:textId="654B8C9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165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BDD5A" w14:textId="62C1542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165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79BB6" w14:textId="16B9A43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165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D830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6799CFC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046C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92E9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3ED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C7C1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25A79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AA0E" w14:textId="4953D05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1 990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98340" w14:textId="13BA824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1 330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8CEF83" w14:textId="1A8EEB9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165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D5673" w14:textId="5C6F1C0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165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A35CB" w14:textId="1F0A112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165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E998B" w14:textId="0AD3386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165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5397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2DED255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84FF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1214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5A92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6543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8C9B9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F8397" w14:textId="60A4242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81956" w14:textId="33B8089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0DE25" w14:textId="3A11FCA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70C7B" w14:textId="55CF6D3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698C2" w14:textId="5EB6B72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2EA7" w14:textId="7CEC7B6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B75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03EF9EA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7BEEE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1.1.3.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45ED8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Приобретение учебников и учебных пособий, а также учебно-методических материалов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748A7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УО, МОУ СОШ 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B13B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16180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6408B" w14:textId="3841E20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F48F" w14:textId="1B7108F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0C02D" w14:textId="5124066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98153" w14:textId="57A31CB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32B30" w14:textId="383C8B6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A8B5" w14:textId="57D15C4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0DA2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9EE1695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672B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C38E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03FB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895F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CDED9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DE953" w14:textId="7A0C512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CDB5C" w14:textId="7570A75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839D5" w14:textId="77F851B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F58F3" w14:textId="5E5210B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44170" w14:textId="1119495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F3364" w14:textId="535F5B0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344A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FA79392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5307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130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2FC2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1635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D4A1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01864" w14:textId="185D6EC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48B77" w14:textId="2223F4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75DF2" w14:textId="65CD6AE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C07B8" w14:textId="28E0294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112F4" w14:textId="17760C9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1172D" w14:textId="42F70DB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C8A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F2B45F0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4FBD1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lastRenderedPageBreak/>
              <w:t>1.1.4.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D481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Оснащение инженерно-техническими средствами зданий и территорий муниципальных образовательных организаций в целях обеспечения антитеррористической безопасности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42314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УО, МОУ СОШ 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285FE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 года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B1EF0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EC9D6" w14:textId="2952E3F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114 487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1D8E8" w14:textId="07B5F83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57 629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AFEAB" w14:textId="0B01EC3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28 429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8BD6A" w14:textId="10972B4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28 429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7566F" w14:textId="054EF93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D2BD" w14:textId="78E7726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0849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79AFB2A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BAB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4DC1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06C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9A34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9FAC4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60379" w14:textId="71F036B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13 746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23BC" w14:textId="6BCA323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7 492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7908D" w14:textId="36A3652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3 127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16655" w14:textId="2A307C5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3 127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FC77C" w14:textId="211EACF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4BC96" w14:textId="30DF0CC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3867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2811952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27C5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8AF4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A28C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BA4F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4CB44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9BE9" w14:textId="6C6514F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100 741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819EE" w14:textId="1604677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50 137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079999" w14:textId="76A372E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25 302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C7021" w14:textId="0D8CE03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25 302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66B0B" w14:textId="70820C8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562A8" w14:textId="48273E2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A2D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6621BCE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5401F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1.1.5.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9BD3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Оборудование зданий образовательных учреждений устройствами молниезащиты с учётом требований СО 153-34.21.122-2003 «Инструкция по устройству молниезащиты зданий, сооружений и промышленных коммуникаций»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D3D5B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УО, МОУ СОШ 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77319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1 год 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751E8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E2A98" w14:textId="1D90C01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10 500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4BFB1" w14:textId="237178C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10 500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8AC52A" w14:textId="53342D4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AAA43" w14:textId="13BB0B9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28330" w14:textId="09B7615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FA0C8" w14:textId="5B1D174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7D20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1AB35D8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19AE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1884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61A9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78E1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2E3C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8C71E" w14:textId="1614555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10 500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BBFD7" w14:textId="78B95AE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10 500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B4AFB" w14:textId="79E0C8A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88202" w14:textId="3F7E70D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06642" w14:textId="70BB5DD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FE285" w14:textId="5F0BDF5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DB6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212CE121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6C1E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1.1.6.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F69B421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требований пожарной безопасности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0524C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УО, МОУ СОШ 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1EE45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EC3E8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E520E" w14:textId="3596462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EB476" w14:textId="1303AF7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646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DD062" w14:textId="1C2ED8C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01E50" w14:textId="54E5F68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7B8D2" w14:textId="6790EA6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A12A3" w14:textId="1259DCF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9DE2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FEC243D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69B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145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7D6B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839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92DA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8DB1A" w14:textId="47EDAD5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24DA" w14:textId="75504BA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646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496B6" w14:textId="2473EA6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6A3F3" w14:textId="0DF4B1C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8755" w14:textId="7F5443B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08A7E" w14:textId="5EB7381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DC99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247B7FC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7055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4918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FC75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FA35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9D35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73D2" w14:textId="73CF0E3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F024" w14:textId="69620B0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97F67" w14:textId="714D254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6298" w14:textId="379B7DD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82255" w14:textId="6338714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EACD" w14:textId="075FBE5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17EB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D5BCBE1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9EF2E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1.1.7.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966C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Субсидии из бюджета Зиминского районного муниципального образования на компенсацию расходов учредителя муниципальной образовательной организации иного муниципального района, муниципального округа, городского округа </w:t>
            </w:r>
            <w:r w:rsidRPr="00136FEF">
              <w:rPr>
                <w:sz w:val="22"/>
                <w:szCs w:val="22"/>
              </w:rPr>
              <w:lastRenderedPageBreak/>
              <w:t>Иркутской области, реализующей основные общеобразовательные программы, на организацию бесплатной перевозки обучающихся в данной образовательной организации и проживающих на территории Зиминского района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860BE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lastRenderedPageBreak/>
              <w:t>УО, МОУ СОШ № 7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4364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45403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7AC5D" w14:textId="27EBCD0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C4B3E" w14:textId="59E9D36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1 600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F7E8F" w14:textId="68C2EC6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1 600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729AA" w14:textId="002547F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1 600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61FF1" w14:textId="22F6D98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1 600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461CE" w14:textId="5A692BB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1 600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8DBF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D871017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94A35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0BA6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CEC5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4CD4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3213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EE6D8" w14:textId="56B6430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AC375" w14:textId="1494F7C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1 600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95B49" w14:textId="1BD840B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1 600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FDC0F" w14:textId="0F40D51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1 600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EB70" w14:textId="16577A9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1 600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A062C" w14:textId="4376AD6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1 600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BA1B2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84176F0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127D0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lastRenderedPageBreak/>
              <w:t>1.1.8.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2E107C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Реализация мероприятий по соблюдению требований к антитеррористической защищенности объектов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4B72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46801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6D7B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E49F1" w14:textId="7652D76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7 449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780CF" w14:textId="3E94E92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7 449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5725E" w14:textId="4B63338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172F1" w14:textId="508B684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34583" w14:textId="56AB318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EBB1B" w14:textId="0918F99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F93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011BB6C5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CBB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05FA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3907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B1C6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D3AB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3BA7" w14:textId="018C8F3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7 449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44B2A" w14:textId="22975C5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7 449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44766" w14:textId="23BD2E2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3F648" w14:textId="2BA02D6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C2D61" w14:textId="3AFB0B8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5BA95" w14:textId="4BF639F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9F85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6D19958F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F4403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1.1.9.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920F384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Реализация инициативного проекта. "Современные перила: шаг к безопасности и комфорту"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AFEC8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«Гимназия им. В.А. Надькина»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D2F7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40A1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8818" w14:textId="3A1023C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1 356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5FC33" w14:textId="6AA5D7A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1 356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9178E" w14:textId="3099E7C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9730F" w14:textId="7480D6B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FE36F" w14:textId="42D1E7E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50320" w14:textId="7661D1E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5A862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49D9A5FA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B869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7EBA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875D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322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946A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инициативные</w:t>
            </w:r>
            <w:r w:rsidRPr="00136FEF">
              <w:rPr>
                <w:sz w:val="22"/>
                <w:szCs w:val="22"/>
              </w:rPr>
              <w:br/>
              <w:t>платежи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92C25" w14:textId="7BCDBB0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645A" w14:textId="26F802C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176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9B387" w14:textId="138F72A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90C00" w14:textId="012E026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E1A32" w14:textId="5D1FEB4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F9A80" w14:textId="2C931C2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6EC0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4F6051A5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1551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9409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F013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FB06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FCD3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18B3B" w14:textId="11A7EC1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1 180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729C2" w14:textId="280DC96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1 180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9AA5A" w14:textId="33F34F8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92559" w14:textId="183DC35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9B54" w14:textId="147C5C7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5B0BF" w14:textId="01F3217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A50F3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6B0986E4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8F8D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1.1.10.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7DF1809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Реализация инициативного проекта. Школьный музей "Хранители времени"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9F97E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 № 2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54A04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53D0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99D1" w14:textId="44B4463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1 700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3DF30" w14:textId="4F62CC9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1 700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5FC71" w14:textId="108638C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26A3E" w14:textId="0889267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2BBA5" w14:textId="42D1BB2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56ACF" w14:textId="0CB35C3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F2DB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2B600609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8C89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555E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461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71C5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7786B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инициативные</w:t>
            </w:r>
            <w:r w:rsidRPr="00136FEF">
              <w:rPr>
                <w:sz w:val="22"/>
                <w:szCs w:val="22"/>
              </w:rPr>
              <w:br/>
              <w:t>платежи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384E6" w14:textId="3290888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E5846" w14:textId="1617938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D64C6" w14:textId="2184835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FD6A0" w14:textId="73AF181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971AC" w14:textId="1F3B02E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A9A24" w14:textId="35EAC00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83BEE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72CFBE58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4426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3B5D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4E0A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8E1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3CD3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8E0D" w14:textId="5370F22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1 479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3EBF" w14:textId="41DFE9F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1 479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5FDCE" w14:textId="461EC1A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68833" w14:textId="24F719B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3E77D" w14:textId="36A2BF0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493E1" w14:textId="1C881E5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071E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644F6B94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63BDE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1.1.11.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DF37DE8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Оснащение средствами обучения и воспитания предметных кабинетов муниципальных общеобразовательных организаций, в которых реализуются </w:t>
            </w:r>
            <w:r w:rsidRPr="00136FEF">
              <w:rPr>
                <w:sz w:val="22"/>
                <w:szCs w:val="22"/>
              </w:rPr>
              <w:lastRenderedPageBreak/>
              <w:t>общеобразовательные программы по учебному предмету «Труд (Технология)»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1E0FC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lastRenderedPageBreak/>
              <w:t>УО, МОУ СОШ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0E3C3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E7CD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91FFF" w14:textId="010C121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1 152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D6144" w14:textId="7C24946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1 152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92933" w14:textId="225DAC4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E458C" w14:textId="7EA7D61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D24B" w14:textId="07CC510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65732" w14:textId="444E116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BEBBD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3A3FCDA1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F64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A5EF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97EB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F4F0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6C46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AC5D1" w14:textId="16C1598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1 152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3C78D" w14:textId="7697667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1 152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B6A41" w14:textId="294361C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80705" w14:textId="190A510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228A0" w14:textId="3BD3558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D6BD9" w14:textId="3586048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F48FC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0B71A2AD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06A69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lastRenderedPageBreak/>
              <w:t>1.1.12.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CBF1E94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Взносы на капитальный ремонт муниципального жилищного фонда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4E4D7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BD41C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5255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74FE6" w14:textId="4BDD826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13912" w14:textId="337092E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72D98" w14:textId="00BFFB3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D1A0D" w14:textId="6014296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D4C0C" w14:textId="0085C49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B54C8" w14:textId="26D2B3B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05033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6B7FFC1E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A7AE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A92C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E2E2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F8E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32C49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6A8FD" w14:textId="5D627E6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DBBCB" w14:textId="402A0BE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A11F8" w14:textId="2817952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02BE9" w14:textId="2BC2CDA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186A0" w14:textId="6B57F4C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68110" w14:textId="28574FB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33F4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142B5C75" w14:textId="77777777" w:rsidTr="002E2BB2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7FAFE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  <w:tc>
          <w:tcPr>
            <w:tcW w:w="4211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0DC2" w14:textId="77777777" w:rsidR="002E2BB2" w:rsidRDefault="002E2BB2" w:rsidP="002E2BB2">
            <w:pPr>
              <w:rPr>
                <w:sz w:val="22"/>
                <w:szCs w:val="22"/>
              </w:rPr>
            </w:pPr>
          </w:p>
          <w:p w14:paraId="3F76A6D1" w14:textId="77777777" w:rsidR="002E2BB2" w:rsidRDefault="002E2BB2" w:rsidP="002E2BB2">
            <w:pPr>
              <w:rPr>
                <w:sz w:val="22"/>
                <w:szCs w:val="22"/>
              </w:rPr>
            </w:pPr>
          </w:p>
          <w:p w14:paraId="2D04E017" w14:textId="50427AE2" w:rsidR="002E2BB2" w:rsidRPr="00136FEF" w:rsidRDefault="002E2BB2" w:rsidP="002E2BB2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 по основному мероприятию 1.1.</w:t>
            </w:r>
          </w:p>
          <w:p w14:paraId="000867AB" w14:textId="576A8889" w:rsidR="002E2BB2" w:rsidRPr="00136FEF" w:rsidRDefault="002E2BB2" w:rsidP="002E2BB2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DB455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BF6F9" w14:textId="025B3A5E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3 198 928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E8A9E" w14:textId="65F7A881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665 428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8B945" w14:textId="00C18F10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641 164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87F28" w14:textId="5D380028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643 740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2FB5F" w14:textId="49A32C20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615 311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23D2F" w14:textId="2C45DC67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633 285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20D76" w14:textId="77777777" w:rsidR="002E2BB2" w:rsidRPr="00136FEF" w:rsidRDefault="002E2BB2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76083E56" w14:textId="77777777" w:rsidTr="00FD13EB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C041" w14:textId="77777777" w:rsidR="002E2BB2" w:rsidRPr="00136FEF" w:rsidRDefault="002E2BB2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11D46" w14:textId="77777777" w:rsidR="002E2BB2" w:rsidRPr="00136FEF" w:rsidRDefault="002E2BB2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CE30A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EE3F4" w14:textId="201486B0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256 054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BE201" w14:textId="17F1FCC0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80 858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A1C73" w14:textId="193E52B6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40 662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24AAE" w14:textId="6AD5275A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40 938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7EC6C" w14:textId="39C77B07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37 811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5C4B4" w14:textId="66535270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55 785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DC39" w14:textId="77777777" w:rsidR="002E2BB2" w:rsidRPr="00136FEF" w:rsidRDefault="002E2BB2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0A61E7EE" w14:textId="77777777" w:rsidTr="00FD13EB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C5BF5" w14:textId="77777777" w:rsidR="002E2BB2" w:rsidRPr="00136FEF" w:rsidRDefault="002E2BB2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06037" w14:textId="77777777" w:rsidR="002E2BB2" w:rsidRPr="00136FEF" w:rsidRDefault="002E2BB2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824A0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1F7B4" w14:textId="664A8D2B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2 942 477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8653E" w14:textId="5C828D6D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584 173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0E5D8" w14:textId="01C13D10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600 502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E8602" w14:textId="38A79E1B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602 802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7BBFD" w14:textId="0C7A1428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577 500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3BAC5" w14:textId="11122EB1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577 500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0D395" w14:textId="77777777" w:rsidR="002E2BB2" w:rsidRPr="00136FEF" w:rsidRDefault="002E2BB2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36A32393" w14:textId="77777777" w:rsidTr="00FC5788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B3F0B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  <w:tc>
          <w:tcPr>
            <w:tcW w:w="42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02C05" w14:textId="77777777" w:rsidR="002E2BB2" w:rsidRPr="00136FEF" w:rsidRDefault="002E2BB2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  <w:p w14:paraId="3F778197" w14:textId="66B35F69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  <w:p w14:paraId="5ED7CD99" w14:textId="3B5ED0A8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F73DCD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инициативные</w:t>
            </w:r>
            <w:r w:rsidRPr="00136FEF">
              <w:rPr>
                <w:b/>
                <w:bCs/>
                <w:sz w:val="22"/>
                <w:szCs w:val="22"/>
              </w:rPr>
              <w:br/>
              <w:t>платежи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AA570" w14:textId="7391CF21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397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9637F" w14:textId="6E43EC8D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397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E69E" w14:textId="3ED6CAC5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DFFF6" w14:textId="512DB09F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13B8F" w14:textId="60DDA16C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6C9D2" w14:textId="31868806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95448" w14:textId="77777777" w:rsidR="002E2BB2" w:rsidRPr="00136FEF" w:rsidRDefault="002E2BB2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0732BF9F" w14:textId="77777777" w:rsidTr="002E2BB2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9AF1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CCF8B" w14:textId="77777777" w:rsidR="00136FEF" w:rsidRPr="00136FEF" w:rsidRDefault="00136FEF" w:rsidP="002E2BB2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Основное мероприятие 1.2.   Формирование эффективной системы выявления, поддержки и развития способностей и талантов у детей и молодежи, направленной на самоопределение и профессиональную ориентацию всех обучающихся.</w:t>
            </w:r>
          </w:p>
        </w:tc>
      </w:tr>
      <w:tr w:rsidR="00136FEF" w:rsidRPr="00136FEF" w14:paraId="29BDF900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EC1C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1.2.1.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7D49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Развитие системы поддержки и сопровождения талантливых  детей: организация и участие в муниципальном и региональном этапах Всероссийской олимпиады школьников, научно-практических конференциях, конкурсах, фестивалях и др.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3D709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D4BDD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434BB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79C6F" w14:textId="23C399F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9387F" w14:textId="6F4F48C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948D0" w14:textId="1AE0141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B23E3" w14:textId="77CF751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C8A84" w14:textId="09935BC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AB5A1" w14:textId="1469105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6CCDC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Подпрограмма 2, показатель 1.2.1</w:t>
            </w:r>
          </w:p>
        </w:tc>
      </w:tr>
      <w:tr w:rsidR="002E2BB2" w:rsidRPr="00136FEF" w14:paraId="4862406B" w14:textId="77777777" w:rsidTr="00A65A06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6502F" w14:textId="77777777" w:rsidR="002E2BB2" w:rsidRPr="00136FEF" w:rsidRDefault="002E2BB2" w:rsidP="00136FEF">
            <w:pPr>
              <w:jc w:val="center"/>
              <w:rPr>
                <w:b/>
                <w:bCs/>
                <w:sz w:val="20"/>
                <w:szCs w:val="20"/>
              </w:rPr>
            </w:pPr>
            <w:r w:rsidRPr="00136FE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11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410F3" w14:textId="5E1C229D" w:rsidR="002E2BB2" w:rsidRPr="00136FEF" w:rsidRDefault="002E2BB2" w:rsidP="002E2BB2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 по основному мероприятию 1.2.</w:t>
            </w:r>
          </w:p>
          <w:p w14:paraId="66776172" w14:textId="535FF984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251DF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B95D3" w14:textId="26196DB3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FBA3B" w14:textId="5E446AAE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6FEE" w14:textId="5FD7E3AA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AD919" w14:textId="2896F6F7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738A" w14:textId="3D5BB6EC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85EB6" w14:textId="4DEC1433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61CF9" w14:textId="77777777" w:rsidR="002E2BB2" w:rsidRPr="00136FEF" w:rsidRDefault="002E2BB2" w:rsidP="00136FEF">
            <w:pPr>
              <w:rPr>
                <w:b/>
                <w:bCs/>
                <w:sz w:val="20"/>
                <w:szCs w:val="20"/>
              </w:rPr>
            </w:pPr>
            <w:r w:rsidRPr="00136FEF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2E2BB2" w:rsidRPr="00136FEF" w14:paraId="2F4E12F9" w14:textId="77777777" w:rsidTr="00A65A06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E190B" w14:textId="77777777" w:rsidR="002E2BB2" w:rsidRPr="00136FEF" w:rsidRDefault="002E2BB2" w:rsidP="00136FE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AB803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21B7D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5776F" w14:textId="5F948D84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39BD1" w14:textId="3851334C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D6722" w14:textId="4498B37B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A64C3" w14:textId="4172BFBF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84569" w14:textId="3A99815E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BAC4D" w14:textId="0619BB8A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DFA0A" w14:textId="77777777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136FEF" w:rsidRPr="00136FEF" w14:paraId="1EEB2AA9" w14:textId="77777777" w:rsidTr="002E2BB2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A9CEB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1.3.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2C1A2" w14:textId="77777777" w:rsidR="00136FEF" w:rsidRPr="00136FEF" w:rsidRDefault="00136FEF" w:rsidP="002E2BB2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Основное мероприятие 1.3. Сохранение и укрепление здоровья обучающихся</w:t>
            </w:r>
          </w:p>
        </w:tc>
      </w:tr>
      <w:tr w:rsidR="00136FEF" w:rsidRPr="00136FEF" w14:paraId="75535E89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061D2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1.3.1.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5999E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2E2BB2">
              <w:rPr>
                <w:sz w:val="18"/>
                <w:szCs w:val="22"/>
              </w:rPr>
              <w:t xml:space="preserve">Сохранение и укрепление здоровья воспитанников и обучающихся: организация, проведение и участие в муниципальном и региональном этапах </w:t>
            </w:r>
            <w:r w:rsidRPr="002E2BB2">
              <w:rPr>
                <w:sz w:val="18"/>
                <w:szCs w:val="22"/>
              </w:rPr>
              <w:lastRenderedPageBreak/>
              <w:t>Всероссийской спартакиады ШСК «Спорт, учеба и труд рядом идут!», Всероссийских спортивных соревнованиях школьников  «Президентские состязания» и «Президентские спортивные игры», в подготовке и сдаче норм Всероссийского физкультурно-спортивного комплекса «Готов к труду и обороне»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3248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lastRenderedPageBreak/>
              <w:t>УО, МОУ СОШ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E337B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9ABA2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A374C" w14:textId="3812CC2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84975" w14:textId="7040DF3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6E818" w14:textId="1C11489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2AB59" w14:textId="5F6201F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44BE0" w14:textId="3882741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FA25A" w14:textId="0EE9E9F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3FF3B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Подпрограмма 2, показатель 1.3.1</w:t>
            </w:r>
          </w:p>
        </w:tc>
      </w:tr>
      <w:tr w:rsidR="00136FEF" w:rsidRPr="00136FEF" w14:paraId="4C265C84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EACDA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9DD12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2C605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3766C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E772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5F4EE" w14:textId="7B9BD84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21352" w14:textId="1CC91A2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C07DB" w14:textId="594B6F5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638F3" w14:textId="104CA4F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37455" w14:textId="2A7DEA6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2A13F" w14:textId="1E84AB5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0A27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</w:tr>
      <w:tr w:rsidR="002E2BB2" w:rsidRPr="00136FEF" w14:paraId="64800CE0" w14:textId="77777777" w:rsidTr="00E21C52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81C53" w14:textId="77777777" w:rsidR="002E2BB2" w:rsidRPr="00136FEF" w:rsidRDefault="002E2BB2" w:rsidP="00136FEF">
            <w:pPr>
              <w:jc w:val="center"/>
              <w:rPr>
                <w:b/>
                <w:bCs/>
                <w:sz w:val="20"/>
                <w:szCs w:val="20"/>
              </w:rPr>
            </w:pPr>
            <w:r w:rsidRPr="00136FE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D5DDD" w14:textId="06577BD2" w:rsidR="002E2BB2" w:rsidRPr="00136FEF" w:rsidRDefault="002E2BB2" w:rsidP="002E2BB2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 по основному мероприятию 1.3.</w:t>
            </w:r>
          </w:p>
          <w:p w14:paraId="54B1DFE7" w14:textId="29B8010F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7403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81CA" w14:textId="67845D4F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1EF0A" w14:textId="028435A4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ABFF24" w14:textId="20A4EC2B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7DDE0" w14:textId="40DD4683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7A408" w14:textId="4C73742F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C8F96" w14:textId="3623F851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D4EAC" w14:textId="77777777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136FEF" w:rsidRPr="00136FEF" w14:paraId="10413042" w14:textId="77777777" w:rsidTr="002E2BB2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AD8E6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1.4.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FBC22" w14:textId="77777777" w:rsidR="00136FEF" w:rsidRPr="00136FEF" w:rsidRDefault="00136FEF" w:rsidP="002E2BB2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Основное мероприятие 1.4. Капитальные вложения в объекты общего образования</w:t>
            </w:r>
          </w:p>
        </w:tc>
      </w:tr>
      <w:tr w:rsidR="00136FEF" w:rsidRPr="00136FEF" w14:paraId="3CE21BCC" w14:textId="77777777" w:rsidTr="002E2BB2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5078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1.4.1.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E9EB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Капитальный ремонт здания МОУ "Гимназия им. В.А. Надькина". Устройство вентилируемого фасада.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A74D8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Гимназия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15112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FF627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33579" w14:textId="3F87B4F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54 114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72DCF" w14:textId="3E2E2A5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549A6" w14:textId="0C1B9D09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F72B0F" w14:textId="1A6409A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BE2C6" w14:textId="0AD446E2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79761" w14:textId="588D6FA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54 114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28B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Подпрограмма 2, показатель 1.4.1-1.4.7</w:t>
            </w:r>
          </w:p>
        </w:tc>
      </w:tr>
      <w:tr w:rsidR="00136FEF" w:rsidRPr="00136FEF" w14:paraId="003A4A87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12BD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A81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EAEC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2F16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3438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330DF" w14:textId="0A7E46E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5 953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69AC6" w14:textId="29727F0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C8DE0" w14:textId="28802675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B8C3D" w14:textId="5750141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FCD09" w14:textId="361FC266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9BA0C" w14:textId="4DA8D0E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5 953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27C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3570B74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BDD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5903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85E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31AE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AFE69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EBF5C" w14:textId="2B53AE9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48 161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0159F" w14:textId="445EB08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A4F80" w14:textId="7FA5F4D0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8BA11" w14:textId="1CADD95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6EC7B" w14:textId="54785365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D70B" w14:textId="32DDEE4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48 161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888D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AB244D1" w14:textId="77777777" w:rsidTr="002E2BB2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F4F6F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1.4.2.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73D8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Капитальный ремонт здания МОУ "СОШ №2". Устройство вентилируемого фасада.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1172E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 № 2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2E1CE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D681D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FF6EE" w14:textId="43D388D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46 044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0CC7F" w14:textId="203AEAC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FB47" w14:textId="0F4E61BD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1B626" w14:textId="4D084A0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5A419" w14:textId="520CDB7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53A2F" w14:textId="750FB5E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46 044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5F48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B80C529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F01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5D7A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01DE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06A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04028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A0710" w14:textId="48D9DBE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5 065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C40E" w14:textId="68D4F4D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745B8" w14:textId="4CC0EAF7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A8E9F" w14:textId="2002D4E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E1718" w14:textId="27AF881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8C96F" w14:textId="7DE72CA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5 065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49FB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E723266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8BC3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A643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3C66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F6C9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65491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72BD9" w14:textId="7AB70A8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40 979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9F043" w14:textId="5B1BC77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F84E" w14:textId="53BF1131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CAA7F" w14:textId="6403682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57BAA" w14:textId="71BF9AD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60513" w14:textId="4035FE8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40 979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D54F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3349EAA" w14:textId="77777777" w:rsidTr="002E2BB2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4276F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1.4.3.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97F8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Капитальный ремонт здания МОУ "СОШ №3". Устройство вентилируемого фасада.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E2C59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 № 3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7FEB0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29428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AA3DD" w14:textId="502E33F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105 372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D2D54" w14:textId="6B3535F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0B367" w14:textId="736413C7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F3FA0" w14:textId="7B57A73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105 372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8A25B" w14:textId="6CB6110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976F7" w14:textId="1FB7970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5CFD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4122C07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7B4F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BC4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495C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2F70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B3AB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8EF74" w14:textId="73355C3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11 591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6EE9C" w14:textId="611E85D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CBCBA" w14:textId="6B005773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0EE2E" w14:textId="1A95393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11 591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E46E9" w14:textId="69C0C67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31736" w14:textId="238A10F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E3FC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8FE98C8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00E3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E2F9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59FE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55E0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41F7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7B635" w14:textId="17B4AA7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29 072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5B58B" w14:textId="08FC81C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2685F" w14:textId="5A0BAB5F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ABF68" w14:textId="63325A9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29 072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DC9C7" w14:textId="1DCAA5E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2BEB2" w14:textId="024C691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A7F9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0BA134A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7F5F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3DF3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8378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D08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77648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15436" w14:textId="6514132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64 709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89454" w14:textId="4E2FB40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F25F8" w14:textId="171B64B7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07190" w14:textId="67E7E1D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64 709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16C51" w14:textId="45CFBB8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53272" w14:textId="4D5A6D1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D2325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92AA385" w14:textId="77777777" w:rsidTr="002E2BB2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2D759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1.4.4.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C468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Капитальный ремонт здания  МОУ  "СОШ №4 им. Д.М. Перова". Устройство вентилируемого фасада.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A70AD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  №4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16933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DA6E4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838BE" w14:textId="202A31D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55 786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5A88A" w14:textId="75BE924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F95F7" w14:textId="2AFE75E0" w:rsidR="00136FEF" w:rsidRPr="00136FEF" w:rsidRDefault="00136FEF" w:rsidP="00136FE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90AC9" w14:textId="46835CB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F83C9" w14:textId="388905A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636C" w14:textId="4BD90FA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55 786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6294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D9DA1AE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0028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DCD6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D085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690A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851B3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3239B" w14:textId="359743D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6 136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DA95" w14:textId="07124CC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367E9" w14:textId="64180E36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6310F" w14:textId="09E615F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4D701" w14:textId="5AE68C1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910F1" w14:textId="5EC2903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6 136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B9D4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22CCF18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077D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2E9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285F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A322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36293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9A222" w14:textId="18CF7C2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49 650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DA83A" w14:textId="6ADB70A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B838C" w14:textId="7F7CF015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280D5" w14:textId="771351E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51F4E" w14:textId="3B3B24D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EC875" w14:textId="41F44FF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49 650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CF12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C7D6CBC" w14:textId="77777777" w:rsidTr="002E2BB2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1A8B4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1.4.5.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1EB3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Капитальный ремонт здания МОУ "СОШ  №5". Устройство вентилируемого фасада.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87C8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 № 5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F57E9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C56F0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3876" w14:textId="0E3867A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57 146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2E9B3" w14:textId="24EC8C4B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41E7" w14:textId="16F236F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3EDE" w14:textId="6533BFA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D9F8B" w14:textId="696F5B1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E699D" w14:textId="6A70A94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57 146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AF3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CAB2A75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3D45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832C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16E7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7981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32B9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BE2ED" w14:textId="75C905E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6 286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D51DF" w14:textId="3BF461A2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AC58F" w14:textId="2952614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9C802" w14:textId="586B1AC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AAC07" w14:textId="1FEEA49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63DF8" w14:textId="650D64E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6 286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41A2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4C65CBB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8B12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1FA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9091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E77A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0D6C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D327D" w14:textId="6DD705F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50 860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6D247" w14:textId="6D0BE83B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DEB12" w14:textId="7CD91F0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0065B" w14:textId="308882F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08B5A" w14:textId="00164BA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EE1AD" w14:textId="33BDB6E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50 860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657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35FF180" w14:textId="77777777" w:rsidTr="002E2BB2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03020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1.4.6.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30C52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Капитальный ремонт здания МОУ "СОШ  №7". </w:t>
            </w:r>
            <w:r w:rsidRPr="00136FEF">
              <w:rPr>
                <w:sz w:val="22"/>
                <w:szCs w:val="22"/>
              </w:rPr>
              <w:lastRenderedPageBreak/>
              <w:t>Устройство вентилируемого фасада.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C97A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lastRenderedPageBreak/>
              <w:t xml:space="preserve">УО, МОУ </w:t>
            </w:r>
            <w:r w:rsidRPr="00136FEF">
              <w:rPr>
                <w:sz w:val="22"/>
                <w:szCs w:val="22"/>
              </w:rPr>
              <w:lastRenderedPageBreak/>
              <w:t>СОШ  № 7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3CBA5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lastRenderedPageBreak/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86630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512FB" w14:textId="12D9B08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59 990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1554" w14:textId="44566072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D11F4" w14:textId="71B4B2B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6A0B2" w14:textId="3C38BBC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FAB73" w14:textId="185991A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12C00" w14:textId="76EC626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59 990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1D1F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1F75206" w14:textId="77777777" w:rsidTr="002E2BB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0AB5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B164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1A50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39E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B923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4F11E" w14:textId="0C3979D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6 599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2DB06" w14:textId="14050F38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947D3" w14:textId="21259B7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50E8" w14:textId="3AC98F4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D9373" w14:textId="6189697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E5AF9" w14:textId="7D8FE60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6 599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4E52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CE0FA78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26FA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1E10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2027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44E2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6918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A72DD" w14:textId="1C63B8F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53 391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55B4D" w14:textId="38BC9D53" w:rsidR="00136FEF" w:rsidRPr="00136FEF" w:rsidRDefault="00136FEF" w:rsidP="00136F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CA311" w14:textId="36EC43B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89405" w14:textId="20EE465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383A5" w14:textId="700CDA9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E2649" w14:textId="733CA2C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53 391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F941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28EB6685" w14:textId="77777777" w:rsidTr="002E2BB2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58556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F0939D7" w14:textId="77777777" w:rsidR="00136FEF" w:rsidRPr="00136FEF" w:rsidRDefault="00136FEF" w:rsidP="002E2BB2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 по основному мероприятию 1.4.</w:t>
            </w:r>
          </w:p>
        </w:tc>
        <w:tc>
          <w:tcPr>
            <w:tcW w:w="88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FFCC1DA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62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0EA58C62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74A52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AE08A" w14:textId="7DC263B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378 452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4E32E" w14:textId="6D87DB2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C230B" w14:textId="5111EAB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933D7" w14:textId="15B8EB3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105 372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68695" w14:textId="028C3BC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60D45" w14:textId="6B65050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273 080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7F5B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595474A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8D6C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E38D2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AB896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C32C0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BF84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1AF4A" w14:textId="7F22E5C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41 630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7364" w14:textId="729407A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D7E12" w14:textId="05F61A2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A61F6" w14:textId="066C624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11 591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0A02" w14:textId="16171F7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5E171" w14:textId="663D5AB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30 039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897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99CD0EC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CDBA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E302D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F19B7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E72E5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A1D04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81910" w14:textId="503463E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272 113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66942" w14:textId="078A99D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0D8C7" w14:textId="072133B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90EED" w14:textId="16CECE6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29 072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E829F" w14:textId="6A8FF35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5F696" w14:textId="2ABE2BD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243 041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1B6C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84B2B18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7BA2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7D9B3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B8BBD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0BE52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3CBA8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8E3D8" w14:textId="2B6BB59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64 709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99A08" w14:textId="5E21EF9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6E01A" w14:textId="56F070B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00BF3" w14:textId="6053281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64 709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7668F" w14:textId="7134EA1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4A66" w14:textId="160667D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10BB6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560DFF3C" w14:textId="77777777" w:rsidTr="002E2BB2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119B9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1.5.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4BE86" w14:textId="77777777" w:rsidR="00136FEF" w:rsidRPr="00136FEF" w:rsidRDefault="00136FEF" w:rsidP="002E2BB2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Основное мероприятие 1.5. Обеспечение деятельности советников директора, выплаты за классное руководство</w:t>
            </w:r>
          </w:p>
        </w:tc>
      </w:tr>
      <w:tr w:rsidR="00136FEF" w:rsidRPr="00136FEF" w14:paraId="56D22D36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5717E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1.5.1.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FE0A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деятельности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AB732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2C00B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E5FC1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C4F66" w14:textId="17FA76E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13 362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EBF31" w14:textId="26B247F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2 266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98B0C" w14:textId="7058558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2 747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839CF" w14:textId="50EEBDD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2 783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E63CA" w14:textId="6AAFC44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2 783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6E897" w14:textId="2B92BA5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2 783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5C923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Подпрограмма 2, показатель 1.5.1-1.5.3</w:t>
            </w:r>
          </w:p>
        </w:tc>
      </w:tr>
      <w:tr w:rsidR="00136FEF" w:rsidRPr="00136FEF" w14:paraId="188B4984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D673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E0A8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639C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265D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918C8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89549" w14:textId="3A227E7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1 190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3E930" w14:textId="47718DC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136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59DD8" w14:textId="582E25F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220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54547" w14:textId="38ABA2C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278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F9E84" w14:textId="408D9E9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278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132F" w14:textId="568E45E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278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9B4D5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2D6F378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0034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A88B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BD11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1157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0E28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F1149" w14:textId="0B67D10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12 172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6F8DB" w14:textId="0C43B86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2 130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35D381" w14:textId="2D59D78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2 527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FF5EC" w14:textId="46C6521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2 505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A3475" w14:textId="2976AFF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2 505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B182F" w14:textId="4B0D436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2 505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BBF4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501B02C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71E2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1.5.2.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CBD0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C5683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FB66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69ECE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46E9" w14:textId="03A58DE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4 529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83F12" w14:textId="52A4F77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781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87AFE" w14:textId="52A0D7D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937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339DD" w14:textId="5B9A5F1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937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FBA15" w14:textId="3A9B179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937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2BFED" w14:textId="53494CC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937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9AA2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F613F90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07A8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A42A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A27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45FA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5B0BB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9B879" w14:textId="0605038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4 529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6B8D3" w14:textId="1A514AF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781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D3957" w14:textId="5407FA0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937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BD8B67" w14:textId="3EA33D9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937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9F596" w14:textId="657C328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937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6F6F69" w14:textId="06B039C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937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1C28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C8FF8CD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054D2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1.5.3.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2F081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выплат ежемесячного денежного вознаграждения за классное руководство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15424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5A34C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6799F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8886" w14:textId="501F3B5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271 021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66CA0" w14:textId="6391AB7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54 177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1F7D6" w14:textId="312EC66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54 223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DB20C" w14:textId="78AA16F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54 207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44004" w14:textId="17DAFB3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54 207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8A222" w14:textId="3237E55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54 207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0D38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47E98B3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895A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1346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2BD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973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5582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43EF7" w14:textId="323A401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271 021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05F4D" w14:textId="7AD414A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54 177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4D116" w14:textId="2D9A5DA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54 223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5F0BE" w14:textId="184A4FB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54 207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161E5" w14:textId="265B303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54 207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62DD" w14:textId="425F57B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54 207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E758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E1D5E42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4E5C4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F68C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 по основному мероприятию 1.5.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31BDD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62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0E65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2A973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B5992" w14:textId="6C1B215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288 912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82A1A" w14:textId="4C6F516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57 224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40F3A" w14:textId="3BED435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57 907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8C723" w14:textId="70A4499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57 927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C63DB" w14:textId="1316CB0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57 927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F8FBD" w14:textId="6730094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57 927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A34E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04DD053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F4F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3DCF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1720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94F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374B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18345" w14:textId="7C6CFE9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287 722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D266" w14:textId="697099A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57 088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54EED" w14:textId="548F526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57 687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19297" w14:textId="28AF72C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57 649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1A969" w14:textId="6F70C33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57 649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CF30A" w14:textId="6588452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57 649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4B4E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13B111C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DCD0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F6D52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1AC37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78BA7B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6EE4E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0F636" w14:textId="786328F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1 190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24138" w14:textId="6D24234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136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CE5C0" w14:textId="7356C1C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6B982" w14:textId="4C01E53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278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7AA5C" w14:textId="2711E4B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278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F6842" w14:textId="055E688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278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F87D6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2394D1A5" w14:textId="77777777" w:rsidTr="002E2BB2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C161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1.6.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87608" w14:textId="77777777" w:rsidR="00136FEF" w:rsidRPr="00136FEF" w:rsidRDefault="00136FEF" w:rsidP="002E2BB2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Основное мероприятие 1.6. Оплата труда вспомогательного персонала общеобразовательных организаций, не участвующего в реализации основных общеобразовательных программ.</w:t>
            </w:r>
          </w:p>
        </w:tc>
      </w:tr>
      <w:tr w:rsidR="00136FEF" w:rsidRPr="00136FEF" w14:paraId="4AD04F7A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B7E63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1.6.1.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C4E7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Оплата труда вспомогательного персонала общеобразовательных организаций, не участвующего в реализации основных </w:t>
            </w:r>
            <w:r w:rsidRPr="00136FEF">
              <w:rPr>
                <w:sz w:val="22"/>
                <w:szCs w:val="22"/>
              </w:rPr>
              <w:lastRenderedPageBreak/>
              <w:t>общеобразовательных программ.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B156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lastRenderedPageBreak/>
              <w:t>УО, МОУ СОШ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0F90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DFE2B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CB128" w14:textId="0876561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21 867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516FB" w14:textId="140F235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3 399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F9803" w14:textId="35F33E0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18 468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79C9C" w14:textId="2F05A03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FC743" w14:textId="634052C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C5731" w14:textId="584CB2F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9C465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1ED2F854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5CDA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FE48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D20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E192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6B34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84551" w14:textId="4CEDEE3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2 831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819CD" w14:textId="2934C82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2C475" w14:textId="563F5FD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2 031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A76D" w14:textId="584D0F1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E227" w14:textId="1F4846C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6DF31" w14:textId="32D062A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D195D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7A39E69E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D73D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1402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7754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25D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6BAE3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C68E2" w14:textId="022291B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19 036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09ED0" w14:textId="6C2E8F8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2 599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5CF0" w14:textId="504065B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16 437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F590C" w14:textId="518B50B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816ED" w14:textId="68A41C2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43559" w14:textId="7AD9BDD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7A77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2EC354DD" w14:textId="77777777" w:rsidTr="00213F02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12EDE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4211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55F0D" w14:textId="5EFF86FA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 по основному мероприятию 1.6.</w:t>
            </w:r>
          </w:p>
          <w:p w14:paraId="65DADD07" w14:textId="6B31653A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E38E7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9A3D9" w14:textId="4315DDEE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21 867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FA2EE" w14:textId="62EBB169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3 399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A8244" w14:textId="702B3B2C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18 468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443A6" w14:textId="577419F3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3DBB9" w14:textId="55FEAACC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10653" w14:textId="4EA14328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7363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11BFE33C" w14:textId="77777777" w:rsidTr="00213F0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6918" w14:textId="77777777" w:rsidR="002E2BB2" w:rsidRPr="00136FEF" w:rsidRDefault="002E2BB2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814B9" w14:textId="77777777" w:rsidR="002E2BB2" w:rsidRPr="00136FEF" w:rsidRDefault="002E2BB2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FD51A" w14:textId="77777777" w:rsidR="002E2BB2" w:rsidRPr="00136FEF" w:rsidRDefault="002E2BB2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EFC65" w14:textId="08B8976A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2 831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58024" w14:textId="7DC891F2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1A990" w14:textId="507BFEE2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2 031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2D3E7" w14:textId="2A086325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80F8D" w14:textId="37718A5C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94466" w14:textId="3717A2DE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1F565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0254F170" w14:textId="77777777" w:rsidTr="00213F02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D297A" w14:textId="77777777" w:rsidR="002E2BB2" w:rsidRPr="00136FEF" w:rsidRDefault="002E2BB2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5366E" w14:textId="77777777" w:rsidR="002E2BB2" w:rsidRPr="00136FEF" w:rsidRDefault="002E2BB2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5E6E1" w14:textId="77777777" w:rsidR="002E2BB2" w:rsidRPr="00136FEF" w:rsidRDefault="002E2BB2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705D7" w14:textId="664E7BA4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19 036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DEDD" w14:textId="10289CD9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2 599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86A2" w14:textId="3F82C0C5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16 437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2DBD7" w14:textId="66F2CDB6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8A74F" w14:textId="797CBC97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78A99" w14:textId="7EBC08F4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CBDAB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0F891C90" w14:textId="77777777" w:rsidTr="002E2BB2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F158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A9AC98" w14:textId="77777777" w:rsidR="00136FEF" w:rsidRPr="00136FEF" w:rsidRDefault="00136FEF" w:rsidP="002E2BB2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 по задаче 1:</w:t>
            </w:r>
          </w:p>
        </w:tc>
        <w:tc>
          <w:tcPr>
            <w:tcW w:w="88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84F17CF" w14:textId="7777777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0D51632D" w14:textId="7777777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67C4F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B96B3" w14:textId="233866D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3 888 619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12D1D" w14:textId="38E49DD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726 143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C9471" w14:textId="33F103A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717 631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783E7" w14:textId="378AAD9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807 131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E806" w14:textId="487D2AF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673 330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0DD03" w14:textId="1282C31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964 384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B83B8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38598FDB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9776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05D7D8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36733B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EF5847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A7E53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D0A85" w14:textId="50281B0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300 975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97E64" w14:textId="2413686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81 750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26F49" w14:textId="4BAF743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42 785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41CC3" w14:textId="41A3D2C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52 621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02522" w14:textId="53ADD33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37 903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D36FC" w14:textId="5F20CC8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85 916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32CC6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24749235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09C0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F9D84DD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FEFC75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27FD1B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5BE2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D246D" w14:textId="79988A8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3 234 816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B5B44" w14:textId="4E85BF5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586 908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90850" w14:textId="294A30A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617 159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098EB" w14:textId="12579C0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632 152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71729" w14:textId="5DDE7B3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577 778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44AE" w14:textId="26F76B0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820 819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7974F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14FEDF04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9D34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CBCE7F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BDA758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BC9A034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3BE7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инициативные</w:t>
            </w:r>
            <w:r w:rsidRPr="00136FEF">
              <w:rPr>
                <w:sz w:val="22"/>
                <w:szCs w:val="22"/>
              </w:rPr>
              <w:br/>
              <w:t>платежи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D9678" w14:textId="019A439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397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253E2" w14:textId="66000C2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397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8DA38" w14:textId="4B75358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87D60" w14:textId="0731760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E75FD" w14:textId="10F5003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12188" w14:textId="61ABD64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04834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1790175E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E542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AE27E3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3D2E9E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3246AE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E4E8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7C8FE" w14:textId="14C88F7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352 431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8F58" w14:textId="11D69C4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57 088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5D8FD" w14:textId="5497D45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57 687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260B0" w14:textId="1F3824B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122 358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26AB" w14:textId="5245F20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57 649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C22B8" w14:textId="321EA2E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57 649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CDA50" w14:textId="77777777" w:rsidR="00136FEF" w:rsidRPr="00136FEF" w:rsidRDefault="00136FEF" w:rsidP="00136FEF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72C08D3B" w14:textId="77777777" w:rsidTr="002E2BB2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D1EA2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2.</w:t>
            </w:r>
          </w:p>
        </w:tc>
        <w:tc>
          <w:tcPr>
            <w:tcW w:w="1460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EFF2F" w14:textId="689125FD" w:rsidR="002E2BB2" w:rsidRPr="00136FEF" w:rsidRDefault="002E2BB2" w:rsidP="002E2BB2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Задача 2. Обеспечение бесплатным питанием отдельных категорий учащихся в муниципальных общеобразовательных учреждениях</w:t>
            </w:r>
          </w:p>
        </w:tc>
      </w:tr>
      <w:tr w:rsidR="00136FEF" w:rsidRPr="00136FEF" w14:paraId="4A3C1D57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7047F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2.1.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463E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бесплатным двухразовым питанием обучающихся с ограниченными возможностями здоровья в муниципальных общеобразовательных учреждениях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9D16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48FD3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E7F32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29096" w14:textId="0DA4159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49 620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181CA" w14:textId="3410F0D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9 341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CFE2C" w14:textId="3BB017B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10 243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FA505" w14:textId="166DD52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10 012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A6BC9" w14:textId="4BC56CD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10 012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5D5FD" w14:textId="1A25886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10 012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F07D4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Подпрограмма 2, показатель 2.1.-2.2</w:t>
            </w:r>
          </w:p>
        </w:tc>
      </w:tr>
      <w:tr w:rsidR="00136FEF" w:rsidRPr="00136FEF" w14:paraId="5B203846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E7DD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E051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5D32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2D89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CB72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B553E" w14:textId="7EF8F0B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5 849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211F4" w14:textId="6D35F82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1 214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77CBC" w14:textId="65293A3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1 332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E987" w14:textId="3628523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1 101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3A07B" w14:textId="6CD6278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1 101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0709D" w14:textId="6393AC0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1 101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D2062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2E384031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BCC1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269F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75B0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C0DE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D77F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0D310" w14:textId="140A133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43 771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E08D2" w14:textId="77924CD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8 127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52B72" w14:textId="2C6CF36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8 911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06F03" w14:textId="26DC827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8 911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F7B37" w14:textId="2C1AAA0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8 911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6BE81" w14:textId="26F3FB4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8 911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3D52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EB9D681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63A1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2.2.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1EA7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бесплатным горячим питанием обучающихся, получающих начальное общее образование в муниципальных общеобразовательных учреждениях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B8116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МОУ СОШ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3FDE3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FCD3A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0E2CB" w14:textId="1491EB6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152 220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4C7A" w14:textId="6CE509A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31 722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7D025" w14:textId="3FFE2F3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31 023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8DD87" w14:textId="0BB669C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29 825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765D3" w14:textId="6DC7752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29 825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A2B11" w14:textId="6FED22C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29 825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2F5B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04B8C09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70F5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38B6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438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7A2A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8F668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1BDA9" w14:textId="1B25B46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10 657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D9FA" w14:textId="31967B7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2 221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184700" w14:textId="2FEADD6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2 172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8BC85" w14:textId="682EFC0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2 088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4F4FD" w14:textId="69C12E2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2 088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74A01" w14:textId="5F29D19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2 088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ED5C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7DF5362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7E1D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044F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24E4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213E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310A2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21720" w14:textId="2CA5970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44 663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E25A2" w14:textId="04C27D6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8 260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666D5" w14:textId="2DFC4EC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8 944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3CEF3" w14:textId="41CF145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9 153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70462" w14:textId="49E494C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9 153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02814" w14:textId="0CBD90F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9 153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E402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6C0F6B8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EBA3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6B6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9149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F97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91EF2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4FAEA" w14:textId="1FA8133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96 900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AA40B" w14:textId="1661C55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21 241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F42D4F" w14:textId="5917E0A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19 907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B1E72" w14:textId="7A75ED3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18 584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BC0DF" w14:textId="194922A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18 584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31376" w14:textId="419649E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18 584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E77A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2E2BB2" w:rsidRPr="00136FEF" w14:paraId="72152075" w14:textId="77777777" w:rsidTr="00B82FDB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5BB66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  <w:tc>
          <w:tcPr>
            <w:tcW w:w="4211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D79C8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 по задаче 2:</w:t>
            </w:r>
          </w:p>
          <w:p w14:paraId="30CFFFBB" w14:textId="06A5DC2E" w:rsidR="002E2BB2" w:rsidRPr="00136FEF" w:rsidRDefault="002E2BB2" w:rsidP="002E2BB2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 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2712A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C35FF" w14:textId="1064262B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201 840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03408" w14:textId="7301A2EE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41 063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8D9D1" w14:textId="1231D3AF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41 266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908A2" w14:textId="3DDC2D2E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39 837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D034C" w14:textId="1163B05B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39 837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44949" w14:textId="6CD6E580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39 837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44B8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1F85C289" w14:textId="77777777" w:rsidTr="00B82FDB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B0BA3" w14:textId="77777777" w:rsidR="002E2BB2" w:rsidRPr="00136FEF" w:rsidRDefault="002E2BB2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E4A5A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74280" w14:textId="77777777" w:rsidR="002E2BB2" w:rsidRPr="00136FEF" w:rsidRDefault="002E2BB2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F003D" w14:textId="2FE25752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16 506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918E7" w14:textId="4622C96F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3 435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D0965" w14:textId="0B6A5F7F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3 504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E395E" w14:textId="08D318B5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3 189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B89A4" w14:textId="0DEB23EA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3 189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C1EC9" w14:textId="3682B029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3 189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5E66D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36AC9B70" w14:textId="77777777" w:rsidTr="00B82FDB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BA90" w14:textId="77777777" w:rsidR="002E2BB2" w:rsidRPr="00136FEF" w:rsidRDefault="002E2BB2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53C3A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45B55" w14:textId="77777777" w:rsidR="002E2BB2" w:rsidRPr="00136FEF" w:rsidRDefault="002E2BB2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092B0" w14:textId="57AEFDBD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88 434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8365D" w14:textId="65BB93C7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16 387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A721C" w14:textId="598B7E24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17 855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8A4B1" w14:textId="7450E8DD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18 064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F258" w14:textId="7B75CBE5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18 064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DDDB" w14:textId="59C545DB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18 064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6E3C4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7A546BC0" w14:textId="77777777" w:rsidTr="00B82FDB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3EB3C" w14:textId="77777777" w:rsidR="002E2BB2" w:rsidRPr="00136FEF" w:rsidRDefault="002E2BB2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D1A35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323EA" w14:textId="77777777" w:rsidR="002E2BB2" w:rsidRPr="00136FEF" w:rsidRDefault="002E2BB2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5BED8" w14:textId="619530ED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96 900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7419B" w14:textId="3DDDFB95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21 241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CA8AE" w14:textId="6766489D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19 907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FFF17" w14:textId="49AE38F1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18 584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9F412" w14:textId="0166C45E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18 584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4FA6F" w14:textId="20D7C349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18 584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82808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6DF85362" w14:textId="77777777" w:rsidTr="00377DB7">
        <w:trPr>
          <w:trHeight w:val="20"/>
        </w:trPr>
        <w:tc>
          <w:tcPr>
            <w:tcW w:w="491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1B7A5" w14:textId="0A215F74" w:rsidR="002E2BB2" w:rsidRPr="00136FEF" w:rsidRDefault="002E2BB2" w:rsidP="002E2BB2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</w:rPr>
              <w:t>Итого по подпрограмме 2: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F0D95" w14:textId="77777777" w:rsidR="002E2BB2" w:rsidRPr="00136FEF" w:rsidRDefault="002E2BB2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8E266" w14:textId="082EE53B" w:rsidR="002E2BB2" w:rsidRPr="00136FEF" w:rsidRDefault="002E2BB2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4 090 459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231A7" w14:textId="0E21EBA3" w:rsidR="002E2BB2" w:rsidRPr="00136FEF" w:rsidRDefault="002E2BB2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767 206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7C243" w14:textId="709EB0D3" w:rsidR="002E2BB2" w:rsidRPr="00136FEF" w:rsidRDefault="002E2BB2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758 897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46213" w14:textId="7F310FC9" w:rsidR="002E2BB2" w:rsidRPr="00136FEF" w:rsidRDefault="002E2BB2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846 968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355A8" w14:textId="27C8FCD5" w:rsidR="002E2BB2" w:rsidRPr="00136FEF" w:rsidRDefault="002E2BB2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713 167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9F74E" w14:textId="3E62F1B4" w:rsidR="002E2BB2" w:rsidRPr="00136FEF" w:rsidRDefault="002E2BB2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1 004 221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14D1F" w14:textId="77777777" w:rsidR="002E2BB2" w:rsidRPr="00136FEF" w:rsidRDefault="002E2BB2" w:rsidP="00136FEF">
            <w:r w:rsidRPr="00136FEF">
              <w:t> </w:t>
            </w:r>
          </w:p>
        </w:tc>
      </w:tr>
      <w:tr w:rsidR="002E2BB2" w:rsidRPr="00136FEF" w14:paraId="1927DC5B" w14:textId="77777777" w:rsidTr="002677CB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A3CE7C" w14:textId="77777777" w:rsidR="002E2BB2" w:rsidRPr="00136FEF" w:rsidRDefault="002E2BB2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772C1" w14:textId="77777777" w:rsidR="002E2BB2" w:rsidRPr="00136FEF" w:rsidRDefault="002E2BB2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  <w:p w14:paraId="3F0A16ED" w14:textId="77777777" w:rsidR="002E2BB2" w:rsidRPr="00136FEF" w:rsidRDefault="002E2BB2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  <w:p w14:paraId="29355CDD" w14:textId="011E6083" w:rsidR="002E2BB2" w:rsidRPr="00136FEF" w:rsidRDefault="002E2BB2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lastRenderedPageBreak/>
              <w:t> </w:t>
            </w:r>
          </w:p>
        </w:tc>
        <w:tc>
          <w:tcPr>
            <w:tcW w:w="151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971E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62CFE" w14:textId="77777777" w:rsidR="002E2BB2" w:rsidRPr="00136FEF" w:rsidRDefault="002E2BB2" w:rsidP="00136FEF">
            <w:r w:rsidRPr="00136FEF"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8F6F8" w14:textId="3725787F" w:rsidR="002E2BB2" w:rsidRPr="00136FEF" w:rsidRDefault="002E2BB2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317 481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77B1D" w14:textId="2DE2CC7F" w:rsidR="002E2BB2" w:rsidRPr="00136FEF" w:rsidRDefault="002E2BB2" w:rsidP="00136FEF">
            <w:pPr>
              <w:jc w:val="center"/>
            </w:pPr>
            <w:r w:rsidRPr="00136FEF">
              <w:t>85 185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AB40C" w14:textId="59B095F6" w:rsidR="002E2BB2" w:rsidRPr="00136FEF" w:rsidRDefault="002E2BB2" w:rsidP="00136FEF">
            <w:pPr>
              <w:jc w:val="center"/>
            </w:pPr>
            <w:r w:rsidRPr="00136FEF">
              <w:t>46 289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DFCA" w14:textId="5392284D" w:rsidR="002E2BB2" w:rsidRPr="00136FEF" w:rsidRDefault="002E2BB2" w:rsidP="00136FEF">
            <w:pPr>
              <w:jc w:val="center"/>
            </w:pPr>
            <w:r w:rsidRPr="00136FEF">
              <w:t>55 810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B2165" w14:textId="71FFF9D5" w:rsidR="002E2BB2" w:rsidRPr="00136FEF" w:rsidRDefault="002E2BB2" w:rsidP="00136FEF">
            <w:pPr>
              <w:jc w:val="center"/>
            </w:pPr>
            <w:r w:rsidRPr="00136FEF">
              <w:t>41 092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D17CD" w14:textId="65C7ACAC" w:rsidR="002E2BB2" w:rsidRPr="00136FEF" w:rsidRDefault="002E2BB2" w:rsidP="00136FEF">
            <w:pPr>
              <w:jc w:val="center"/>
            </w:pPr>
            <w:r w:rsidRPr="00136FEF">
              <w:t>89 105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6F3E8" w14:textId="77777777" w:rsidR="002E2BB2" w:rsidRPr="00136FEF" w:rsidRDefault="002E2BB2" w:rsidP="00136FEF">
            <w:r w:rsidRPr="00136FEF">
              <w:t> </w:t>
            </w:r>
          </w:p>
        </w:tc>
      </w:tr>
      <w:tr w:rsidR="002E2BB2" w:rsidRPr="00136FEF" w14:paraId="6599D8A5" w14:textId="77777777" w:rsidTr="002677CB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3D5711" w14:textId="77777777" w:rsidR="002E2BB2" w:rsidRPr="00136FEF" w:rsidRDefault="002E2BB2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1F002" w14:textId="49E397E8" w:rsidR="002E2BB2" w:rsidRPr="00136FEF" w:rsidRDefault="002E2BB2" w:rsidP="00136FEF">
            <w:pPr>
              <w:rPr>
                <w:b/>
                <w:bCs/>
              </w:rPr>
            </w:pPr>
          </w:p>
        </w:tc>
        <w:tc>
          <w:tcPr>
            <w:tcW w:w="151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367D5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342A6" w14:textId="77777777" w:rsidR="002E2BB2" w:rsidRPr="00136FEF" w:rsidRDefault="002E2BB2" w:rsidP="00136FEF">
            <w:r w:rsidRPr="00136FEF"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0C635" w14:textId="5DEAF392" w:rsidR="002E2BB2" w:rsidRPr="00136FEF" w:rsidRDefault="002E2BB2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3 323 250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081F1" w14:textId="1F533A63" w:rsidR="002E2BB2" w:rsidRPr="00136FEF" w:rsidRDefault="002E2BB2" w:rsidP="00136FEF">
            <w:pPr>
              <w:jc w:val="center"/>
            </w:pPr>
            <w:r w:rsidRPr="00136FEF">
              <w:t>603 295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5FE93" w14:textId="5A9C2FDA" w:rsidR="002E2BB2" w:rsidRPr="00136FEF" w:rsidRDefault="002E2BB2" w:rsidP="00136FEF">
            <w:pPr>
              <w:jc w:val="center"/>
            </w:pPr>
            <w:r w:rsidRPr="00136FEF">
              <w:t>635 014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42957" w14:textId="41363C9B" w:rsidR="002E2BB2" w:rsidRPr="00136FEF" w:rsidRDefault="002E2BB2" w:rsidP="00136FEF">
            <w:pPr>
              <w:jc w:val="center"/>
            </w:pPr>
            <w:r w:rsidRPr="00136FEF">
              <w:t>650 216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2C393" w14:textId="527195B6" w:rsidR="002E2BB2" w:rsidRPr="00136FEF" w:rsidRDefault="002E2BB2" w:rsidP="00136FEF">
            <w:pPr>
              <w:jc w:val="center"/>
            </w:pPr>
            <w:r w:rsidRPr="00136FEF">
              <w:t>595 842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5B77E" w14:textId="2F541FC1" w:rsidR="002E2BB2" w:rsidRPr="00136FEF" w:rsidRDefault="002E2BB2" w:rsidP="00136FEF">
            <w:pPr>
              <w:jc w:val="center"/>
            </w:pPr>
            <w:r w:rsidRPr="00136FEF">
              <w:t>838 883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D357C" w14:textId="77777777" w:rsidR="002E2BB2" w:rsidRPr="00136FEF" w:rsidRDefault="002E2BB2" w:rsidP="00136FEF">
            <w:r w:rsidRPr="00136FEF">
              <w:t> </w:t>
            </w:r>
          </w:p>
        </w:tc>
      </w:tr>
      <w:tr w:rsidR="002E2BB2" w:rsidRPr="00136FEF" w14:paraId="002EAB13" w14:textId="77777777" w:rsidTr="002677CB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1922DB" w14:textId="77777777" w:rsidR="002E2BB2" w:rsidRPr="00136FEF" w:rsidRDefault="002E2BB2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lastRenderedPageBreak/>
              <w:t> </w:t>
            </w:r>
          </w:p>
        </w:tc>
        <w:tc>
          <w:tcPr>
            <w:tcW w:w="269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B2180" w14:textId="72CBCC5D" w:rsidR="002E2BB2" w:rsidRPr="00136FEF" w:rsidRDefault="002E2BB2" w:rsidP="00136FEF">
            <w:pPr>
              <w:rPr>
                <w:b/>
                <w:bCs/>
              </w:rPr>
            </w:pPr>
          </w:p>
        </w:tc>
        <w:tc>
          <w:tcPr>
            <w:tcW w:w="151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734F6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782A1" w14:textId="77777777" w:rsidR="002E2BB2" w:rsidRPr="00136FEF" w:rsidRDefault="002E2BB2" w:rsidP="00136FEF">
            <w:r w:rsidRPr="00136FEF">
              <w:t>инициативные</w:t>
            </w:r>
            <w:r w:rsidRPr="00136FEF">
              <w:br/>
              <w:t>платежи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3C59" w14:textId="0F1B8661" w:rsidR="002E2BB2" w:rsidRPr="00136FEF" w:rsidRDefault="002E2BB2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397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6DE59" w14:textId="29370C5E" w:rsidR="002E2BB2" w:rsidRPr="00136FEF" w:rsidRDefault="002E2BB2" w:rsidP="00136FEF">
            <w:pPr>
              <w:jc w:val="center"/>
            </w:pPr>
            <w:r w:rsidRPr="00136FEF">
              <w:t>397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CE921" w14:textId="64F7B832" w:rsidR="002E2BB2" w:rsidRPr="00136FEF" w:rsidRDefault="002E2BB2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866EF" w14:textId="6B39A11B" w:rsidR="002E2BB2" w:rsidRPr="00136FEF" w:rsidRDefault="002E2BB2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1D7C3" w14:textId="512640CD" w:rsidR="002E2BB2" w:rsidRPr="00136FEF" w:rsidRDefault="002E2BB2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F0DC3" w14:textId="27FAA08D" w:rsidR="002E2BB2" w:rsidRPr="00136FEF" w:rsidRDefault="002E2BB2" w:rsidP="00136FEF">
            <w:pPr>
              <w:jc w:val="center"/>
            </w:pPr>
            <w:r w:rsidRPr="00136FEF"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FB4F9" w14:textId="77777777" w:rsidR="002E2BB2" w:rsidRPr="00136FEF" w:rsidRDefault="002E2BB2" w:rsidP="00136FEF">
            <w:r w:rsidRPr="00136FEF">
              <w:t> </w:t>
            </w:r>
          </w:p>
        </w:tc>
      </w:tr>
      <w:tr w:rsidR="002E2BB2" w:rsidRPr="00136FEF" w14:paraId="5FAECDD4" w14:textId="77777777" w:rsidTr="002677CB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6599B3" w14:textId="77777777" w:rsidR="002E2BB2" w:rsidRPr="00136FEF" w:rsidRDefault="002E2BB2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lastRenderedPageBreak/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6186E" w14:textId="77777777" w:rsidR="002E2BB2" w:rsidRPr="00136FEF" w:rsidRDefault="002E2BB2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151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D9BDE" w14:textId="77777777" w:rsidR="002E2BB2" w:rsidRPr="00136FEF" w:rsidRDefault="002E2BB2" w:rsidP="00136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13D61" w14:textId="77777777" w:rsidR="002E2BB2" w:rsidRPr="00136FEF" w:rsidRDefault="002E2BB2" w:rsidP="00136FEF">
            <w:r w:rsidRPr="00136FEF"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CB91C" w14:textId="4CFE6D14" w:rsidR="002E2BB2" w:rsidRPr="00136FEF" w:rsidRDefault="002E2BB2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449 331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3F36" w14:textId="69F44892" w:rsidR="002E2BB2" w:rsidRPr="00136FEF" w:rsidRDefault="002E2BB2" w:rsidP="00136FEF">
            <w:pPr>
              <w:jc w:val="center"/>
            </w:pPr>
            <w:r w:rsidRPr="00136FEF">
              <w:t>78 329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3E4DE" w14:textId="622B6E96" w:rsidR="002E2BB2" w:rsidRPr="00136FEF" w:rsidRDefault="002E2BB2" w:rsidP="00136FEF">
            <w:pPr>
              <w:jc w:val="center"/>
            </w:pPr>
            <w:r w:rsidRPr="00136FEF">
              <w:t>77 594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FE1DB" w14:textId="6FB2E2A3" w:rsidR="002E2BB2" w:rsidRPr="00136FEF" w:rsidRDefault="002E2BB2" w:rsidP="00136FEF">
            <w:pPr>
              <w:jc w:val="center"/>
            </w:pPr>
            <w:r w:rsidRPr="00136FEF">
              <w:t>140 942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853CB" w14:textId="67594F3E" w:rsidR="002E2BB2" w:rsidRPr="00136FEF" w:rsidRDefault="002E2BB2" w:rsidP="00136FEF">
            <w:pPr>
              <w:jc w:val="center"/>
            </w:pPr>
            <w:r w:rsidRPr="00136FEF">
              <w:t>76 233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3664B" w14:textId="4131F97C" w:rsidR="002E2BB2" w:rsidRPr="00136FEF" w:rsidRDefault="002E2BB2" w:rsidP="00136FEF">
            <w:pPr>
              <w:jc w:val="center"/>
            </w:pPr>
            <w:r w:rsidRPr="00136FEF">
              <w:t>76 233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81308" w14:textId="77777777" w:rsidR="002E2BB2" w:rsidRPr="00136FEF" w:rsidRDefault="002E2BB2" w:rsidP="00136FEF">
            <w:r w:rsidRPr="00136FEF">
              <w:t> </w:t>
            </w:r>
          </w:p>
        </w:tc>
      </w:tr>
      <w:tr w:rsidR="00136FEF" w:rsidRPr="00136FEF" w14:paraId="3F79A42A" w14:textId="77777777" w:rsidTr="002E2BB2">
        <w:trPr>
          <w:trHeight w:val="20"/>
        </w:trPr>
        <w:tc>
          <w:tcPr>
            <w:tcW w:w="153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B397F" w14:textId="353CD161" w:rsidR="00136FEF" w:rsidRPr="00136FEF" w:rsidRDefault="00136FEF" w:rsidP="002E2BB2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Подпрограмма 3 «Развитие дополнительного образования» города Саянска».</w:t>
            </w:r>
          </w:p>
        </w:tc>
      </w:tr>
      <w:tr w:rsidR="00136FEF" w:rsidRPr="00136FEF" w14:paraId="47B175EB" w14:textId="77777777" w:rsidTr="002E2BB2">
        <w:trPr>
          <w:trHeight w:val="20"/>
        </w:trPr>
        <w:tc>
          <w:tcPr>
            <w:tcW w:w="153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9BAFBB" w14:textId="77777777" w:rsidR="00136FEF" w:rsidRPr="00136FEF" w:rsidRDefault="00136FEF" w:rsidP="002E2BB2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Цель. Повышение доступности современного качественного дополнительного образования, обеспечение его соответствия потребностям социально-экономического развития.</w:t>
            </w:r>
          </w:p>
        </w:tc>
      </w:tr>
      <w:tr w:rsidR="00136FEF" w:rsidRPr="00136FEF" w14:paraId="4A06520F" w14:textId="77777777" w:rsidTr="002E2BB2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5A22B" w14:textId="77777777" w:rsidR="00136FEF" w:rsidRPr="00136FEF" w:rsidRDefault="00136FEF" w:rsidP="002E2BB2">
            <w:pPr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B37BE" w14:textId="77777777" w:rsidR="00136FEF" w:rsidRPr="00136FEF" w:rsidRDefault="00136FEF" w:rsidP="002E2BB2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Задача 1. Обеспечение организации развития предоставления доступного и качественного дополнительного образования в образовательных организациях, расположенных на территории города Саянска.</w:t>
            </w:r>
          </w:p>
        </w:tc>
      </w:tr>
      <w:tr w:rsidR="00136FEF" w:rsidRPr="00136FEF" w14:paraId="76F9F458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6E1B6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E0246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Основное мероприятие. Реализация дополнительных общеобразовательных общеразвивающих программ.</w:t>
            </w:r>
          </w:p>
        </w:tc>
      </w:tr>
      <w:tr w:rsidR="00136FEF" w:rsidRPr="00136FEF" w14:paraId="75105031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FC7A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B6341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выполнения муниципального задания по реализации дополнительных общеобразовательных общеразвивающих программ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B8BC2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ДДТ "Созвездие"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D4E78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825E4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5C91" w14:textId="264EE61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229 973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5FE1E" w14:textId="6770A39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49 620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29DC4" w14:textId="666FF3A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43 208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B2C04" w14:textId="0FB36BF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45 715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457B0" w14:textId="564F750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45 715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4EAA8" w14:textId="2252E6A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45 715</w:t>
            </w:r>
          </w:p>
        </w:tc>
        <w:tc>
          <w:tcPr>
            <w:tcW w:w="123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B0233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Подпрограмма 3, показатель 1.1.1.-1.1.4</w:t>
            </w:r>
          </w:p>
        </w:tc>
      </w:tr>
      <w:tr w:rsidR="00136FEF" w:rsidRPr="00136FEF" w14:paraId="111CF0A7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156B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7BDE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D65E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BACC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0484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19A8B" w14:textId="520847F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207 217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29CA9" w14:textId="577EA7D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45 343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0FB3F" w14:textId="18512B5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38 739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3A9D5" w14:textId="42D3A72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41 045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134B" w14:textId="6DDBB40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41 045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BDF98" w14:textId="3C88D33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41 045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784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4F64523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8DF82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33CF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7349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9B7D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F4A71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ДПУ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78A85" w14:textId="73F9BE6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22 756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9F65E" w14:textId="3A8EEDD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4 277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D5D47" w14:textId="25322BD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4 469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01A34" w14:textId="7351E32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4 670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9F336" w14:textId="21578B9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4 670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452E8" w14:textId="40428AA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4 670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6485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BF8D522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7559D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1.1.2.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C324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требований пожарной безопасности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21AF2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ДДТ "Созвездие"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09C7E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05AC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839D3" w14:textId="3CCE29A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161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F14EB" w14:textId="2E8B598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161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236DD" w14:textId="32F654F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F9EAB" w14:textId="2F26D8D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6E38E" w14:textId="005A21D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4ABD5" w14:textId="1CD0747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0DDC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65AFC048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58240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27F5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BAE8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44CC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294A1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EDFB" w14:textId="736716B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29C02" w14:textId="1C8D908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7F329" w14:textId="7DEF80A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83E3D" w14:textId="6826BA0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89BE7" w14:textId="30BB0C5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1BC6A" w14:textId="12D513C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623F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3B2A613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0716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B882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35D8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77BD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821F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ДПУ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A947C" w14:textId="7CCD611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F178B" w14:textId="0BE980B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6DDBB" w14:textId="17FBEB0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5052F" w14:textId="36748A1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4A309" w14:textId="2FE27BA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F4445" w14:textId="1EAFAE8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AE72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77839C5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F7C1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1.1.3.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25A3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Реализация мероприятий по соблюдению требований к антитеррористической защищенности объектов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BC52D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ДДТ "Созвездие"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816FB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66788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ED021" w14:textId="288ED71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3686B" w14:textId="7ACBBC7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519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98FF7" w14:textId="098A3BB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4A7F5" w14:textId="2996E26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C48CE" w14:textId="72FAAB4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1E8C5" w14:textId="3DCE583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B90A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6964136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D06C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982F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3126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6DCB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EB273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0A864" w14:textId="0F39903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8CA2A" w14:textId="528B760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06BD3" w14:textId="4B3C215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54AD4" w14:textId="5CD8F4C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4844D" w14:textId="0A336A2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45D49" w14:textId="717B6D2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B6EC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CC8E53E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05FDA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009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67FBF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F8DC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E67B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ДПУ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D3384" w14:textId="3C3F12A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499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E2199" w14:textId="396ECD0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499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BD1D6" w14:textId="6ABBF12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DBDC3" w14:textId="471FA28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58C1A" w14:textId="23AA55A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C8602" w14:textId="58A4CE3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DB5EC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265AA808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F5272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1.1.4.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A8781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Реализация инициативного проекта. Создание муниципального ресурсного центра по профилактике детского дорожно-транспортного травматизма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D1A28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16D84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год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31388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1132F" w14:textId="36CDC75C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9D68D" w14:textId="50C09C8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859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8CF50" w14:textId="0843007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62613" w14:textId="0D75283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F83F6" w14:textId="6293FFF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66522" w14:textId="62D0C0D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2B15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EAF1E56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D08C1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C9C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9AB7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7AA2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1506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инициативные</w:t>
            </w:r>
            <w:r w:rsidRPr="00136FEF">
              <w:rPr>
                <w:sz w:val="22"/>
                <w:szCs w:val="22"/>
              </w:rPr>
              <w:br/>
              <w:t>платежи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3D34" w14:textId="7D81C9F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9D4EC" w14:textId="4115D12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4A4432" w14:textId="7D058AE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6D933" w14:textId="58AF840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76BB9" w14:textId="606A04E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C44CB" w14:textId="5E4AB00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7D62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5A5467D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BA6D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BE7D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9C7E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67D2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BF64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46CC4" w14:textId="72504A3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D8D04" w14:textId="5A23B4C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747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67CF49" w14:textId="26DB54F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7EEAD" w14:textId="4758632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C1D72" w14:textId="24E1731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538A" w14:textId="7809069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A6A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6AE4D43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DD985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E67F4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 по основному мероприятию 1.1.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6F506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2D65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6E9A1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DADA5" w14:textId="36390BA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231 512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B327C" w14:textId="78B5964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51 159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CAAF2" w14:textId="5CEC1CE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43 208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6E60C" w14:textId="4786B92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45 715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35EC" w14:textId="504C02E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45 715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57739" w14:textId="36D66DF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45 715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BB36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2EDDD835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6CAE6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29EF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83EA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90C0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F1D37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0BB6B" w14:textId="05100FE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207 253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2DC0C" w14:textId="198AF2D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45 379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0B2F2" w14:textId="653E385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38 739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DA7B0" w14:textId="00D9880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41 045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6C022" w14:textId="55BAA92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41 045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5D735" w14:textId="059A695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41 045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DD3A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193796A3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C2C9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8683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1DB8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F4E3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95A98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54A4B" w14:textId="294C4F4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FE740" w14:textId="76664FA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747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77172" w14:textId="4E0A00F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7EB2B" w14:textId="70D330E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B8C6" w14:textId="710925A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E49D7" w14:textId="06F74A9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82A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2BD38AF6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AA28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9576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9EB4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3976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3FC19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инициативные</w:t>
            </w:r>
            <w:r w:rsidRPr="00136FEF">
              <w:rPr>
                <w:sz w:val="22"/>
                <w:szCs w:val="22"/>
              </w:rPr>
              <w:br/>
              <w:t>платежи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B0F0A" w14:textId="5BAF5261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CE92C" w14:textId="1F30E69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9FE1A" w14:textId="320A76B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5D900" w14:textId="5679E24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2BF9F" w14:textId="1CEA079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E22CF" w14:textId="59332C1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A365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4B0D9B3C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6D3A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2E17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19C95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0B2A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1B4A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ДПУ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C9FFE" w14:textId="7CCC9C0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23 400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2C2FD" w14:textId="0C3EFBE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4 921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F5D85" w14:textId="438FBF6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4 469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389A9" w14:textId="34943C6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4 670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50A22" w14:textId="2B68400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4 670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2B05D" w14:textId="233F1DBF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4 670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4BCD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2E2BB2" w:rsidRPr="00136FEF" w14:paraId="76E14994" w14:textId="77777777" w:rsidTr="002E2BB2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934CC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</w:t>
            </w:r>
          </w:p>
        </w:tc>
        <w:tc>
          <w:tcPr>
            <w:tcW w:w="1460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B9ADF" w14:textId="61722341" w:rsidR="002E2BB2" w:rsidRPr="00136FEF" w:rsidRDefault="002E2BB2" w:rsidP="002E2BB2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Основное мероприятие 1.2. Капитальные вложения в объекты дополнительного образования.</w:t>
            </w:r>
          </w:p>
        </w:tc>
      </w:tr>
      <w:tr w:rsidR="00136FEF" w:rsidRPr="00136FEF" w14:paraId="49F8EE97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0BA9C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1.2.1.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3D8A6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Капитальный  ремонт здания МУ ДО «Дом детского творчества «Созвездие»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B3A50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УО, ДДТ "Созвездие"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8D904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A5302" w14:textId="77777777" w:rsidR="00136FEF" w:rsidRPr="00136FEF" w:rsidRDefault="00136FEF" w:rsidP="00136FEF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F4492" w14:textId="70E0685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694DF" w14:textId="3F73767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9DDFF" w14:textId="36101C0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62ED7" w14:textId="23107D8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FEF95" w14:textId="4AAC925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6FC2C" w14:textId="5976D57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3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5040B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Подпрограмма 3, показатель 1.2.1</w:t>
            </w:r>
          </w:p>
        </w:tc>
      </w:tr>
      <w:tr w:rsidR="00136FEF" w:rsidRPr="00136FEF" w14:paraId="7F3E382F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5F377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A098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40A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6767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AF88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E7D89" w14:textId="6B8BC85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C6B6" w14:textId="6C92ADF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E1B11" w14:textId="5227D0B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14B31" w14:textId="5C7DDD8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E85D8" w14:textId="63A986D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90A6" w14:textId="79A6184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720B2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2EBD3973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561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834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EFDBC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8EA3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D2BE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AD992" w14:textId="5973349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991E7" w14:textId="33B4E59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F2FEC" w14:textId="3DD9755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E44E0" w14:textId="5A76E15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544E7" w14:textId="1DAEDD69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131C1" w14:textId="5870B7B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E78C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2E2BB2" w:rsidRPr="00136FEF" w14:paraId="1514426D" w14:textId="77777777" w:rsidTr="00A80069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B69D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  <w:tc>
          <w:tcPr>
            <w:tcW w:w="4211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CE9F1" w14:textId="77777777" w:rsidR="002E2BB2" w:rsidRPr="00136FEF" w:rsidRDefault="002E2BB2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 по основному мероприятию 1.2.</w:t>
            </w:r>
          </w:p>
          <w:p w14:paraId="57447A7A" w14:textId="791B9054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  <w:p w14:paraId="5024F6FB" w14:textId="6E2D3483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3DA6B" w14:textId="77777777" w:rsidR="002E2BB2" w:rsidRPr="00136FEF" w:rsidRDefault="002E2BB2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F0F8A" w14:textId="2CF6EE07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404B7" w14:textId="2A7BC8F3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5A351" w14:textId="41C48E1F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73529" w14:textId="3D0785C1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F64D4" w14:textId="5E2D71E6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BC11B" w14:textId="51DCB2CA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BE31A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50D04F8E" w14:textId="77777777" w:rsidTr="00A80069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50B3E" w14:textId="77777777" w:rsidR="002E2BB2" w:rsidRPr="00136FEF" w:rsidRDefault="002E2BB2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44912" w14:textId="77777777" w:rsidR="002E2BB2" w:rsidRPr="00136FEF" w:rsidRDefault="002E2BB2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4296D" w14:textId="77777777" w:rsidR="002E2BB2" w:rsidRPr="00136FEF" w:rsidRDefault="002E2BB2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63E65" w14:textId="64B7D99E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9603" w14:textId="1D127DE2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BCB74" w14:textId="2218C92A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8FD3A" w14:textId="4C44CD78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77CF9" w14:textId="27E85A09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253AA" w14:textId="0CB2A2A1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0A0A9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2E2BB2" w:rsidRPr="00136FEF" w14:paraId="5D970223" w14:textId="77777777" w:rsidTr="00A80069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E475" w14:textId="77777777" w:rsidR="002E2BB2" w:rsidRPr="00136FEF" w:rsidRDefault="002E2BB2" w:rsidP="00136FEF">
            <w:pPr>
              <w:rPr>
                <w:sz w:val="20"/>
                <w:szCs w:val="20"/>
              </w:rPr>
            </w:pPr>
          </w:p>
        </w:tc>
        <w:tc>
          <w:tcPr>
            <w:tcW w:w="42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09520" w14:textId="77777777" w:rsidR="002E2BB2" w:rsidRPr="00136FEF" w:rsidRDefault="002E2BB2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59FA7" w14:textId="77777777" w:rsidR="002E2BB2" w:rsidRPr="00136FEF" w:rsidRDefault="002E2BB2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A97E5" w14:textId="26D6AD5F" w:rsidR="002E2BB2" w:rsidRPr="00136FEF" w:rsidRDefault="002E2BB2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1F7F2" w14:textId="037A1B0D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1CAE5" w14:textId="21437DED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16DB6" w14:textId="5B69D2CB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AB3A3" w14:textId="7B52F27D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A49DB" w14:textId="471DED7A" w:rsidR="002E2BB2" w:rsidRPr="00136FEF" w:rsidRDefault="002E2BB2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04801" w14:textId="77777777" w:rsidR="002E2BB2" w:rsidRPr="00136FEF" w:rsidRDefault="002E2BB2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 </w:t>
            </w:r>
          </w:p>
        </w:tc>
      </w:tr>
      <w:tr w:rsidR="00136FEF" w:rsidRPr="00136FEF" w14:paraId="50AD1643" w14:textId="77777777" w:rsidTr="00136FEF">
        <w:trPr>
          <w:trHeight w:val="20"/>
        </w:trPr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39E644" w14:textId="77777777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Итого по подпрограмме 3: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3613F" w14:textId="77777777" w:rsidR="00136FEF" w:rsidRPr="00136FEF" w:rsidRDefault="00136FEF" w:rsidP="00136FEF">
            <w:pPr>
              <w:jc w:val="center"/>
            </w:pPr>
            <w:r w:rsidRPr="00136FEF">
              <w:t> </w:t>
            </w:r>
          </w:p>
        </w:tc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67D9C" w14:textId="77777777" w:rsidR="00136FEF" w:rsidRPr="00136FEF" w:rsidRDefault="00136FEF" w:rsidP="00136FEF">
            <w:pPr>
              <w:jc w:val="center"/>
            </w:pPr>
            <w:r w:rsidRPr="00136FEF"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DADB4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98AC" w14:textId="54DB1198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231 512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6E6DC" w14:textId="4B54488B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51 159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360BD" w14:textId="0D7B6789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43 208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2EBD5" w14:textId="71F2ECDD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45 715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E148E" w14:textId="33802ADF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45 715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7850B" w14:textId="3AB7AD66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45 715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7E1C5" w14:textId="77777777" w:rsidR="00136FEF" w:rsidRPr="00136FEF" w:rsidRDefault="00136FEF" w:rsidP="00136FEF">
            <w:r w:rsidRPr="00136FEF">
              <w:t> </w:t>
            </w:r>
          </w:p>
        </w:tc>
      </w:tr>
      <w:tr w:rsidR="00136FEF" w:rsidRPr="00136FEF" w14:paraId="51550DCA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3BDE0F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2B77E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88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65901" w14:textId="77777777" w:rsidR="00136FEF" w:rsidRPr="00136FEF" w:rsidRDefault="00136FEF" w:rsidP="00136FEF"/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15B5A" w14:textId="77777777" w:rsidR="00136FEF" w:rsidRPr="00136FEF" w:rsidRDefault="00136FEF" w:rsidP="00136FEF"/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A32F5" w14:textId="77777777" w:rsidR="00136FEF" w:rsidRPr="00136FEF" w:rsidRDefault="00136FEF" w:rsidP="00136FEF">
            <w:r w:rsidRPr="00136FEF"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1C1BC" w14:textId="677D87B8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207 253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2363E" w14:textId="20EA1CCF" w:rsidR="00136FEF" w:rsidRPr="00136FEF" w:rsidRDefault="00136FEF" w:rsidP="00136FEF">
            <w:pPr>
              <w:jc w:val="center"/>
            </w:pPr>
            <w:r w:rsidRPr="00136FEF">
              <w:t>45 379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47C668" w14:textId="0AAC28D3" w:rsidR="00136FEF" w:rsidRPr="00136FEF" w:rsidRDefault="00136FEF" w:rsidP="00136FEF">
            <w:pPr>
              <w:jc w:val="center"/>
            </w:pPr>
            <w:r w:rsidRPr="00136FEF">
              <w:t>38 739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3747A" w14:textId="60A65A2F" w:rsidR="00136FEF" w:rsidRPr="00136FEF" w:rsidRDefault="00136FEF" w:rsidP="00136FEF">
            <w:pPr>
              <w:jc w:val="center"/>
            </w:pPr>
            <w:r w:rsidRPr="00136FEF">
              <w:t>41 045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826FD" w14:textId="429D4F26" w:rsidR="00136FEF" w:rsidRPr="00136FEF" w:rsidRDefault="00136FEF" w:rsidP="00136FEF">
            <w:pPr>
              <w:jc w:val="center"/>
            </w:pPr>
            <w:r w:rsidRPr="00136FEF">
              <w:t>41 045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C9A5E" w14:textId="1276FBD5" w:rsidR="00136FEF" w:rsidRPr="00136FEF" w:rsidRDefault="00136FEF" w:rsidP="00136FEF">
            <w:pPr>
              <w:jc w:val="center"/>
            </w:pPr>
            <w:r w:rsidRPr="00136FEF">
              <w:t>41 045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AD5B3" w14:textId="77777777" w:rsidR="00136FEF" w:rsidRPr="00136FEF" w:rsidRDefault="00136FEF" w:rsidP="00136FEF">
            <w:r w:rsidRPr="00136FEF">
              <w:t> </w:t>
            </w:r>
          </w:p>
        </w:tc>
      </w:tr>
      <w:tr w:rsidR="00136FEF" w:rsidRPr="00136FEF" w14:paraId="7FAD1BAC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EEF73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4EC4A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88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9A0BC" w14:textId="77777777" w:rsidR="00136FEF" w:rsidRPr="00136FEF" w:rsidRDefault="00136FEF" w:rsidP="00136FEF"/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1B92" w14:textId="77777777" w:rsidR="00136FEF" w:rsidRPr="00136FEF" w:rsidRDefault="00136FEF" w:rsidP="00136FEF"/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690A0" w14:textId="77777777" w:rsidR="00136FEF" w:rsidRPr="00136FEF" w:rsidRDefault="00136FEF" w:rsidP="00136FEF">
            <w:r w:rsidRPr="00136FEF"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702C5" w14:textId="384B9CCE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747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225B1" w14:textId="603B5A05" w:rsidR="00136FEF" w:rsidRPr="00136FEF" w:rsidRDefault="00136FEF" w:rsidP="00136FEF">
            <w:pPr>
              <w:jc w:val="center"/>
            </w:pPr>
            <w:r w:rsidRPr="00136FEF">
              <w:t>747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CE73E" w14:textId="7B1A2F37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01DC0" w14:textId="26020CAB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21BB4" w14:textId="79EA0EF2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D90C5" w14:textId="4138B918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7C13D" w14:textId="77777777" w:rsidR="00136FEF" w:rsidRPr="00136FEF" w:rsidRDefault="00136FEF" w:rsidP="00136FEF">
            <w:r w:rsidRPr="00136FEF">
              <w:t> </w:t>
            </w:r>
          </w:p>
        </w:tc>
      </w:tr>
      <w:tr w:rsidR="00136FEF" w:rsidRPr="00136FEF" w14:paraId="1329166A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0B7F82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778F6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88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8744B" w14:textId="77777777" w:rsidR="00136FEF" w:rsidRPr="00136FEF" w:rsidRDefault="00136FEF" w:rsidP="00136FEF"/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255EA" w14:textId="77777777" w:rsidR="00136FEF" w:rsidRPr="00136FEF" w:rsidRDefault="00136FEF" w:rsidP="00136FEF"/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69E71" w14:textId="77777777" w:rsidR="00136FEF" w:rsidRPr="00136FEF" w:rsidRDefault="00136FEF" w:rsidP="00136FEF">
            <w:r w:rsidRPr="00136FEF">
              <w:t>инициативные</w:t>
            </w:r>
            <w:r w:rsidRPr="00136FEF">
              <w:br/>
              <w:t>платежи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923E0" w14:textId="7DC70EE3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112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22583" w14:textId="1BC3E2B4" w:rsidR="00136FEF" w:rsidRPr="00136FEF" w:rsidRDefault="00136FEF" w:rsidP="00136FEF">
            <w:pPr>
              <w:jc w:val="center"/>
            </w:pPr>
            <w:r w:rsidRPr="00136FEF">
              <w:t>112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5E3F7" w14:textId="6894787A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7383F" w14:textId="58E2C2AC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5A798" w14:textId="2819B1D0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B62D7" w14:textId="042CFC8E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B85CF" w14:textId="77777777" w:rsidR="00136FEF" w:rsidRPr="00136FEF" w:rsidRDefault="00136FEF" w:rsidP="00136FEF">
            <w:r w:rsidRPr="00136FEF">
              <w:t> </w:t>
            </w:r>
          </w:p>
        </w:tc>
      </w:tr>
      <w:tr w:rsidR="00136FEF" w:rsidRPr="00136FEF" w14:paraId="4EA08E30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4DAD89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7301F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88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DD674" w14:textId="77777777" w:rsidR="00136FEF" w:rsidRPr="00136FEF" w:rsidRDefault="00136FEF" w:rsidP="00136FEF"/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8D4AA" w14:textId="77777777" w:rsidR="00136FEF" w:rsidRPr="00136FEF" w:rsidRDefault="00136FEF" w:rsidP="00136FEF"/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36FC3" w14:textId="77777777" w:rsidR="00136FEF" w:rsidRPr="00136FEF" w:rsidRDefault="00136FEF" w:rsidP="00136FEF">
            <w:r w:rsidRPr="00136FEF">
              <w:t>ДПУ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36096" w14:textId="001BE41D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23 400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D1EAE" w14:textId="40C7EA32" w:rsidR="00136FEF" w:rsidRPr="00136FEF" w:rsidRDefault="00136FEF" w:rsidP="00136FEF">
            <w:pPr>
              <w:jc w:val="center"/>
            </w:pPr>
            <w:r w:rsidRPr="00136FEF">
              <w:t>4 921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EB7EF" w14:textId="0081B251" w:rsidR="00136FEF" w:rsidRPr="00136FEF" w:rsidRDefault="00136FEF" w:rsidP="00136FEF">
            <w:pPr>
              <w:jc w:val="center"/>
            </w:pPr>
            <w:r w:rsidRPr="00136FEF">
              <w:t>4 469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2F137" w14:textId="166EB8A6" w:rsidR="00136FEF" w:rsidRPr="00136FEF" w:rsidRDefault="00136FEF" w:rsidP="00136FEF">
            <w:pPr>
              <w:jc w:val="center"/>
            </w:pPr>
            <w:r w:rsidRPr="00136FEF">
              <w:t>4 670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C96F6" w14:textId="2D4E8611" w:rsidR="00136FEF" w:rsidRPr="00136FEF" w:rsidRDefault="00136FEF" w:rsidP="00136FEF">
            <w:pPr>
              <w:jc w:val="center"/>
            </w:pPr>
            <w:r w:rsidRPr="00136FEF">
              <w:t>4 670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815E3" w14:textId="3EC4BA89" w:rsidR="00136FEF" w:rsidRPr="00136FEF" w:rsidRDefault="00136FEF" w:rsidP="00136FEF">
            <w:pPr>
              <w:jc w:val="center"/>
            </w:pPr>
            <w:r w:rsidRPr="00136FEF">
              <w:t>4 670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C79FB" w14:textId="77777777" w:rsidR="00136FEF" w:rsidRPr="00136FEF" w:rsidRDefault="00136FEF" w:rsidP="00136FEF">
            <w:r w:rsidRPr="00136FEF">
              <w:t> </w:t>
            </w:r>
          </w:p>
        </w:tc>
      </w:tr>
      <w:tr w:rsidR="002E2BB2" w:rsidRPr="00136FEF" w14:paraId="3AD9059E" w14:textId="77777777" w:rsidTr="002E2BB2">
        <w:trPr>
          <w:trHeight w:val="20"/>
        </w:trPr>
        <w:tc>
          <w:tcPr>
            <w:tcW w:w="1530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DCD47" w14:textId="32553832" w:rsidR="002E2BB2" w:rsidRPr="00136FEF" w:rsidRDefault="002E2BB2" w:rsidP="002E2BB2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Подпрограмма 4. "Обеспечение реализации муниципальной программы и прочие мероприятия в области образования".  </w:t>
            </w:r>
          </w:p>
        </w:tc>
      </w:tr>
      <w:tr w:rsidR="00136FEF" w:rsidRPr="00136FEF" w14:paraId="0C248635" w14:textId="77777777" w:rsidTr="002E2BB2">
        <w:trPr>
          <w:trHeight w:val="20"/>
        </w:trPr>
        <w:tc>
          <w:tcPr>
            <w:tcW w:w="153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B95CA9" w14:textId="77777777" w:rsidR="00136FEF" w:rsidRPr="00136FEF" w:rsidRDefault="00136FEF" w:rsidP="002E2BB2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Цель. Обеспечение реализации муниципальной программы «Развитие образования», обеспечение организационных, информационных и научно-методических условий предоставления образования.</w:t>
            </w:r>
          </w:p>
        </w:tc>
      </w:tr>
      <w:tr w:rsidR="00136FEF" w:rsidRPr="00136FEF" w14:paraId="01578659" w14:textId="77777777" w:rsidTr="002E2BB2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4551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918C0" w14:textId="77777777" w:rsidR="00136FEF" w:rsidRPr="00136FEF" w:rsidRDefault="00136FEF" w:rsidP="002E2BB2">
            <w:pPr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Задача 1. Решение вопросов местного значения в сфере образования.</w:t>
            </w:r>
          </w:p>
        </w:tc>
      </w:tr>
      <w:tr w:rsidR="00136FEF" w:rsidRPr="00136FEF" w14:paraId="570EDD77" w14:textId="77777777" w:rsidTr="002E2BB2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9BCE8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</w:t>
            </w:r>
          </w:p>
        </w:tc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0C913" w14:textId="77777777" w:rsidR="00136FEF" w:rsidRPr="00136FEF" w:rsidRDefault="00136FEF" w:rsidP="002E2BB2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Основное мероприятие 1.1. Руководство и управление в сфере образования.</w:t>
            </w:r>
          </w:p>
        </w:tc>
      </w:tr>
      <w:tr w:rsidR="00136FEF" w:rsidRPr="00136FEF" w14:paraId="7AB977EF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314B1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1.1.1.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DAAC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деятельности Управления образования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E9F3D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УО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FD169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17259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CABED" w14:textId="5787CF3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27 316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C9D01" w14:textId="315B871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7 196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01D96" w14:textId="79935E3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5 234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BBE76" w14:textId="1EDDA06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4 962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68CD5" w14:textId="083B462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4 962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5AAA9" w14:textId="49C1363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4 962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E2CB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Подпрограмма 4, показатель 1.1.1.-1.1.5.</w:t>
            </w:r>
          </w:p>
        </w:tc>
      </w:tr>
      <w:tr w:rsidR="00136FEF" w:rsidRPr="00136FEF" w14:paraId="62D15EF2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B0522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0C63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FFB4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886FA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EDBA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E0776" w14:textId="7B04F05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27 316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119A1" w14:textId="1CE7ED4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7 196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0EE35" w14:textId="4646A26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5 234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F545A" w14:textId="67739DA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4 962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3C628" w14:textId="69885E3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4 962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5AE9F" w14:textId="5831AD85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4 962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8C52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31EE03B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45B5C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1.1.2.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18C0D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Выполнение муниципального задания по реализации дополнительных профессиональных программ повышения </w:t>
            </w:r>
            <w:r w:rsidRPr="00136FEF">
              <w:rPr>
                <w:sz w:val="22"/>
                <w:szCs w:val="22"/>
              </w:rPr>
              <w:lastRenderedPageBreak/>
              <w:t>квалификации, психолого-медико-педагогического обследования  и сопровождения детей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687F9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lastRenderedPageBreak/>
              <w:t>МОУ ДПО ЦРО</w:t>
            </w:r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B063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B478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2BE37" w14:textId="53D25CC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129 506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7E6C0" w14:textId="132D6B2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32 084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C1204" w14:textId="0607B828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24 129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BFB1F" w14:textId="706186E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24 431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D9BAB" w14:textId="5954158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24 431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9CCEF" w14:textId="4445678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24 431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7B02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25AB88F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F34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EAFD7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C6D9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692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30BAF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3FE7C" w14:textId="029949B3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120 593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6A095" w14:textId="04A1AE6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30 395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B3D30" w14:textId="64ACC9B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22 374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711BC" w14:textId="01B54DF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22 608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03517" w14:textId="57C71380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22 608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15406" w14:textId="4CAB5B74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22 608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14B8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FDA20A8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02D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5CBF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EFAAE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3BC46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ACC2E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ДПУ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7D933" w14:textId="0A58FFF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8 913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46738" w14:textId="182322C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1 689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8CC8C" w14:textId="12EF1F5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1 755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C04C7" w14:textId="39CFC0FE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1 823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0320B" w14:textId="10BF657C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1 823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8B43" w14:textId="6B5B407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1 823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77D2E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0468C618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3A9CB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lastRenderedPageBreak/>
              <w:t>1.1.3.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5A5A4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Организация и проведение государственной итоговой аттестации обучающихся: приобретение оргтехники и заправка картриджей; приобретение бумаги для обеспечения тиражирования экзаменационных материалов; канцелярских товаров; обеспечение пропускного режима (видеокамеры, металлоискатели)  и др.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056B4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МОУ ДПО ЦРО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AEDDE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41325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F66CE" w14:textId="58C9F57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7CA0C" w14:textId="22C6247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3F06B3" w14:textId="19D656C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0E0C9" w14:textId="78C09E2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C5E1A" w14:textId="12CE6DA9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2F88B" w14:textId="1C158CAD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B1F5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670178A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44223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A1420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3008B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8A413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B1CA1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64160" w14:textId="1E4AA0C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750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E781" w14:textId="799F3CB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150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BFB5B" w14:textId="33E963E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150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6B471" w14:textId="761CC67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150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5197C" w14:textId="5E3E9448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150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F79FF" w14:textId="18551A4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150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7FE3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314587E7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3CC59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1.1.4.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32330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Обеспечение учреждений муниципальной системы образования педагогическими кадрами: проведение муниципальных этапов конкурсов профессионального мастерства («Учитель года» , «Воспитатель года», реализация проекта "Наставник"; организация работы Клуба молодых специалистов и др.)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9AC66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МОУ ДПО ЦРО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7953A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4B98C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F03C8" w14:textId="4208A500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D3EA" w14:textId="2D85C1D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EA40F" w14:textId="0938496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8843A" w14:textId="780AA1B6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5886D" w14:textId="2A627D67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F91E4" w14:textId="632D350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CBEEF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25319472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81C8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EBFD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2109D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446C1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B2D4A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14D2" w14:textId="78F1E32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CAB2E" w14:textId="166883E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FFD51" w14:textId="7B8BE53A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100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60522" w14:textId="4DC4AD93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FDB2B" w14:textId="794719F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7D717" w14:textId="3EF9CC82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100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3585B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7BEB0F9A" w14:textId="77777777" w:rsidTr="00136FEF">
        <w:trPr>
          <w:trHeight w:val="20"/>
        </w:trPr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96C7" w14:textId="77777777" w:rsidR="00136FEF" w:rsidRPr="00136FEF" w:rsidRDefault="00136FEF" w:rsidP="00136FEF">
            <w:pPr>
              <w:jc w:val="center"/>
              <w:rPr>
                <w:sz w:val="20"/>
                <w:szCs w:val="20"/>
              </w:rPr>
            </w:pPr>
            <w:r w:rsidRPr="00136FEF">
              <w:rPr>
                <w:sz w:val="20"/>
                <w:szCs w:val="20"/>
              </w:rPr>
              <w:t>1.1.5.</w:t>
            </w:r>
          </w:p>
        </w:tc>
        <w:tc>
          <w:tcPr>
            <w:tcW w:w="26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D476E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 xml:space="preserve">Взносы на капитальный ремонт муниципального </w:t>
            </w:r>
            <w:r w:rsidRPr="00136FEF">
              <w:rPr>
                <w:sz w:val="22"/>
                <w:szCs w:val="22"/>
              </w:rPr>
              <w:lastRenderedPageBreak/>
              <w:t xml:space="preserve">жилищного фонда  работниками учреждений системы образования, проживающими в жилых помещениях муниципального жилищного фонда по договорам найма 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A199B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lastRenderedPageBreak/>
              <w:t>УО</w:t>
            </w: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5368F" w14:textId="7777777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5 лет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AF153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8F423" w14:textId="562BF3B2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1 638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ACDA3" w14:textId="42A6CD3A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658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FC7D9" w14:textId="12F9C5DF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245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29D63" w14:textId="19D2EC3E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C925D" w14:textId="4913DDFB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7EADA" w14:textId="694FA685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245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8AB4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FF406D9" w14:textId="77777777" w:rsidTr="00136FEF">
        <w:trPr>
          <w:trHeight w:val="20"/>
        </w:trPr>
        <w:tc>
          <w:tcPr>
            <w:tcW w:w="7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7CA9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520A8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2AEE4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C1CD9" w14:textId="77777777" w:rsidR="00136FEF" w:rsidRPr="00136FEF" w:rsidRDefault="00136FEF" w:rsidP="00136FEF">
            <w:pPr>
              <w:rPr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B7743" w14:textId="77777777" w:rsidR="00136FEF" w:rsidRPr="00136FEF" w:rsidRDefault="00136FEF" w:rsidP="00136FEF">
            <w:pPr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B3BA7" w14:textId="2E2CA6E4" w:rsidR="00136FEF" w:rsidRPr="00136FEF" w:rsidRDefault="00136FEF" w:rsidP="00136FEF">
            <w:pPr>
              <w:jc w:val="center"/>
              <w:rPr>
                <w:b/>
                <w:bCs/>
                <w:sz w:val="22"/>
                <w:szCs w:val="22"/>
              </w:rPr>
            </w:pPr>
            <w:r w:rsidRPr="00136FEF">
              <w:rPr>
                <w:b/>
                <w:bCs/>
                <w:sz w:val="22"/>
                <w:szCs w:val="22"/>
              </w:rPr>
              <w:t>1 638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83E" w14:textId="03982807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658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C2C71" w14:textId="77F96296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245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1D48C" w14:textId="25D3AA81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3F579" w14:textId="0753FE1D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CEB1D" w14:textId="3E11A82B" w:rsidR="00136FEF" w:rsidRPr="00136FEF" w:rsidRDefault="00136FEF" w:rsidP="00136FEF">
            <w:pPr>
              <w:jc w:val="center"/>
              <w:rPr>
                <w:sz w:val="22"/>
                <w:szCs w:val="22"/>
              </w:rPr>
            </w:pPr>
            <w:r w:rsidRPr="00136FEF">
              <w:rPr>
                <w:sz w:val="22"/>
                <w:szCs w:val="22"/>
              </w:rPr>
              <w:t>245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48E4D" w14:textId="77777777" w:rsidR="00136FEF" w:rsidRPr="00136FEF" w:rsidRDefault="00136FEF" w:rsidP="00136FEF">
            <w:pPr>
              <w:rPr>
                <w:sz w:val="20"/>
                <w:szCs w:val="20"/>
              </w:rPr>
            </w:pPr>
          </w:p>
        </w:tc>
      </w:tr>
      <w:tr w:rsidR="00136FEF" w:rsidRPr="00136FEF" w14:paraId="5A78F3B8" w14:textId="77777777" w:rsidTr="00136FEF">
        <w:trPr>
          <w:trHeight w:val="20"/>
        </w:trPr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B79BBC" w14:textId="77777777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lastRenderedPageBreak/>
              <w:t>Итого по подпрограмме 4: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E3A2A" w14:textId="77777777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A1FF2" w14:textId="77777777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853B7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Итого: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0744A" w14:textId="685627FF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159 710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A086E" w14:textId="35F36A03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40 188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B26417" w14:textId="0DCD47BC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29 858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69136" w14:textId="664AE462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29 888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D89B4" w14:textId="471EA9F7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29 888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88400" w14:textId="7410CAC5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29 888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CC405" w14:textId="77777777" w:rsidR="00136FEF" w:rsidRPr="00136FEF" w:rsidRDefault="00136FEF" w:rsidP="00136FEF">
            <w:pPr>
              <w:jc w:val="center"/>
            </w:pPr>
            <w:r w:rsidRPr="00136FEF">
              <w:t> </w:t>
            </w:r>
          </w:p>
        </w:tc>
      </w:tr>
      <w:tr w:rsidR="00136FEF" w:rsidRPr="00136FEF" w14:paraId="269F1493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2AB614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80E1C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88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210ED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03C40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42928" w14:textId="77777777" w:rsidR="00136FEF" w:rsidRPr="00136FEF" w:rsidRDefault="00136FEF" w:rsidP="00136FEF">
            <w:r w:rsidRPr="00136FEF"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BCF6D" w14:textId="02192B71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150 797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7804" w14:textId="2C5873DD" w:rsidR="00136FEF" w:rsidRPr="00136FEF" w:rsidRDefault="00136FEF" w:rsidP="00136FEF">
            <w:pPr>
              <w:jc w:val="center"/>
            </w:pPr>
            <w:r w:rsidRPr="00136FEF">
              <w:t>38 499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60F30" w14:textId="35AC65CD" w:rsidR="00136FEF" w:rsidRPr="00136FEF" w:rsidRDefault="00136FEF" w:rsidP="00136FEF">
            <w:pPr>
              <w:jc w:val="center"/>
            </w:pPr>
            <w:r w:rsidRPr="00136FEF">
              <w:t>28 103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18731" w14:textId="38541C6C" w:rsidR="00136FEF" w:rsidRPr="00136FEF" w:rsidRDefault="00136FEF" w:rsidP="00136FEF">
            <w:pPr>
              <w:jc w:val="center"/>
            </w:pPr>
            <w:r w:rsidRPr="00136FEF">
              <w:t>28 065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C4C13" w14:textId="7C1D9AC2" w:rsidR="00136FEF" w:rsidRPr="00136FEF" w:rsidRDefault="00136FEF" w:rsidP="00136FEF">
            <w:pPr>
              <w:jc w:val="center"/>
            </w:pPr>
            <w:r w:rsidRPr="00136FEF">
              <w:t>28 065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F569D" w14:textId="6C2DD767" w:rsidR="00136FEF" w:rsidRPr="00136FEF" w:rsidRDefault="00136FEF" w:rsidP="00136FEF">
            <w:pPr>
              <w:jc w:val="center"/>
            </w:pPr>
            <w:r w:rsidRPr="00136FEF">
              <w:t>28 065</w:t>
            </w:r>
          </w:p>
        </w:tc>
        <w:tc>
          <w:tcPr>
            <w:tcW w:w="123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A731D" w14:textId="77777777" w:rsidR="00136FEF" w:rsidRPr="00136FEF" w:rsidRDefault="00136FEF" w:rsidP="00136FEF"/>
        </w:tc>
      </w:tr>
      <w:tr w:rsidR="00136FEF" w:rsidRPr="00136FEF" w14:paraId="2B91ABB0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E51A9A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A5F8F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88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0D415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4E904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C31EB" w14:textId="77777777" w:rsidR="00136FEF" w:rsidRPr="00136FEF" w:rsidRDefault="00136FEF" w:rsidP="00136FEF">
            <w:r w:rsidRPr="00136FEF">
              <w:t>ДПУ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3E627" w14:textId="5CFC6F79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8 913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14195" w14:textId="3F47E01E" w:rsidR="00136FEF" w:rsidRPr="00136FEF" w:rsidRDefault="00136FEF" w:rsidP="00136FEF">
            <w:pPr>
              <w:jc w:val="center"/>
            </w:pPr>
            <w:r w:rsidRPr="00136FEF">
              <w:t>1 689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DBBAF" w14:textId="64C7CBA6" w:rsidR="00136FEF" w:rsidRPr="00136FEF" w:rsidRDefault="00136FEF" w:rsidP="00136FEF">
            <w:pPr>
              <w:jc w:val="center"/>
            </w:pPr>
            <w:r w:rsidRPr="00136FEF">
              <w:t>1 755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5F826" w14:textId="28E0E973" w:rsidR="00136FEF" w:rsidRPr="00136FEF" w:rsidRDefault="00136FEF" w:rsidP="00136FEF">
            <w:pPr>
              <w:jc w:val="center"/>
            </w:pPr>
            <w:r w:rsidRPr="00136FEF">
              <w:t>1 823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D9FE5" w14:textId="66987EE8" w:rsidR="00136FEF" w:rsidRPr="00136FEF" w:rsidRDefault="00136FEF" w:rsidP="00136FEF">
            <w:pPr>
              <w:jc w:val="center"/>
            </w:pPr>
            <w:r w:rsidRPr="00136FEF">
              <w:t>1 823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C0915" w14:textId="3458CAFE" w:rsidR="00136FEF" w:rsidRPr="00136FEF" w:rsidRDefault="00136FEF" w:rsidP="00136FEF">
            <w:pPr>
              <w:jc w:val="center"/>
            </w:pPr>
            <w:r w:rsidRPr="00136FEF">
              <w:t>1 823</w:t>
            </w:r>
          </w:p>
        </w:tc>
        <w:tc>
          <w:tcPr>
            <w:tcW w:w="123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2BE5" w14:textId="77777777" w:rsidR="00136FEF" w:rsidRPr="00136FEF" w:rsidRDefault="00136FEF" w:rsidP="00136FEF"/>
        </w:tc>
      </w:tr>
      <w:tr w:rsidR="00136FEF" w:rsidRPr="00136FEF" w14:paraId="22E104A0" w14:textId="77777777" w:rsidTr="00136FEF">
        <w:trPr>
          <w:trHeight w:val="20"/>
        </w:trPr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743AF5" w14:textId="77777777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Всего по муниципальной программе «Развитие образования» города Саянска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68F70" w14:textId="77777777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98BA3" w14:textId="77777777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EBEC9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Всего: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A054E" w14:textId="6502E14A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7 964 585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A4478" w14:textId="5301F407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1 372 993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1A634" w14:textId="2A5D133D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1 374 579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2076A" w14:textId="5AF058A8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1 713 106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31DFD" w14:textId="1DFF7222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1 252 113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23A65" w14:textId="48DE87E9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2 251 794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FE92" w14:textId="77777777" w:rsidR="00136FEF" w:rsidRPr="00136FEF" w:rsidRDefault="00136FEF" w:rsidP="00136FEF">
            <w:pPr>
              <w:jc w:val="center"/>
            </w:pPr>
            <w:r w:rsidRPr="00136FEF">
              <w:t> </w:t>
            </w:r>
          </w:p>
        </w:tc>
      </w:tr>
      <w:tr w:rsidR="00136FEF" w:rsidRPr="00136FEF" w14:paraId="1C5FDC04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7B42F2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40911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88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CB222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A9DFE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BD25E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МБ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249BA" w14:textId="4B48217A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1 100 551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3156C" w14:textId="11EB5CDC" w:rsidR="00136FEF" w:rsidRPr="00136FEF" w:rsidRDefault="00136FEF" w:rsidP="00136FEF">
            <w:pPr>
              <w:jc w:val="center"/>
            </w:pPr>
            <w:r w:rsidRPr="00136FEF">
              <w:t>249 166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9BA90" w14:textId="3B9B6C6A" w:rsidR="00136FEF" w:rsidRPr="00136FEF" w:rsidRDefault="00136FEF" w:rsidP="00136FEF">
            <w:pPr>
              <w:jc w:val="center"/>
            </w:pPr>
            <w:r w:rsidRPr="00136FEF">
              <w:t>173 887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6D020" w14:textId="59ABEF31" w:rsidR="00136FEF" w:rsidRPr="00136FEF" w:rsidRDefault="00136FEF" w:rsidP="00136FEF">
            <w:pPr>
              <w:jc w:val="center"/>
            </w:pPr>
            <w:r w:rsidRPr="00136FEF">
              <w:t>212 928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B1CBD" w14:textId="195557B3" w:rsidR="00136FEF" w:rsidRPr="00136FEF" w:rsidRDefault="00136FEF" w:rsidP="00136FEF">
            <w:pPr>
              <w:jc w:val="center"/>
            </w:pPr>
            <w:r w:rsidRPr="00136FEF">
              <w:t>162 218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A5295" w14:textId="28A1353D" w:rsidR="00136FEF" w:rsidRPr="00136FEF" w:rsidRDefault="00136FEF" w:rsidP="00136FEF">
            <w:pPr>
              <w:jc w:val="center"/>
            </w:pPr>
            <w:r w:rsidRPr="00136FEF">
              <w:t>302 352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EE263" w14:textId="77777777" w:rsidR="00136FEF" w:rsidRPr="00136FEF" w:rsidRDefault="00136FEF" w:rsidP="00136FEF"/>
        </w:tc>
      </w:tr>
      <w:tr w:rsidR="00136FEF" w:rsidRPr="00136FEF" w14:paraId="21747FFA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883615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F990D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88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3DE5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6608C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292FB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ОБ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D82E6" w14:textId="28BFD3B6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6 343 939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3719E" w14:textId="766F45EF" w:rsidR="00136FEF" w:rsidRPr="00136FEF" w:rsidRDefault="00136FEF" w:rsidP="00136FEF">
            <w:pPr>
              <w:jc w:val="center"/>
            </w:pPr>
            <w:r w:rsidRPr="00136FEF">
              <w:t>1 000 437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A9FDA" w14:textId="572F8E88" w:rsidR="00136FEF" w:rsidRPr="00136FEF" w:rsidRDefault="00136FEF" w:rsidP="00136FEF">
            <w:pPr>
              <w:jc w:val="center"/>
            </w:pPr>
            <w:r w:rsidRPr="00136FEF">
              <w:t>1 116 874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345C9" w14:textId="6ACEA4C0" w:rsidR="00136FEF" w:rsidRPr="00136FEF" w:rsidRDefault="00136FEF" w:rsidP="00136FEF">
            <w:pPr>
              <w:jc w:val="center"/>
            </w:pPr>
            <w:r w:rsidRPr="00136FEF">
              <w:t>1 352 743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916D2" w14:textId="70AA3CF2" w:rsidR="00136FEF" w:rsidRPr="00136FEF" w:rsidRDefault="00136FEF" w:rsidP="00136FEF">
            <w:pPr>
              <w:jc w:val="center"/>
            </w:pPr>
            <w:r w:rsidRPr="00136FEF">
              <w:t>1 007 169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D5838" w14:textId="2FB17283" w:rsidR="00136FEF" w:rsidRPr="00136FEF" w:rsidRDefault="00136FEF" w:rsidP="00136FEF">
            <w:pPr>
              <w:jc w:val="center"/>
            </w:pPr>
            <w:r w:rsidRPr="00136FEF">
              <w:t>1 866 716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E45B2" w14:textId="77777777" w:rsidR="00136FEF" w:rsidRPr="00136FEF" w:rsidRDefault="00136FEF" w:rsidP="00136FEF"/>
        </w:tc>
      </w:tr>
      <w:tr w:rsidR="00136FEF" w:rsidRPr="00136FEF" w14:paraId="12AAA92E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5E6A26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AE7FD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88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2D599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93A68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269F2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ФБ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72B4C" w14:textId="47FC31E7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487 208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50045" w14:textId="4B38F889" w:rsidR="00136FEF" w:rsidRPr="00136FEF" w:rsidRDefault="00136FEF" w:rsidP="00136FEF">
            <w:pPr>
              <w:jc w:val="center"/>
            </w:pPr>
            <w:r w:rsidRPr="00136FEF">
              <w:t>116 206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7FBA2" w14:textId="134632C9" w:rsidR="00136FEF" w:rsidRPr="00136FEF" w:rsidRDefault="00136FEF" w:rsidP="00136FEF">
            <w:pPr>
              <w:jc w:val="center"/>
            </w:pPr>
            <w:r w:rsidRPr="00136FEF">
              <w:t>77 594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D41E8" w14:textId="175A4BE4" w:rsidR="00136FEF" w:rsidRPr="00136FEF" w:rsidRDefault="00136FEF" w:rsidP="00136FEF">
            <w:pPr>
              <w:jc w:val="center"/>
            </w:pPr>
            <w:r w:rsidRPr="00136FEF">
              <w:t>140 942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622C4" w14:textId="648DA88C" w:rsidR="00136FEF" w:rsidRPr="00136FEF" w:rsidRDefault="00136FEF" w:rsidP="00136FEF">
            <w:pPr>
              <w:jc w:val="center"/>
            </w:pPr>
            <w:r w:rsidRPr="00136FEF">
              <w:t>76 233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0AFF7" w14:textId="619F91D8" w:rsidR="00136FEF" w:rsidRPr="00136FEF" w:rsidRDefault="00136FEF" w:rsidP="00136FEF">
            <w:pPr>
              <w:jc w:val="center"/>
            </w:pPr>
            <w:r w:rsidRPr="00136FEF">
              <w:t>76 233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B6CD4" w14:textId="77777777" w:rsidR="00136FEF" w:rsidRPr="00136FEF" w:rsidRDefault="00136FEF" w:rsidP="00136FEF"/>
        </w:tc>
      </w:tr>
      <w:tr w:rsidR="00136FEF" w:rsidRPr="00136FEF" w14:paraId="12487B98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290AF9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6D451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88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BE371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152D9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41EC7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инициативные</w:t>
            </w:r>
            <w:r w:rsidRPr="00136FEF">
              <w:rPr>
                <w:b/>
                <w:bCs/>
              </w:rPr>
              <w:br/>
              <w:t>платежи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DB13A" w14:textId="58A9A5A4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574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4DE81" w14:textId="7D03BF3F" w:rsidR="00136FEF" w:rsidRPr="00136FEF" w:rsidRDefault="00136FEF" w:rsidP="00136FEF">
            <w:pPr>
              <w:jc w:val="center"/>
            </w:pPr>
            <w:r w:rsidRPr="00136FEF">
              <w:t>574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8CBEF" w14:textId="3372CDCB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47E32" w14:textId="7EFCF904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A0CFF" w14:textId="316C89C9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15B65" w14:textId="7E13B3D4" w:rsidR="00136FEF" w:rsidRPr="00136FEF" w:rsidRDefault="00136FEF" w:rsidP="00136FEF">
            <w:pPr>
              <w:jc w:val="center"/>
            </w:pPr>
            <w:r w:rsidRPr="00136FEF">
              <w:t>-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BF37B" w14:textId="77777777" w:rsidR="00136FEF" w:rsidRPr="00136FEF" w:rsidRDefault="00136FEF" w:rsidP="00136FEF"/>
        </w:tc>
      </w:tr>
      <w:tr w:rsidR="00136FEF" w:rsidRPr="00136FEF" w14:paraId="7A2A948B" w14:textId="77777777" w:rsidTr="00136FEF">
        <w:trPr>
          <w:trHeight w:val="2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BA3BC2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3242B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 </w:t>
            </w:r>
          </w:p>
        </w:tc>
        <w:tc>
          <w:tcPr>
            <w:tcW w:w="88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F634A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0B3F3" w14:textId="77777777" w:rsidR="00136FEF" w:rsidRPr="00136FEF" w:rsidRDefault="00136FEF" w:rsidP="00136FEF">
            <w:pPr>
              <w:rPr>
                <w:b/>
                <w:bCs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42F3E" w14:textId="77777777" w:rsidR="00136FEF" w:rsidRPr="00136FEF" w:rsidRDefault="00136FEF" w:rsidP="00136FEF">
            <w:pPr>
              <w:rPr>
                <w:b/>
                <w:bCs/>
              </w:rPr>
            </w:pPr>
            <w:r w:rsidRPr="00136FEF">
              <w:rPr>
                <w:b/>
                <w:bCs/>
              </w:rPr>
              <w:t>ДПУ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53FAF" w14:textId="32E24CCA" w:rsidR="00136FEF" w:rsidRPr="00136FEF" w:rsidRDefault="00136FEF" w:rsidP="00136FEF">
            <w:pPr>
              <w:jc w:val="center"/>
              <w:rPr>
                <w:b/>
                <w:bCs/>
              </w:rPr>
            </w:pPr>
            <w:r w:rsidRPr="00136FEF">
              <w:rPr>
                <w:b/>
                <w:bCs/>
              </w:rPr>
              <w:t>32 313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CE40" w14:textId="15AE1EB9" w:rsidR="00136FEF" w:rsidRPr="00136FEF" w:rsidRDefault="00136FEF" w:rsidP="00136FEF">
            <w:pPr>
              <w:jc w:val="center"/>
            </w:pPr>
            <w:r w:rsidRPr="00136FEF">
              <w:t>6 610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D577F" w14:textId="70600B36" w:rsidR="00136FEF" w:rsidRPr="00136FEF" w:rsidRDefault="00136FEF" w:rsidP="00136FEF">
            <w:pPr>
              <w:jc w:val="center"/>
            </w:pPr>
            <w:r w:rsidRPr="00136FEF">
              <w:t>6 224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292DB" w14:textId="6C376311" w:rsidR="00136FEF" w:rsidRPr="00136FEF" w:rsidRDefault="00136FEF" w:rsidP="00136FEF">
            <w:pPr>
              <w:jc w:val="center"/>
            </w:pPr>
            <w:r w:rsidRPr="00136FEF">
              <w:t>6 493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8AEBB" w14:textId="724BC98A" w:rsidR="00136FEF" w:rsidRPr="00136FEF" w:rsidRDefault="00136FEF" w:rsidP="00136FEF">
            <w:pPr>
              <w:jc w:val="center"/>
            </w:pPr>
            <w:r w:rsidRPr="00136FEF">
              <w:t>6 493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4073D" w14:textId="1AD10171" w:rsidR="00136FEF" w:rsidRPr="00136FEF" w:rsidRDefault="00136FEF" w:rsidP="00136FEF">
            <w:pPr>
              <w:jc w:val="center"/>
            </w:pPr>
            <w:r w:rsidRPr="00136FEF">
              <w:t>6 493</w:t>
            </w: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677B2" w14:textId="77777777" w:rsidR="00136FEF" w:rsidRPr="00136FEF" w:rsidRDefault="00136FEF" w:rsidP="00136FEF"/>
        </w:tc>
      </w:tr>
    </w:tbl>
    <w:p w14:paraId="3FD11979" w14:textId="77777777" w:rsidR="008C2F70" w:rsidRDefault="008C2F70" w:rsidP="008C2F70">
      <w:pPr>
        <w:rPr>
          <w:sz w:val="28"/>
          <w:szCs w:val="20"/>
        </w:rPr>
      </w:pPr>
    </w:p>
    <w:p w14:paraId="320DBFBD" w14:textId="77777777" w:rsidR="008C2F70" w:rsidRDefault="008C2F70" w:rsidP="008C2F70">
      <w:pPr>
        <w:rPr>
          <w:sz w:val="28"/>
          <w:szCs w:val="20"/>
        </w:rPr>
      </w:pPr>
    </w:p>
    <w:p w14:paraId="106FD5BA" w14:textId="77777777" w:rsidR="00547D9F" w:rsidRPr="002D440C" w:rsidRDefault="00547D9F" w:rsidP="00547D9F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2D440C">
        <w:rPr>
          <w:sz w:val="28"/>
          <w:szCs w:val="28"/>
        </w:rPr>
        <w:t>эр городского округа</w:t>
      </w:r>
    </w:p>
    <w:p w14:paraId="2D670D39" w14:textId="77777777" w:rsidR="00547D9F" w:rsidRPr="002D440C" w:rsidRDefault="00547D9F" w:rsidP="00547D9F">
      <w:pPr>
        <w:jc w:val="both"/>
        <w:rPr>
          <w:sz w:val="28"/>
          <w:szCs w:val="28"/>
        </w:rPr>
      </w:pPr>
      <w:r w:rsidRPr="002D440C">
        <w:rPr>
          <w:sz w:val="28"/>
          <w:szCs w:val="28"/>
        </w:rPr>
        <w:t>муниципального образования</w:t>
      </w:r>
    </w:p>
    <w:p w14:paraId="65731693" w14:textId="5FF74161" w:rsidR="00547D9F" w:rsidRPr="002D440C" w:rsidRDefault="00547D9F" w:rsidP="00547D9F">
      <w:pPr>
        <w:jc w:val="both"/>
        <w:rPr>
          <w:sz w:val="28"/>
          <w:szCs w:val="28"/>
        </w:rPr>
      </w:pPr>
      <w:r w:rsidRPr="002D440C">
        <w:rPr>
          <w:sz w:val="28"/>
          <w:szCs w:val="28"/>
        </w:rPr>
        <w:t>«город Саянск»</w:t>
      </w:r>
      <w:r w:rsidRPr="002D440C">
        <w:rPr>
          <w:sz w:val="28"/>
          <w:szCs w:val="28"/>
        </w:rPr>
        <w:tab/>
      </w:r>
      <w:r w:rsidRPr="002D440C">
        <w:rPr>
          <w:sz w:val="28"/>
          <w:szCs w:val="28"/>
        </w:rPr>
        <w:tab/>
      </w:r>
      <w:r w:rsidRPr="002D440C">
        <w:rPr>
          <w:sz w:val="28"/>
          <w:szCs w:val="28"/>
        </w:rPr>
        <w:tab/>
        <w:t xml:space="preserve">                                          </w:t>
      </w:r>
      <w:r>
        <w:rPr>
          <w:sz w:val="28"/>
          <w:szCs w:val="28"/>
        </w:rPr>
        <w:t xml:space="preserve">                               </w:t>
      </w:r>
      <w:r w:rsidRPr="002D440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А.В. Ермаков</w:t>
      </w:r>
    </w:p>
    <w:p w14:paraId="2D4D7400" w14:textId="0F67FA19" w:rsidR="008C2F70" w:rsidRDefault="008C2F70" w:rsidP="008C2F70">
      <w:pPr>
        <w:rPr>
          <w:sz w:val="28"/>
          <w:szCs w:val="20"/>
        </w:rPr>
      </w:pPr>
    </w:p>
    <w:p w14:paraId="22F2393F" w14:textId="418AE726" w:rsidR="008C2F70" w:rsidRDefault="008C2F70" w:rsidP="008C2F70">
      <w:pPr>
        <w:rPr>
          <w:sz w:val="28"/>
          <w:szCs w:val="20"/>
        </w:rPr>
      </w:pPr>
    </w:p>
    <w:p w14:paraId="3AB772EA" w14:textId="77777777" w:rsidR="008C2F70" w:rsidRPr="001842B7" w:rsidRDefault="008C2F70" w:rsidP="008C2F70">
      <w:pPr>
        <w:keepNext/>
        <w:overflowPunct w:val="0"/>
        <w:autoSpaceDE w:val="0"/>
        <w:autoSpaceDN w:val="0"/>
        <w:adjustRightInd w:val="0"/>
        <w:ind w:left="10490"/>
        <w:textAlignment w:val="baseline"/>
        <w:outlineLvl w:val="1"/>
        <w:rPr>
          <w:bCs/>
          <w:iCs/>
        </w:rPr>
      </w:pPr>
      <w:r w:rsidRPr="001842B7">
        <w:rPr>
          <w:bCs/>
          <w:iCs/>
        </w:rPr>
        <w:lastRenderedPageBreak/>
        <w:t xml:space="preserve">Приложение № </w:t>
      </w:r>
      <w:r>
        <w:rPr>
          <w:bCs/>
          <w:iCs/>
        </w:rPr>
        <w:t>2</w:t>
      </w:r>
    </w:p>
    <w:p w14:paraId="2AC03D05" w14:textId="77777777" w:rsidR="008C2F70" w:rsidRPr="001842B7" w:rsidRDefault="008C2F70" w:rsidP="008C2F70">
      <w:pPr>
        <w:keepNext/>
        <w:overflowPunct w:val="0"/>
        <w:autoSpaceDE w:val="0"/>
        <w:autoSpaceDN w:val="0"/>
        <w:adjustRightInd w:val="0"/>
        <w:ind w:left="10490"/>
        <w:textAlignment w:val="baseline"/>
        <w:outlineLvl w:val="1"/>
        <w:rPr>
          <w:iCs/>
        </w:rPr>
      </w:pPr>
      <w:r w:rsidRPr="001842B7">
        <w:rPr>
          <w:bCs/>
          <w:iCs/>
        </w:rPr>
        <w:t xml:space="preserve">к </w:t>
      </w:r>
      <w:r w:rsidRPr="001842B7">
        <w:rPr>
          <w:iCs/>
        </w:rPr>
        <w:t>постановлению администрации городского округа муниципального</w:t>
      </w:r>
    </w:p>
    <w:p w14:paraId="2BF1C3A2" w14:textId="77777777" w:rsidR="008C2F70" w:rsidRPr="001842B7" w:rsidRDefault="008C2F70" w:rsidP="008C2F70">
      <w:pPr>
        <w:ind w:left="10490"/>
      </w:pPr>
      <w:r w:rsidRPr="001842B7">
        <w:t>образования «город Саянск»</w:t>
      </w:r>
    </w:p>
    <w:p w14:paraId="74EAD705" w14:textId="065D6DD1" w:rsidR="008C2F70" w:rsidRPr="001842B7" w:rsidRDefault="008C2F70" w:rsidP="008C2F70">
      <w:pPr>
        <w:ind w:left="10490"/>
      </w:pPr>
      <w:r>
        <w:t>от ____________</w:t>
      </w:r>
      <w:r w:rsidRPr="001842B7">
        <w:t xml:space="preserve"> № ________________</w:t>
      </w:r>
    </w:p>
    <w:p w14:paraId="7047CB5B" w14:textId="77777777" w:rsidR="008C2F70" w:rsidRPr="001842B7" w:rsidRDefault="008C2F70" w:rsidP="008C2F70">
      <w:pPr>
        <w:ind w:left="10490"/>
      </w:pPr>
      <w:r>
        <w:t>Приложение № 6</w:t>
      </w:r>
    </w:p>
    <w:p w14:paraId="0D515BAC" w14:textId="4C7253C1" w:rsidR="008C2F70" w:rsidRDefault="008C2F70" w:rsidP="008C2F70">
      <w:pPr>
        <w:ind w:left="10490"/>
      </w:pPr>
      <w:r w:rsidRPr="001842B7">
        <w:t xml:space="preserve">к </w:t>
      </w:r>
      <w:r w:rsidRPr="001842B7">
        <w:rPr>
          <w:bCs/>
        </w:rPr>
        <w:t xml:space="preserve">муниципальной программе </w:t>
      </w:r>
      <w:r w:rsidRPr="00BE295F">
        <w:t>«Развитие образования» г</w:t>
      </w:r>
      <w:r>
        <w:t>орода Саянска</w:t>
      </w:r>
    </w:p>
    <w:p w14:paraId="05368179" w14:textId="77777777" w:rsidR="008C2F70" w:rsidRDefault="008C2F70" w:rsidP="008C2F70">
      <w:pPr>
        <w:rPr>
          <w:b/>
          <w:sz w:val="28"/>
          <w:szCs w:val="28"/>
        </w:rPr>
      </w:pPr>
    </w:p>
    <w:p w14:paraId="1711A3F9" w14:textId="77777777" w:rsidR="008C2F70" w:rsidRPr="009335A9" w:rsidRDefault="008C2F70" w:rsidP="008C2F70">
      <w:pPr>
        <w:jc w:val="center"/>
        <w:rPr>
          <w:b/>
          <w:bCs/>
          <w:sz w:val="28"/>
          <w:szCs w:val="28"/>
        </w:rPr>
      </w:pPr>
      <w:r w:rsidRPr="009335A9">
        <w:rPr>
          <w:b/>
          <w:sz w:val="28"/>
          <w:szCs w:val="28"/>
        </w:rPr>
        <w:t xml:space="preserve">ОБЪЕМ И ИСТОЧНИКИ ФИНАНСИРОВАНИЯ </w:t>
      </w:r>
    </w:p>
    <w:p w14:paraId="2C30C421" w14:textId="061C2486" w:rsidR="008C2F70" w:rsidRDefault="008C2F70" w:rsidP="008C2F70">
      <w:pPr>
        <w:jc w:val="center"/>
        <w:rPr>
          <w:b/>
          <w:bCs/>
          <w:sz w:val="28"/>
          <w:szCs w:val="28"/>
        </w:rPr>
      </w:pPr>
      <w:r w:rsidRPr="00AB7D3C">
        <w:rPr>
          <w:b/>
          <w:sz w:val="28"/>
          <w:szCs w:val="28"/>
        </w:rPr>
        <w:t>МУНИЦИПАЛЬНОЙ ПРОГРАММЫ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«РАЗВИТИЕ ОБРАЗОВАНИЯ» ГОРОДА САЯНСКА</w:t>
      </w:r>
    </w:p>
    <w:p w14:paraId="00B1E1B4" w14:textId="77777777" w:rsidR="008C2F70" w:rsidRDefault="008C2F70" w:rsidP="008C2F70">
      <w:pPr>
        <w:jc w:val="center"/>
        <w:rPr>
          <w:b/>
          <w:bCs/>
          <w:sz w:val="28"/>
          <w:szCs w:val="28"/>
        </w:rPr>
      </w:pPr>
    </w:p>
    <w:tbl>
      <w:tblPr>
        <w:tblW w:w="15521" w:type="dxa"/>
        <w:tblLayout w:type="fixed"/>
        <w:tblLook w:val="04A0" w:firstRow="1" w:lastRow="0" w:firstColumn="1" w:lastColumn="0" w:noHBand="0" w:noVBand="1"/>
      </w:tblPr>
      <w:tblGrid>
        <w:gridCol w:w="4248"/>
        <w:gridCol w:w="1980"/>
        <w:gridCol w:w="1855"/>
        <w:gridCol w:w="1856"/>
        <w:gridCol w:w="1856"/>
        <w:gridCol w:w="1856"/>
        <w:gridCol w:w="1856"/>
        <w:gridCol w:w="14"/>
      </w:tblGrid>
      <w:tr w:rsidR="00D70810" w:rsidRPr="00D70810" w14:paraId="69B62CCE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74826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Источники финансирования муниципальной программы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7A2EF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Всего на реализацию муниципальной программы</w:t>
            </w:r>
          </w:p>
        </w:tc>
        <w:tc>
          <w:tcPr>
            <w:tcW w:w="9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28F73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 xml:space="preserve">Объем финансирования, тыс. руб. по годам      </w:t>
            </w:r>
          </w:p>
        </w:tc>
      </w:tr>
      <w:tr w:rsidR="00D70810" w:rsidRPr="00D70810" w14:paraId="2F1E69FE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1C8C2" w14:textId="77777777" w:rsidR="00D70810" w:rsidRPr="00D70810" w:rsidRDefault="00D70810">
            <w:pPr>
              <w:rPr>
                <w:color w:val="000000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F7FDC" w14:textId="77777777" w:rsidR="00D70810" w:rsidRPr="00D70810" w:rsidRDefault="00D70810">
            <w:pPr>
              <w:rPr>
                <w:color w:val="00000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8FC68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2026 год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7E152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2027 год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BE1D5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2028 год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35018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2029 год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46688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2030 год</w:t>
            </w:r>
          </w:p>
        </w:tc>
      </w:tr>
      <w:tr w:rsidR="00D70810" w:rsidRPr="00D70810" w14:paraId="4C5F42B2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4EF0B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3548F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FCA70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61862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23E72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262E5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8CFF8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7</w:t>
            </w:r>
          </w:p>
        </w:tc>
      </w:tr>
      <w:tr w:rsidR="00D70810" w:rsidRPr="00D70810" w14:paraId="60A5125C" w14:textId="77777777" w:rsidTr="00D70810">
        <w:trPr>
          <w:trHeight w:val="20"/>
        </w:trPr>
        <w:tc>
          <w:tcPr>
            <w:tcW w:w="155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E8C30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</w:tr>
      <w:tr w:rsidR="00D70810" w:rsidRPr="00D70810" w14:paraId="16A10991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E3641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Всего, в том числе: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4257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7 964 585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F305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1 372 993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F0E3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1 374 579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22BA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1 713 106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26CE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1 252 113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7D63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2 251 794</w:t>
            </w:r>
          </w:p>
        </w:tc>
      </w:tr>
      <w:tr w:rsidR="00D70810" w:rsidRPr="00D70810" w14:paraId="76D4F321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8CB81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местный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3E6C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1 100 551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A6FF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249 166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6056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173 887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A6D3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212 928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C38A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162 218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5896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302 352</w:t>
            </w:r>
          </w:p>
        </w:tc>
      </w:tr>
      <w:tr w:rsidR="00D70810" w:rsidRPr="00D70810" w14:paraId="33CCC611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03A8A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областной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29C3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6 343 939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FF34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1 000 437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3AF1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1 116 874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12B8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1 352 743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06F0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1 007 169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133C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1 866 716</w:t>
            </w:r>
          </w:p>
        </w:tc>
      </w:tr>
      <w:tr w:rsidR="00D70810" w:rsidRPr="00D70810" w14:paraId="3F50503D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7536A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федеральный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7F02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487 208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528E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116 206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E7E0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77 594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6C70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140 942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D958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76 233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E5B4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76 233</w:t>
            </w:r>
          </w:p>
        </w:tc>
      </w:tr>
      <w:tr w:rsidR="00D70810" w:rsidRPr="00D70810" w14:paraId="04326569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31CC4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инициативые платежи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32E3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574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0075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574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6398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A786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9679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744A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196F7E88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92857" w14:textId="77777777" w:rsidR="00D70810" w:rsidRPr="00D70810" w:rsidRDefault="00D70810">
            <w:pPr>
              <w:rPr>
                <w:color w:val="000000"/>
              </w:rPr>
            </w:pPr>
            <w:r w:rsidRPr="00D70810">
              <w:rPr>
                <w:color w:val="000000"/>
              </w:rPr>
              <w:t>доходы от платных услуг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D581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32 313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A2775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6 610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85B9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6 224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E908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6 493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AD79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6 493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CB7B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6 493</w:t>
            </w:r>
          </w:p>
        </w:tc>
      </w:tr>
      <w:tr w:rsidR="00D70810" w:rsidRPr="00D70810" w14:paraId="394877F3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5E598" w14:textId="77777777" w:rsidR="00D70810" w:rsidRPr="00D70810" w:rsidRDefault="00D70810">
            <w:pPr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Ответственный исполнитель МКУ «Управление образования»Участники СОШ, МДОУ, ДДТ «Созвездие» и ДПО ЦРО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5EF4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7 964 585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968B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1 372 993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1DF0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1 374 579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53CF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1 713 106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0EFD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1 252 113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E5E6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2 251 794</w:t>
            </w:r>
          </w:p>
        </w:tc>
      </w:tr>
      <w:tr w:rsidR="00D70810" w:rsidRPr="00D70810" w14:paraId="48828D7B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E79A6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местный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D9D0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1 100 551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D4F6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249 166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C486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173 887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BE4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212 928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979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162 218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06E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302 352</w:t>
            </w:r>
          </w:p>
        </w:tc>
      </w:tr>
      <w:tr w:rsidR="00D70810" w:rsidRPr="00D70810" w14:paraId="0CEFDCF0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A7F0D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областной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8E79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6 343 939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A86B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1 000 437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E1C8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1 116 874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33E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1 352 743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9A625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1 007 169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C93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1 866 716</w:t>
            </w:r>
          </w:p>
        </w:tc>
      </w:tr>
      <w:tr w:rsidR="00D70810" w:rsidRPr="00D70810" w14:paraId="22BC59C8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BAA5E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федеральный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3C76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487 208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62399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116 206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0623F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77 594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F788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140 942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604EE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76 233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8074A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76 233</w:t>
            </w:r>
          </w:p>
        </w:tc>
      </w:tr>
      <w:tr w:rsidR="00D70810" w:rsidRPr="00D70810" w14:paraId="1CE7095C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D1477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инициативые платежи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6E5A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574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5425D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574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A594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FF6A8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66758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76C6B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</w:tr>
      <w:tr w:rsidR="00D70810" w:rsidRPr="00D70810" w14:paraId="3528D081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EC2A5" w14:textId="77777777" w:rsidR="00D70810" w:rsidRPr="00D70810" w:rsidRDefault="00D70810">
            <w:pPr>
              <w:rPr>
                <w:color w:val="000000"/>
              </w:rPr>
            </w:pPr>
            <w:r w:rsidRPr="00D70810">
              <w:rPr>
                <w:color w:val="000000"/>
              </w:rPr>
              <w:lastRenderedPageBreak/>
              <w:t>доходы от платных услуг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E24E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32 313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BBB5E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6 610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FD71F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6 224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C8F29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6 493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FC00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6 493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C593F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6 493</w:t>
            </w:r>
          </w:p>
        </w:tc>
      </w:tr>
      <w:tr w:rsidR="00D70810" w:rsidRPr="00D70810" w14:paraId="4C2E6672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3C033" w14:textId="77777777" w:rsidR="00D70810" w:rsidRPr="00D70810" w:rsidRDefault="00D70810">
            <w:pPr>
              <w:jc w:val="both"/>
              <w:rPr>
                <w:b/>
                <w:bCs/>
              </w:rPr>
            </w:pPr>
            <w:r w:rsidRPr="00D70810">
              <w:rPr>
                <w:b/>
                <w:bCs/>
              </w:rPr>
              <w:t>Соисполнитель МУ СПиОГД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14E7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C722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498E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B12D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D8C2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799A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7688F81D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D07E5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местный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A5E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E1E61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072A9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BAE51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02B6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3DD2D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</w:tr>
      <w:tr w:rsidR="00D70810" w:rsidRPr="00D70810" w14:paraId="3F6641BB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3589B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областной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B3E0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8496B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57FC4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33946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91FAD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1033F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</w:tr>
      <w:tr w:rsidR="00D70810" w:rsidRPr="00D70810" w14:paraId="0C99DEBB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48577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федеральный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0FA9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AADA7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4B2FE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36D27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F3175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92980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</w:tr>
      <w:tr w:rsidR="00D70810" w:rsidRPr="00D70810" w14:paraId="262F7881" w14:textId="77777777" w:rsidTr="00D70810">
        <w:trPr>
          <w:trHeight w:val="20"/>
        </w:trPr>
        <w:tc>
          <w:tcPr>
            <w:tcW w:w="155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26D80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Подпрограмма 1 «Развитие дошкольного образования»</w:t>
            </w:r>
          </w:p>
        </w:tc>
      </w:tr>
      <w:tr w:rsidR="00D70810" w:rsidRPr="00D70810" w14:paraId="649A6C52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EBEC4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Всего, в том числе: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906C5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3 482 904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59BC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514 440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6879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542 616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DC68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790 535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6659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463 343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31F7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1 171 970</w:t>
            </w:r>
          </w:p>
        </w:tc>
      </w:tr>
      <w:tr w:rsidR="00D70810" w:rsidRPr="00D70810" w14:paraId="7C5F3E77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A7536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местный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F4FE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425 020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99FC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80 103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41C2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60 756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8726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88 008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9FE1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52 016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65B7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144 137</w:t>
            </w:r>
          </w:p>
        </w:tc>
      </w:tr>
      <w:tr w:rsidR="00D70810" w:rsidRPr="00D70810" w14:paraId="64189B51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C4673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областной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7A74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3 019 942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9589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396 395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84DC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481 860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BC81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702 527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8188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411 327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2209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1 027 833</w:t>
            </w:r>
          </w:p>
        </w:tc>
      </w:tr>
      <w:tr w:rsidR="00D70810" w:rsidRPr="00D70810" w14:paraId="68666AFC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B4C44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инициативые платежи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99E6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DA24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6D8E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CEE3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B7FF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8BAE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4004099B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326B1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федеральный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02E1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37 877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40CE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37 877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EF14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9F21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99EB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AD96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511684CD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656F" w14:textId="77777777" w:rsidR="00D70810" w:rsidRPr="00D70810" w:rsidRDefault="00D70810">
            <w:pPr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 xml:space="preserve">Ответственный исполнитель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D434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2 774 277</w:t>
            </w:r>
          </w:p>
        </w:tc>
        <w:tc>
          <w:tcPr>
            <w:tcW w:w="1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6FE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514 440</w:t>
            </w:r>
          </w:p>
        </w:tc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4CA5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542 616</w:t>
            </w:r>
          </w:p>
        </w:tc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2D0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790 535</w:t>
            </w:r>
          </w:p>
        </w:tc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E23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463 343</w:t>
            </w:r>
          </w:p>
        </w:tc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E650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463 343</w:t>
            </w:r>
          </w:p>
        </w:tc>
      </w:tr>
      <w:tr w:rsidR="00D70810" w:rsidRPr="00D70810" w14:paraId="620E0B32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7C58" w14:textId="77777777" w:rsidR="00D70810" w:rsidRPr="00D70810" w:rsidRDefault="00D70810">
            <w:pPr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МКУ «Управление образования»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C2DF0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B0E3B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DB032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D41F0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74A82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25184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</w:tr>
      <w:tr w:rsidR="00D70810" w:rsidRPr="00D70810" w14:paraId="1D8823AB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059A0" w14:textId="77777777" w:rsidR="00D70810" w:rsidRPr="00D70810" w:rsidRDefault="00D70810">
            <w:pPr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Участники МДОУ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B2E83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413D5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9ADB7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A2F6D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A62A9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79CD4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</w:tr>
      <w:tr w:rsidR="00D70810" w:rsidRPr="00D70810" w14:paraId="4BE4FF42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D28DF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местный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AD0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332 899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AEFD5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80 103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F8A9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60 756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4458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88 008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20B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52 016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DEFC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52 016</w:t>
            </w:r>
          </w:p>
        </w:tc>
      </w:tr>
      <w:tr w:rsidR="00D70810" w:rsidRPr="00D70810" w14:paraId="3AB279E9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16FF4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областной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0A97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2 403 436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26BE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396 395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1B0A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481 860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260D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702 527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ADDA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411 327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6CBB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411 327</w:t>
            </w:r>
          </w:p>
        </w:tc>
      </w:tr>
      <w:tr w:rsidR="00D70810" w:rsidRPr="00D70810" w14:paraId="32C6A70B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BA34D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инициативые платежи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4C20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4BB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DBEB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B6F7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100F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F463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1059058D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327C4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федеральный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94AB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37 877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376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37 877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D697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3E34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324F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C91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1A8D0865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6A58C" w14:textId="77777777" w:rsidR="00D70810" w:rsidRPr="00D70810" w:rsidRDefault="00D70810">
            <w:pPr>
              <w:jc w:val="both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 xml:space="preserve">Соисполнитель 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9D5F5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708 627</w:t>
            </w:r>
          </w:p>
        </w:tc>
        <w:tc>
          <w:tcPr>
            <w:tcW w:w="1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1F9A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2AFB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AEC3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609A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CFA5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708 627</w:t>
            </w:r>
          </w:p>
        </w:tc>
      </w:tr>
      <w:tr w:rsidR="00D70810" w:rsidRPr="00D70810" w14:paraId="1C9163CD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7B8EC" w14:textId="77777777" w:rsidR="00D70810" w:rsidRPr="00D70810" w:rsidRDefault="00D70810">
            <w:pPr>
              <w:jc w:val="both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МУ СПиОГД</w:t>
            </w: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E125A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2A749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9C3F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EF920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80B1A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ED36A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</w:tr>
      <w:tr w:rsidR="00D70810" w:rsidRPr="00D70810" w14:paraId="746BBA2F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E5E3B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местный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1BE1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92 121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6958F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4593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DDBD6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8CDE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3D83F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92 121</w:t>
            </w:r>
          </w:p>
        </w:tc>
      </w:tr>
      <w:tr w:rsidR="00D70810" w:rsidRPr="00D70810" w14:paraId="7049F5FE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290FD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областной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113C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616 506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F7E6C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1CEA0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09E5A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7AE74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C3DC1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616 506</w:t>
            </w:r>
          </w:p>
        </w:tc>
      </w:tr>
      <w:tr w:rsidR="00D70810" w:rsidRPr="00D70810" w14:paraId="7F184D05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F0C27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федеральный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302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EF96D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3A496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DEE1B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42C97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F9231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0</w:t>
            </w:r>
          </w:p>
        </w:tc>
      </w:tr>
      <w:tr w:rsidR="00D70810" w:rsidRPr="00D70810" w14:paraId="40F354BD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FB652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24B3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C7E9C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1E34A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965B3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F595F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46715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> </w:t>
            </w:r>
          </w:p>
        </w:tc>
      </w:tr>
      <w:tr w:rsidR="00D70810" w:rsidRPr="00D70810" w14:paraId="6651C8CC" w14:textId="77777777" w:rsidTr="00D70810">
        <w:trPr>
          <w:trHeight w:val="20"/>
        </w:trPr>
        <w:tc>
          <w:tcPr>
            <w:tcW w:w="155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6B4C5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 xml:space="preserve">Подпрограмма  2 «Развитие общего образования» </w:t>
            </w:r>
          </w:p>
        </w:tc>
      </w:tr>
      <w:tr w:rsidR="00D70810" w:rsidRPr="00D70810" w14:paraId="259F0A47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13524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Всего, в том числе: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089A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4 090 459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DDB3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767 206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0412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758 897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10D8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846 968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1A88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713 167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AEF6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1 004 221</w:t>
            </w:r>
          </w:p>
        </w:tc>
      </w:tr>
      <w:tr w:rsidR="00D70810" w:rsidRPr="00D70810" w14:paraId="1D96B391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A00C3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местный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C10C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317 481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D921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85 185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B563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46 289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7B3E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55 810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E888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41 092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88AE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89 105</w:t>
            </w:r>
          </w:p>
        </w:tc>
      </w:tr>
      <w:tr w:rsidR="00D70810" w:rsidRPr="00D70810" w14:paraId="221A3511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372C1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областной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62EF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3 323 250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516F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603 295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FF6E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635 014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EB8B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650 216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1B11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595 842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4241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838 883</w:t>
            </w:r>
          </w:p>
        </w:tc>
      </w:tr>
      <w:tr w:rsidR="00D70810" w:rsidRPr="00D70810" w14:paraId="277EAB81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2A06B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инициативые платежи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1218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397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F3CA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397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60CD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73C7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883F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A8A0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1170E7EF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62FBB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федеральный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1F7C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449 331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BFEF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78 329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00F0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77 594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CA70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140 942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18A1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76 233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AA10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76 233</w:t>
            </w:r>
          </w:p>
        </w:tc>
      </w:tr>
      <w:tr w:rsidR="00D70810" w:rsidRPr="00D70810" w14:paraId="7E95E57D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E737F" w14:textId="77777777" w:rsidR="00D70810" w:rsidRPr="00D70810" w:rsidRDefault="00D70810">
            <w:pPr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 xml:space="preserve">Ответственный исполнитель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1A76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4 090 459</w:t>
            </w:r>
          </w:p>
        </w:tc>
        <w:tc>
          <w:tcPr>
            <w:tcW w:w="185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F335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767 206</w:t>
            </w:r>
          </w:p>
        </w:tc>
        <w:tc>
          <w:tcPr>
            <w:tcW w:w="185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21B7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758 897</w:t>
            </w:r>
          </w:p>
        </w:tc>
        <w:tc>
          <w:tcPr>
            <w:tcW w:w="185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4443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846 968</w:t>
            </w:r>
          </w:p>
        </w:tc>
        <w:tc>
          <w:tcPr>
            <w:tcW w:w="185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A2E0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713 167</w:t>
            </w:r>
          </w:p>
        </w:tc>
        <w:tc>
          <w:tcPr>
            <w:tcW w:w="185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57F6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1 004 221</w:t>
            </w:r>
          </w:p>
        </w:tc>
      </w:tr>
      <w:tr w:rsidR="00D70810" w:rsidRPr="00D70810" w14:paraId="3971EED2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1E066" w14:textId="77777777" w:rsidR="00D70810" w:rsidRPr="00D70810" w:rsidRDefault="00D70810">
            <w:pPr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МКУ «Управление образования»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A89CA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4D0F7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1719D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084BA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0B49B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D5A66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</w:tr>
      <w:tr w:rsidR="00D70810" w:rsidRPr="00D70810" w14:paraId="1816C3E6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3BA31" w14:textId="77777777" w:rsidR="00D70810" w:rsidRPr="00D70810" w:rsidRDefault="00D70810">
            <w:pPr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Участники СОШ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AC3B7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31C1E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AA688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37E28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B9AB2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A9A86" w14:textId="77777777" w:rsidR="00D70810" w:rsidRPr="00D70810" w:rsidRDefault="00D70810">
            <w:pPr>
              <w:rPr>
                <w:b/>
                <w:bCs/>
                <w:color w:val="000000"/>
              </w:rPr>
            </w:pPr>
          </w:p>
        </w:tc>
      </w:tr>
      <w:tr w:rsidR="00D70810" w:rsidRPr="00D70810" w14:paraId="307C494D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61164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lastRenderedPageBreak/>
              <w:t>местный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6041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317 481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8B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85 185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BF5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46 289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9A5D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55 810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D4A3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41 092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59AB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89 105</w:t>
            </w:r>
          </w:p>
        </w:tc>
      </w:tr>
      <w:tr w:rsidR="00D70810" w:rsidRPr="00D70810" w14:paraId="4C4A8DD8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4D016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областной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AFE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3 323 250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C6845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603 295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8E4B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635 014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C70B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650 216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DFE7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595 842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7119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838 883</w:t>
            </w:r>
          </w:p>
        </w:tc>
      </w:tr>
      <w:tr w:rsidR="00D70810" w:rsidRPr="00D70810" w14:paraId="6FA21349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075F4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инициативые платежи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9ED5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397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7C1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397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D96B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C21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1135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FE99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06CEE445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ABCE6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федеральный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D944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449 331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D4D2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78 329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53B8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77 594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FDD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140 942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ECE2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76 233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6F4E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76 233</w:t>
            </w:r>
          </w:p>
        </w:tc>
      </w:tr>
      <w:tr w:rsidR="00D70810" w:rsidRPr="00D70810" w14:paraId="0FEF759D" w14:textId="77777777" w:rsidTr="00D70810">
        <w:trPr>
          <w:trHeight w:val="20"/>
        </w:trPr>
        <w:tc>
          <w:tcPr>
            <w:tcW w:w="155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17D912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 xml:space="preserve">Подпрограмма  3 «Развитие дополнительного образования» </w:t>
            </w:r>
          </w:p>
        </w:tc>
      </w:tr>
      <w:tr w:rsidR="00D70810" w:rsidRPr="00D70810" w14:paraId="0BC7A253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FB4FD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Всего, в том числе: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F4D8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231 512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D815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51 159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6DB7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43 208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E326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45 715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F9E6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45 715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C0C1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45 715</w:t>
            </w:r>
          </w:p>
        </w:tc>
      </w:tr>
      <w:tr w:rsidR="00D70810" w:rsidRPr="00D70810" w14:paraId="10437476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AFBD5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местный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BDE4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207 253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A9FE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45 379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572E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38 739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4F54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41 045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2B94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41 045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B994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41 045</w:t>
            </w:r>
          </w:p>
        </w:tc>
      </w:tr>
      <w:tr w:rsidR="00D70810" w:rsidRPr="00D70810" w14:paraId="3920A6FB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79389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областной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398E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747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CCCB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747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6BF0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A757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9F41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5A1E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421E4D36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2CE77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инициативые платежи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7788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112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8CAD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112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93E4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6931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5B1C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1B94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257B54D3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4EEBB" w14:textId="77777777" w:rsidR="00D70810" w:rsidRPr="00D70810" w:rsidRDefault="00D70810">
            <w:pPr>
              <w:rPr>
                <w:color w:val="000000"/>
              </w:rPr>
            </w:pPr>
            <w:r w:rsidRPr="00D70810">
              <w:rPr>
                <w:color w:val="000000"/>
              </w:rPr>
              <w:t>доходы от платных услуг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734C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23 400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1978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4 921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E137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4 469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CBF5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4 670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4B4D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4 670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B305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4 670</w:t>
            </w:r>
          </w:p>
        </w:tc>
      </w:tr>
      <w:tr w:rsidR="00D70810" w:rsidRPr="00D70810" w14:paraId="2BF3EE19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1F1DB" w14:textId="77777777" w:rsidR="00D70810" w:rsidRPr="00D70810" w:rsidRDefault="00D70810">
            <w:pPr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 xml:space="preserve">Ответственный исполнитель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811C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01555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F1D45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2AD2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A37F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0F2E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</w:tr>
      <w:tr w:rsidR="00D70810" w:rsidRPr="00D70810" w14:paraId="26B63AC4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20EEC" w14:textId="77777777" w:rsidR="00D70810" w:rsidRPr="00D70810" w:rsidRDefault="00D70810">
            <w:pPr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МКУ «Управление образования»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456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231 512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A802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51 159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3E63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43 208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3715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45 715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1157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45 715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23D4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45 715</w:t>
            </w:r>
          </w:p>
        </w:tc>
      </w:tr>
      <w:tr w:rsidR="00D70810" w:rsidRPr="00D70810" w14:paraId="433EBDFC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F946D9" w14:textId="77777777" w:rsidR="00D70810" w:rsidRPr="00D70810" w:rsidRDefault="00D70810">
            <w:pPr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Участник ДДТ «Созвездие»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FBDE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56DA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BBF8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FC2E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4495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D93E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 </w:t>
            </w:r>
          </w:p>
        </w:tc>
      </w:tr>
      <w:tr w:rsidR="00D70810" w:rsidRPr="00D70810" w14:paraId="4610039A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B3C92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местный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F8695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207 253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AB7E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45 379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EE8F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38 739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C652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41 045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295E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41 045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E03A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41 045</w:t>
            </w:r>
          </w:p>
        </w:tc>
      </w:tr>
      <w:tr w:rsidR="00D70810" w:rsidRPr="00D70810" w14:paraId="622D3B88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7102A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областной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4179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747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8D65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747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3981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E144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BC52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6295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68C0107D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1C870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инициативые платежи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3707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112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D6D5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112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8E86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918B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678D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62E0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0</w:t>
            </w:r>
          </w:p>
        </w:tc>
      </w:tr>
      <w:tr w:rsidR="00D70810" w:rsidRPr="00D70810" w14:paraId="61B7A540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57EBA" w14:textId="77777777" w:rsidR="00D70810" w:rsidRPr="00D70810" w:rsidRDefault="00D70810">
            <w:pPr>
              <w:rPr>
                <w:color w:val="000000"/>
              </w:rPr>
            </w:pPr>
            <w:r w:rsidRPr="00D70810">
              <w:rPr>
                <w:color w:val="000000"/>
              </w:rPr>
              <w:t>доходы от платных услуг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B6DF4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23 400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5EEF3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4 921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CBAC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4 469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6C167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4 670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68D7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4 670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D202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4 670</w:t>
            </w:r>
          </w:p>
        </w:tc>
      </w:tr>
      <w:tr w:rsidR="00D70810" w:rsidRPr="00D70810" w14:paraId="3362F6F9" w14:textId="77777777" w:rsidTr="00D70810">
        <w:trPr>
          <w:trHeight w:val="20"/>
        </w:trPr>
        <w:tc>
          <w:tcPr>
            <w:tcW w:w="155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4B78B7" w14:textId="77777777" w:rsidR="00D70810" w:rsidRPr="00D70810" w:rsidRDefault="00D70810">
            <w:pPr>
              <w:jc w:val="center"/>
              <w:rPr>
                <w:color w:val="000000"/>
              </w:rPr>
            </w:pPr>
            <w:r w:rsidRPr="00D70810">
              <w:rPr>
                <w:color w:val="000000"/>
              </w:rPr>
              <w:t xml:space="preserve">Подпрограмма 4 «Обеспечение реализации муниципальной программы и прочие мероприятия в области образования»  </w:t>
            </w:r>
          </w:p>
        </w:tc>
      </w:tr>
      <w:tr w:rsidR="00D70810" w:rsidRPr="00D70810" w14:paraId="437F9F4B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76E9" w14:textId="77777777" w:rsidR="00D70810" w:rsidRPr="00D70810" w:rsidRDefault="00D70810">
            <w:pPr>
              <w:rPr>
                <w:b/>
                <w:bCs/>
                <w:color w:val="000000"/>
              </w:rPr>
            </w:pPr>
            <w:bookmarkStart w:id="0" w:name="_GoBack" w:colFirst="2" w:colLast="6"/>
            <w:r w:rsidRPr="00D70810">
              <w:rPr>
                <w:b/>
                <w:bCs/>
                <w:color w:val="000000"/>
              </w:rPr>
              <w:t xml:space="preserve">Ответственный исполнитель </w:t>
            </w:r>
            <w:r w:rsidRPr="00D70810">
              <w:rPr>
                <w:b/>
                <w:bCs/>
                <w:color w:val="000000"/>
              </w:rPr>
              <w:br/>
              <w:t>МКУ «Управление образования»</w:t>
            </w:r>
            <w:r w:rsidRPr="00D70810">
              <w:rPr>
                <w:b/>
                <w:bCs/>
                <w:color w:val="000000"/>
              </w:rPr>
              <w:br/>
              <w:t>Участник МОУ ДПО ЦРО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3BB49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159 710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4B60F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40 188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955C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29 858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CCEE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29 888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AF17A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29 888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EA292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29 888</w:t>
            </w:r>
          </w:p>
        </w:tc>
      </w:tr>
      <w:tr w:rsidR="00D70810" w:rsidRPr="00D70810" w14:paraId="428F03D4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EDB70" w14:textId="77777777" w:rsidR="00D70810" w:rsidRPr="00D70810" w:rsidRDefault="00D70810">
            <w:pPr>
              <w:jc w:val="both"/>
              <w:rPr>
                <w:color w:val="000000"/>
              </w:rPr>
            </w:pPr>
            <w:r w:rsidRPr="00D70810">
              <w:rPr>
                <w:color w:val="000000"/>
              </w:rPr>
              <w:t>местный бюджет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50D5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150 797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D782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38 499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851AE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28 103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2594D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28 065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8B7B0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28 065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BB72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28 065</w:t>
            </w:r>
          </w:p>
        </w:tc>
      </w:tr>
      <w:tr w:rsidR="00D70810" w:rsidRPr="00D70810" w14:paraId="11A1AAE8" w14:textId="77777777" w:rsidTr="00D70810">
        <w:trPr>
          <w:gridAfter w:val="1"/>
          <w:wAfter w:w="14" w:type="dxa"/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2A4C6" w14:textId="77777777" w:rsidR="00D70810" w:rsidRPr="00D70810" w:rsidRDefault="00D70810">
            <w:pPr>
              <w:rPr>
                <w:color w:val="000000"/>
              </w:rPr>
            </w:pPr>
            <w:r w:rsidRPr="00D70810">
              <w:rPr>
                <w:color w:val="000000"/>
              </w:rPr>
              <w:t>доходы от платных услуг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801B8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8 913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6B5C1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1 689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772A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1 755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6135C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1 823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18E16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1 823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4976B" w14:textId="77777777" w:rsidR="00D70810" w:rsidRPr="00D70810" w:rsidRDefault="00D70810">
            <w:pPr>
              <w:jc w:val="center"/>
              <w:rPr>
                <w:b/>
                <w:bCs/>
                <w:color w:val="000000"/>
              </w:rPr>
            </w:pPr>
            <w:r w:rsidRPr="00D70810">
              <w:rPr>
                <w:b/>
                <w:bCs/>
                <w:color w:val="000000"/>
              </w:rPr>
              <w:t>1 823</w:t>
            </w:r>
          </w:p>
        </w:tc>
      </w:tr>
      <w:bookmarkEnd w:id="0"/>
    </w:tbl>
    <w:p w14:paraId="65E0F8A2" w14:textId="45ACD5DC" w:rsidR="008C2F70" w:rsidRDefault="008C2F70" w:rsidP="008C2F70">
      <w:pPr>
        <w:tabs>
          <w:tab w:val="left" w:pos="11907"/>
        </w:tabs>
        <w:jc w:val="center"/>
        <w:rPr>
          <w:b/>
          <w:bCs/>
          <w:sz w:val="28"/>
          <w:szCs w:val="28"/>
        </w:rPr>
      </w:pPr>
    </w:p>
    <w:p w14:paraId="1295299F" w14:textId="77777777" w:rsidR="00AE3FC3" w:rsidRDefault="00AE3FC3" w:rsidP="008C2F70">
      <w:pPr>
        <w:tabs>
          <w:tab w:val="left" w:pos="11907"/>
        </w:tabs>
        <w:jc w:val="center"/>
        <w:rPr>
          <w:b/>
          <w:bCs/>
          <w:sz w:val="28"/>
          <w:szCs w:val="28"/>
        </w:rPr>
      </w:pPr>
    </w:p>
    <w:p w14:paraId="6CFE1572" w14:textId="77777777" w:rsidR="00547D9F" w:rsidRPr="002D440C" w:rsidRDefault="00547D9F" w:rsidP="00547D9F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2D440C">
        <w:rPr>
          <w:sz w:val="28"/>
          <w:szCs w:val="28"/>
        </w:rPr>
        <w:t>эр городского округа</w:t>
      </w:r>
    </w:p>
    <w:p w14:paraId="6A89A648" w14:textId="77777777" w:rsidR="00547D9F" w:rsidRPr="002D440C" w:rsidRDefault="00547D9F" w:rsidP="00547D9F">
      <w:pPr>
        <w:jc w:val="both"/>
        <w:rPr>
          <w:sz w:val="28"/>
          <w:szCs w:val="28"/>
        </w:rPr>
      </w:pPr>
      <w:r w:rsidRPr="002D440C">
        <w:rPr>
          <w:sz w:val="28"/>
          <w:szCs w:val="28"/>
        </w:rPr>
        <w:t>муниципального образования</w:t>
      </w:r>
    </w:p>
    <w:p w14:paraId="3DBCF957" w14:textId="355C33DD" w:rsidR="00547D9F" w:rsidRPr="002D440C" w:rsidRDefault="00547D9F" w:rsidP="00547D9F">
      <w:pPr>
        <w:jc w:val="both"/>
        <w:rPr>
          <w:sz w:val="28"/>
          <w:szCs w:val="28"/>
        </w:rPr>
      </w:pPr>
      <w:r w:rsidRPr="002D440C">
        <w:rPr>
          <w:sz w:val="28"/>
          <w:szCs w:val="28"/>
        </w:rPr>
        <w:t>«город Саянск»</w:t>
      </w:r>
      <w:r w:rsidRPr="002D440C">
        <w:rPr>
          <w:sz w:val="28"/>
          <w:szCs w:val="28"/>
        </w:rPr>
        <w:tab/>
      </w:r>
      <w:r w:rsidRPr="002D440C">
        <w:rPr>
          <w:sz w:val="28"/>
          <w:szCs w:val="28"/>
        </w:rPr>
        <w:tab/>
      </w:r>
      <w:r w:rsidRPr="002D440C">
        <w:rPr>
          <w:sz w:val="28"/>
          <w:szCs w:val="28"/>
        </w:rPr>
        <w:tab/>
        <w:t xml:space="preserve">                          </w:t>
      </w:r>
      <w:r>
        <w:rPr>
          <w:sz w:val="28"/>
          <w:szCs w:val="28"/>
        </w:rPr>
        <w:t xml:space="preserve">                                                                       </w:t>
      </w:r>
      <w:r w:rsidRPr="002D440C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А.В. Ермаков</w:t>
      </w:r>
    </w:p>
    <w:p w14:paraId="3DF045A6" w14:textId="2B94228C" w:rsidR="00AE3FC3" w:rsidRDefault="00AE3FC3" w:rsidP="00547D9F">
      <w:pPr>
        <w:jc w:val="both"/>
        <w:rPr>
          <w:sz w:val="28"/>
          <w:szCs w:val="28"/>
        </w:rPr>
      </w:pPr>
    </w:p>
    <w:sectPr w:rsidR="00AE3FC3" w:rsidSect="009F56AF">
      <w:pgSz w:w="16837" w:h="11905" w:orient="landscape"/>
      <w:pgMar w:top="1701" w:right="1134" w:bottom="567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D793A" w14:textId="77777777" w:rsidR="00F465B3" w:rsidRDefault="00F465B3">
      <w:r>
        <w:separator/>
      </w:r>
    </w:p>
  </w:endnote>
  <w:endnote w:type="continuationSeparator" w:id="0">
    <w:p w14:paraId="0CC960C2" w14:textId="77777777" w:rsidR="00F465B3" w:rsidRDefault="00F46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E8466F" w14:textId="77777777" w:rsidR="00F465B3" w:rsidRDefault="00F465B3">
      <w:r>
        <w:separator/>
      </w:r>
    </w:p>
  </w:footnote>
  <w:footnote w:type="continuationSeparator" w:id="0">
    <w:p w14:paraId="127FB96E" w14:textId="77777777" w:rsidR="00F465B3" w:rsidRDefault="00F46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879DD"/>
    <w:multiLevelType w:val="hybridMultilevel"/>
    <w:tmpl w:val="358E157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0F">
      <w:start w:val="1"/>
      <w:numFmt w:val="decimal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837664"/>
    <w:multiLevelType w:val="hybridMultilevel"/>
    <w:tmpl w:val="40D4587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1519D2"/>
    <w:multiLevelType w:val="hybridMultilevel"/>
    <w:tmpl w:val="7E88CE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13C6BCD"/>
    <w:multiLevelType w:val="hybridMultilevel"/>
    <w:tmpl w:val="C51A0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2741B"/>
    <w:multiLevelType w:val="hybridMultilevel"/>
    <w:tmpl w:val="A7ACEDE6"/>
    <w:lvl w:ilvl="0" w:tplc="3C90C68E">
      <w:start w:val="1"/>
      <w:numFmt w:val="decimal"/>
      <w:lvlText w:val="%1."/>
      <w:lvlJc w:val="left"/>
      <w:pPr>
        <w:ind w:left="3904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5" w15:restartNumberingAfterBreak="0">
    <w:nsid w:val="15A21BC4"/>
    <w:multiLevelType w:val="hybridMultilevel"/>
    <w:tmpl w:val="4A6A4AC2"/>
    <w:lvl w:ilvl="0" w:tplc="C20CFF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91156AD"/>
    <w:multiLevelType w:val="hybridMultilevel"/>
    <w:tmpl w:val="C32E6700"/>
    <w:lvl w:ilvl="0" w:tplc="0419000F">
      <w:start w:val="1"/>
      <w:numFmt w:val="decimal"/>
      <w:lvlText w:val="%1."/>
      <w:lvlJc w:val="left"/>
      <w:pPr>
        <w:ind w:left="394" w:hanging="360"/>
      </w:p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 w15:restartNumberingAfterBreak="0">
    <w:nsid w:val="1C104CC2"/>
    <w:multiLevelType w:val="hybridMultilevel"/>
    <w:tmpl w:val="AEE29C5E"/>
    <w:lvl w:ilvl="0" w:tplc="9D90361E">
      <w:start w:val="2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1EFF5C6B"/>
    <w:multiLevelType w:val="hybridMultilevel"/>
    <w:tmpl w:val="7740674A"/>
    <w:lvl w:ilvl="0" w:tplc="04190011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9" w15:restartNumberingAfterBreak="0">
    <w:nsid w:val="1FD268A0"/>
    <w:multiLevelType w:val="hybridMultilevel"/>
    <w:tmpl w:val="975AC50A"/>
    <w:lvl w:ilvl="0" w:tplc="041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467741"/>
    <w:multiLevelType w:val="hybridMultilevel"/>
    <w:tmpl w:val="C70ED782"/>
    <w:lvl w:ilvl="0" w:tplc="F12CA5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2ACA894">
      <w:start w:val="9"/>
      <w:numFmt w:val="bullet"/>
      <w:lvlText w:val="-"/>
      <w:lvlJc w:val="left"/>
      <w:pPr>
        <w:ind w:left="2179" w:hanging="3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44C2289"/>
    <w:multiLevelType w:val="hybridMultilevel"/>
    <w:tmpl w:val="5ABE7D34"/>
    <w:lvl w:ilvl="0" w:tplc="F12CA5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2464F2"/>
    <w:multiLevelType w:val="hybridMultilevel"/>
    <w:tmpl w:val="8DBCD840"/>
    <w:lvl w:ilvl="0" w:tplc="D0B8DB5E">
      <w:start w:val="1"/>
      <w:numFmt w:val="decimal"/>
      <w:lvlText w:val="%1."/>
      <w:lvlJc w:val="left"/>
      <w:pPr>
        <w:ind w:left="1068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7E24227"/>
    <w:multiLevelType w:val="hybridMultilevel"/>
    <w:tmpl w:val="DE9CAE34"/>
    <w:lvl w:ilvl="0" w:tplc="82A0B202">
      <w:start w:val="1"/>
      <w:numFmt w:val="decimal"/>
      <w:lvlText w:val="%1."/>
      <w:lvlJc w:val="left"/>
      <w:pPr>
        <w:ind w:left="617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14" w15:restartNumberingAfterBreak="0">
    <w:nsid w:val="2DA01B46"/>
    <w:multiLevelType w:val="hybridMultilevel"/>
    <w:tmpl w:val="0BD2F5AC"/>
    <w:lvl w:ilvl="0" w:tplc="58ECA7C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077208"/>
    <w:multiLevelType w:val="hybridMultilevel"/>
    <w:tmpl w:val="D4962288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4224A9A"/>
    <w:multiLevelType w:val="hybridMultilevel"/>
    <w:tmpl w:val="CC58D608"/>
    <w:lvl w:ilvl="0" w:tplc="927E8F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024860"/>
    <w:multiLevelType w:val="hybridMultilevel"/>
    <w:tmpl w:val="66CAC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056E66"/>
    <w:multiLevelType w:val="hybridMultilevel"/>
    <w:tmpl w:val="32DC9D98"/>
    <w:lvl w:ilvl="0" w:tplc="3DEE4C9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F73890"/>
    <w:multiLevelType w:val="hybridMultilevel"/>
    <w:tmpl w:val="A0B260DE"/>
    <w:lvl w:ilvl="0" w:tplc="8F202A2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2224C8E"/>
    <w:multiLevelType w:val="hybridMultilevel"/>
    <w:tmpl w:val="6EE0F698"/>
    <w:lvl w:ilvl="0" w:tplc="F12CA5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48531F"/>
    <w:multiLevelType w:val="hybridMultilevel"/>
    <w:tmpl w:val="DE9CAE34"/>
    <w:lvl w:ilvl="0" w:tplc="82A0B202">
      <w:start w:val="1"/>
      <w:numFmt w:val="decimal"/>
      <w:lvlText w:val="%1."/>
      <w:lvlJc w:val="left"/>
      <w:pPr>
        <w:ind w:left="617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22" w15:restartNumberingAfterBreak="0">
    <w:nsid w:val="44E96E70"/>
    <w:multiLevelType w:val="hybridMultilevel"/>
    <w:tmpl w:val="F684D6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DF16F7"/>
    <w:multiLevelType w:val="hybridMultilevel"/>
    <w:tmpl w:val="66CACB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FFB18C8"/>
    <w:multiLevelType w:val="hybridMultilevel"/>
    <w:tmpl w:val="D2BC0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4C4C31"/>
    <w:multiLevelType w:val="hybridMultilevel"/>
    <w:tmpl w:val="9AF09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8B27C7"/>
    <w:multiLevelType w:val="hybridMultilevel"/>
    <w:tmpl w:val="66CAC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F84315"/>
    <w:multiLevelType w:val="hybridMultilevel"/>
    <w:tmpl w:val="8D50D82C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A1C1CBC"/>
    <w:multiLevelType w:val="hybridMultilevel"/>
    <w:tmpl w:val="2EB40A62"/>
    <w:lvl w:ilvl="0" w:tplc="A0EE6B9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9000F">
      <w:start w:val="1"/>
      <w:numFmt w:val="decimal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9E5C99"/>
    <w:multiLevelType w:val="hybridMultilevel"/>
    <w:tmpl w:val="1C80B93E"/>
    <w:lvl w:ilvl="0" w:tplc="28FA4946">
      <w:start w:val="1"/>
      <w:numFmt w:val="decimal"/>
      <w:lvlText w:val="%1."/>
      <w:lvlJc w:val="left"/>
      <w:pPr>
        <w:ind w:left="617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30" w15:restartNumberingAfterBreak="0">
    <w:nsid w:val="6526398C"/>
    <w:multiLevelType w:val="hybridMultilevel"/>
    <w:tmpl w:val="C694D4C8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D8858CB"/>
    <w:multiLevelType w:val="hybridMultilevel"/>
    <w:tmpl w:val="7F125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536933"/>
    <w:multiLevelType w:val="hybridMultilevel"/>
    <w:tmpl w:val="A0B260DE"/>
    <w:lvl w:ilvl="0" w:tplc="8F202A2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E304714"/>
    <w:multiLevelType w:val="hybridMultilevel"/>
    <w:tmpl w:val="1C80B93E"/>
    <w:lvl w:ilvl="0" w:tplc="28FA4946">
      <w:start w:val="1"/>
      <w:numFmt w:val="decimal"/>
      <w:lvlText w:val="%1."/>
      <w:lvlJc w:val="left"/>
      <w:pPr>
        <w:ind w:left="617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34" w15:restartNumberingAfterBreak="0">
    <w:nsid w:val="7E4147AB"/>
    <w:multiLevelType w:val="hybridMultilevel"/>
    <w:tmpl w:val="5F165032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24"/>
  </w:num>
  <w:num w:numId="3">
    <w:abstractNumId w:val="34"/>
  </w:num>
  <w:num w:numId="4">
    <w:abstractNumId w:val="14"/>
  </w:num>
  <w:num w:numId="5">
    <w:abstractNumId w:val="29"/>
  </w:num>
  <w:num w:numId="6">
    <w:abstractNumId w:val="19"/>
  </w:num>
  <w:num w:numId="7">
    <w:abstractNumId w:val="21"/>
  </w:num>
  <w:num w:numId="8">
    <w:abstractNumId w:val="0"/>
  </w:num>
  <w:num w:numId="9">
    <w:abstractNumId w:val="1"/>
  </w:num>
  <w:num w:numId="10">
    <w:abstractNumId w:val="13"/>
  </w:num>
  <w:num w:numId="11">
    <w:abstractNumId w:val="12"/>
  </w:num>
  <w:num w:numId="12">
    <w:abstractNumId w:val="9"/>
  </w:num>
  <w:num w:numId="13">
    <w:abstractNumId w:val="32"/>
  </w:num>
  <w:num w:numId="14">
    <w:abstractNumId w:val="28"/>
  </w:num>
  <w:num w:numId="15">
    <w:abstractNumId w:val="18"/>
  </w:num>
  <w:num w:numId="16">
    <w:abstractNumId w:val="8"/>
  </w:num>
  <w:num w:numId="17">
    <w:abstractNumId w:val="27"/>
  </w:num>
  <w:num w:numId="18">
    <w:abstractNumId w:val="30"/>
  </w:num>
  <w:num w:numId="19">
    <w:abstractNumId w:val="15"/>
  </w:num>
  <w:num w:numId="20">
    <w:abstractNumId w:val="22"/>
  </w:num>
  <w:num w:numId="21">
    <w:abstractNumId w:val="26"/>
  </w:num>
  <w:num w:numId="22">
    <w:abstractNumId w:val="16"/>
  </w:num>
  <w:num w:numId="23">
    <w:abstractNumId w:val="7"/>
  </w:num>
  <w:num w:numId="24">
    <w:abstractNumId w:val="33"/>
  </w:num>
  <w:num w:numId="25">
    <w:abstractNumId w:val="23"/>
  </w:num>
  <w:num w:numId="26">
    <w:abstractNumId w:val="11"/>
  </w:num>
  <w:num w:numId="27">
    <w:abstractNumId w:val="3"/>
  </w:num>
  <w:num w:numId="28">
    <w:abstractNumId w:val="6"/>
  </w:num>
  <w:num w:numId="29">
    <w:abstractNumId w:val="17"/>
  </w:num>
  <w:num w:numId="30">
    <w:abstractNumId w:val="31"/>
  </w:num>
  <w:num w:numId="31">
    <w:abstractNumId w:val="25"/>
  </w:num>
  <w:num w:numId="32">
    <w:abstractNumId w:val="10"/>
  </w:num>
  <w:num w:numId="33">
    <w:abstractNumId w:val="20"/>
  </w:num>
  <w:num w:numId="34">
    <w:abstractNumId w:val="2"/>
  </w:num>
  <w:num w:numId="35">
    <w:abstractNumId w:val="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46F"/>
    <w:rsid w:val="00001D49"/>
    <w:rsid w:val="0000313A"/>
    <w:rsid w:val="000112A0"/>
    <w:rsid w:val="00011479"/>
    <w:rsid w:val="0001216F"/>
    <w:rsid w:val="00013245"/>
    <w:rsid w:val="00015498"/>
    <w:rsid w:val="0002222B"/>
    <w:rsid w:val="00023170"/>
    <w:rsid w:val="000242AB"/>
    <w:rsid w:val="00025926"/>
    <w:rsid w:val="00025DC8"/>
    <w:rsid w:val="00026188"/>
    <w:rsid w:val="00027E28"/>
    <w:rsid w:val="00030557"/>
    <w:rsid w:val="00034CA9"/>
    <w:rsid w:val="00035396"/>
    <w:rsid w:val="00037287"/>
    <w:rsid w:val="00037BD6"/>
    <w:rsid w:val="00040365"/>
    <w:rsid w:val="000412BB"/>
    <w:rsid w:val="00042BA2"/>
    <w:rsid w:val="000435F5"/>
    <w:rsid w:val="00044043"/>
    <w:rsid w:val="00050D2D"/>
    <w:rsid w:val="000519FD"/>
    <w:rsid w:val="00054EBB"/>
    <w:rsid w:val="000552F7"/>
    <w:rsid w:val="0005664E"/>
    <w:rsid w:val="00056DF6"/>
    <w:rsid w:val="00057721"/>
    <w:rsid w:val="000603FF"/>
    <w:rsid w:val="00061561"/>
    <w:rsid w:val="00063465"/>
    <w:rsid w:val="0006494B"/>
    <w:rsid w:val="000653D0"/>
    <w:rsid w:val="00065F6C"/>
    <w:rsid w:val="00066BA7"/>
    <w:rsid w:val="00074094"/>
    <w:rsid w:val="0007461D"/>
    <w:rsid w:val="00074825"/>
    <w:rsid w:val="00075F8F"/>
    <w:rsid w:val="00076859"/>
    <w:rsid w:val="00077A63"/>
    <w:rsid w:val="00080539"/>
    <w:rsid w:val="000832FC"/>
    <w:rsid w:val="00084321"/>
    <w:rsid w:val="00084D21"/>
    <w:rsid w:val="0008567B"/>
    <w:rsid w:val="00085B38"/>
    <w:rsid w:val="00087E23"/>
    <w:rsid w:val="00091BCF"/>
    <w:rsid w:val="000923E1"/>
    <w:rsid w:val="00092DBA"/>
    <w:rsid w:val="00096A57"/>
    <w:rsid w:val="000A060B"/>
    <w:rsid w:val="000A073A"/>
    <w:rsid w:val="000A18C3"/>
    <w:rsid w:val="000A2684"/>
    <w:rsid w:val="000A40B3"/>
    <w:rsid w:val="000B0144"/>
    <w:rsid w:val="000B039C"/>
    <w:rsid w:val="000B065B"/>
    <w:rsid w:val="000B28B4"/>
    <w:rsid w:val="000B399C"/>
    <w:rsid w:val="000B7FC2"/>
    <w:rsid w:val="000C1429"/>
    <w:rsid w:val="000C19E8"/>
    <w:rsid w:val="000C4934"/>
    <w:rsid w:val="000C62C2"/>
    <w:rsid w:val="000C6FCA"/>
    <w:rsid w:val="000D1917"/>
    <w:rsid w:val="000D2B73"/>
    <w:rsid w:val="000D2FBD"/>
    <w:rsid w:val="000D43FF"/>
    <w:rsid w:val="000D4D9F"/>
    <w:rsid w:val="000D5619"/>
    <w:rsid w:val="000E04DE"/>
    <w:rsid w:val="000E14ED"/>
    <w:rsid w:val="000E1E11"/>
    <w:rsid w:val="000E2340"/>
    <w:rsid w:val="000E2881"/>
    <w:rsid w:val="000E28DB"/>
    <w:rsid w:val="000E2A4A"/>
    <w:rsid w:val="000E2C2C"/>
    <w:rsid w:val="000E4068"/>
    <w:rsid w:val="000E454E"/>
    <w:rsid w:val="000E4F6C"/>
    <w:rsid w:val="000E776A"/>
    <w:rsid w:val="000E7A7F"/>
    <w:rsid w:val="000F0AF4"/>
    <w:rsid w:val="000F1488"/>
    <w:rsid w:val="000F1689"/>
    <w:rsid w:val="000F7440"/>
    <w:rsid w:val="000F7D52"/>
    <w:rsid w:val="00100070"/>
    <w:rsid w:val="00101BAA"/>
    <w:rsid w:val="001021D0"/>
    <w:rsid w:val="001027AB"/>
    <w:rsid w:val="001038A6"/>
    <w:rsid w:val="00113179"/>
    <w:rsid w:val="00113623"/>
    <w:rsid w:val="001137F0"/>
    <w:rsid w:val="00113B78"/>
    <w:rsid w:val="0012013F"/>
    <w:rsid w:val="0012148B"/>
    <w:rsid w:val="00121FE4"/>
    <w:rsid w:val="001227F7"/>
    <w:rsid w:val="00123A37"/>
    <w:rsid w:val="001268D7"/>
    <w:rsid w:val="00127861"/>
    <w:rsid w:val="0013010D"/>
    <w:rsid w:val="001311B8"/>
    <w:rsid w:val="001317F2"/>
    <w:rsid w:val="00134F72"/>
    <w:rsid w:val="00136FEF"/>
    <w:rsid w:val="00140800"/>
    <w:rsid w:val="00140903"/>
    <w:rsid w:val="00140FAA"/>
    <w:rsid w:val="00141963"/>
    <w:rsid w:val="00141C65"/>
    <w:rsid w:val="001426E6"/>
    <w:rsid w:val="00146DAB"/>
    <w:rsid w:val="00147208"/>
    <w:rsid w:val="0015023E"/>
    <w:rsid w:val="001503DD"/>
    <w:rsid w:val="0015146F"/>
    <w:rsid w:val="001529A0"/>
    <w:rsid w:val="00152B36"/>
    <w:rsid w:val="00156719"/>
    <w:rsid w:val="00160C61"/>
    <w:rsid w:val="0016449C"/>
    <w:rsid w:val="001647AC"/>
    <w:rsid w:val="00164DD9"/>
    <w:rsid w:val="001667D3"/>
    <w:rsid w:val="00166B23"/>
    <w:rsid w:val="00167848"/>
    <w:rsid w:val="001712DF"/>
    <w:rsid w:val="001715AD"/>
    <w:rsid w:val="00172635"/>
    <w:rsid w:val="00173CC9"/>
    <w:rsid w:val="00175911"/>
    <w:rsid w:val="00175B48"/>
    <w:rsid w:val="00175F1E"/>
    <w:rsid w:val="00176282"/>
    <w:rsid w:val="0018148E"/>
    <w:rsid w:val="00183EFC"/>
    <w:rsid w:val="0018414C"/>
    <w:rsid w:val="00186BBA"/>
    <w:rsid w:val="00186E91"/>
    <w:rsid w:val="00191435"/>
    <w:rsid w:val="001922AE"/>
    <w:rsid w:val="001924E0"/>
    <w:rsid w:val="00192A09"/>
    <w:rsid w:val="00192AE4"/>
    <w:rsid w:val="00192CD4"/>
    <w:rsid w:val="001930CE"/>
    <w:rsid w:val="0019544C"/>
    <w:rsid w:val="00195B29"/>
    <w:rsid w:val="00196D75"/>
    <w:rsid w:val="00196EDD"/>
    <w:rsid w:val="00197B10"/>
    <w:rsid w:val="001A2934"/>
    <w:rsid w:val="001A2970"/>
    <w:rsid w:val="001A3958"/>
    <w:rsid w:val="001B031B"/>
    <w:rsid w:val="001B0BC0"/>
    <w:rsid w:val="001B1E5C"/>
    <w:rsid w:val="001B212E"/>
    <w:rsid w:val="001B2623"/>
    <w:rsid w:val="001B4041"/>
    <w:rsid w:val="001B48DC"/>
    <w:rsid w:val="001B535C"/>
    <w:rsid w:val="001B5907"/>
    <w:rsid w:val="001C08F8"/>
    <w:rsid w:val="001C1252"/>
    <w:rsid w:val="001C146C"/>
    <w:rsid w:val="001C2D6F"/>
    <w:rsid w:val="001C62DF"/>
    <w:rsid w:val="001D00F8"/>
    <w:rsid w:val="001D0F05"/>
    <w:rsid w:val="001D2A45"/>
    <w:rsid w:val="001D340E"/>
    <w:rsid w:val="001D3A5A"/>
    <w:rsid w:val="001D6F9C"/>
    <w:rsid w:val="001D79F3"/>
    <w:rsid w:val="001E1D9A"/>
    <w:rsid w:val="001E25BC"/>
    <w:rsid w:val="001E268B"/>
    <w:rsid w:val="001E3CDF"/>
    <w:rsid w:val="001E6750"/>
    <w:rsid w:val="001F0253"/>
    <w:rsid w:val="001F0DA0"/>
    <w:rsid w:val="001F2C54"/>
    <w:rsid w:val="001F2F7C"/>
    <w:rsid w:val="001F2FF8"/>
    <w:rsid w:val="001F3CCD"/>
    <w:rsid w:val="001F69B8"/>
    <w:rsid w:val="001F6B91"/>
    <w:rsid w:val="001F7540"/>
    <w:rsid w:val="001F76E6"/>
    <w:rsid w:val="00201188"/>
    <w:rsid w:val="00204C79"/>
    <w:rsid w:val="00212E67"/>
    <w:rsid w:val="00214426"/>
    <w:rsid w:val="00216466"/>
    <w:rsid w:val="00220193"/>
    <w:rsid w:val="00220CC5"/>
    <w:rsid w:val="00221818"/>
    <w:rsid w:val="002238D0"/>
    <w:rsid w:val="00224274"/>
    <w:rsid w:val="00225BB6"/>
    <w:rsid w:val="00227328"/>
    <w:rsid w:val="00232A2D"/>
    <w:rsid w:val="00233210"/>
    <w:rsid w:val="00233585"/>
    <w:rsid w:val="00233C2A"/>
    <w:rsid w:val="00234925"/>
    <w:rsid w:val="002349B0"/>
    <w:rsid w:val="00234C73"/>
    <w:rsid w:val="0023622E"/>
    <w:rsid w:val="00236C51"/>
    <w:rsid w:val="0024018D"/>
    <w:rsid w:val="00240E07"/>
    <w:rsid w:val="00241E30"/>
    <w:rsid w:val="002479C4"/>
    <w:rsid w:val="00247E95"/>
    <w:rsid w:val="00251FBC"/>
    <w:rsid w:val="00251FD8"/>
    <w:rsid w:val="00252213"/>
    <w:rsid w:val="0025254C"/>
    <w:rsid w:val="0025293C"/>
    <w:rsid w:val="0025312A"/>
    <w:rsid w:val="00254E7E"/>
    <w:rsid w:val="002577EF"/>
    <w:rsid w:val="002611E9"/>
    <w:rsid w:val="00261F58"/>
    <w:rsid w:val="00264ACD"/>
    <w:rsid w:val="002662CB"/>
    <w:rsid w:val="00267241"/>
    <w:rsid w:val="002676D4"/>
    <w:rsid w:val="0026776C"/>
    <w:rsid w:val="0027021D"/>
    <w:rsid w:val="00270508"/>
    <w:rsid w:val="00271868"/>
    <w:rsid w:val="00272C71"/>
    <w:rsid w:val="002732EA"/>
    <w:rsid w:val="00275F3C"/>
    <w:rsid w:val="00281C3D"/>
    <w:rsid w:val="002830EB"/>
    <w:rsid w:val="00284408"/>
    <w:rsid w:val="002861C1"/>
    <w:rsid w:val="00286ABD"/>
    <w:rsid w:val="00287C99"/>
    <w:rsid w:val="00290375"/>
    <w:rsid w:val="00291408"/>
    <w:rsid w:val="00291E94"/>
    <w:rsid w:val="0029321F"/>
    <w:rsid w:val="0029519A"/>
    <w:rsid w:val="00295D67"/>
    <w:rsid w:val="00296B49"/>
    <w:rsid w:val="002A11E4"/>
    <w:rsid w:val="002A1899"/>
    <w:rsid w:val="002A25B5"/>
    <w:rsid w:val="002A7BFA"/>
    <w:rsid w:val="002B15BA"/>
    <w:rsid w:val="002B1F6A"/>
    <w:rsid w:val="002B2762"/>
    <w:rsid w:val="002B3584"/>
    <w:rsid w:val="002B432A"/>
    <w:rsid w:val="002B51D8"/>
    <w:rsid w:val="002B7869"/>
    <w:rsid w:val="002C0138"/>
    <w:rsid w:val="002C1B1A"/>
    <w:rsid w:val="002C49E9"/>
    <w:rsid w:val="002C6D7E"/>
    <w:rsid w:val="002D2853"/>
    <w:rsid w:val="002D2979"/>
    <w:rsid w:val="002D2D42"/>
    <w:rsid w:val="002D368B"/>
    <w:rsid w:val="002D3D41"/>
    <w:rsid w:val="002D440C"/>
    <w:rsid w:val="002D638F"/>
    <w:rsid w:val="002D7A47"/>
    <w:rsid w:val="002D7A52"/>
    <w:rsid w:val="002D7B63"/>
    <w:rsid w:val="002D7C81"/>
    <w:rsid w:val="002D7EF8"/>
    <w:rsid w:val="002E1A2B"/>
    <w:rsid w:val="002E270C"/>
    <w:rsid w:val="002E2BB2"/>
    <w:rsid w:val="002E39EF"/>
    <w:rsid w:val="002E4538"/>
    <w:rsid w:val="002E4DC0"/>
    <w:rsid w:val="002E54C2"/>
    <w:rsid w:val="002E6C3B"/>
    <w:rsid w:val="002E775D"/>
    <w:rsid w:val="002F3D20"/>
    <w:rsid w:val="002F4360"/>
    <w:rsid w:val="002F57AC"/>
    <w:rsid w:val="002F64AD"/>
    <w:rsid w:val="002F669A"/>
    <w:rsid w:val="002F7BB6"/>
    <w:rsid w:val="003004C2"/>
    <w:rsid w:val="00301C68"/>
    <w:rsid w:val="0030231D"/>
    <w:rsid w:val="00304263"/>
    <w:rsid w:val="003044B7"/>
    <w:rsid w:val="00305734"/>
    <w:rsid w:val="003076D7"/>
    <w:rsid w:val="00313203"/>
    <w:rsid w:val="00316315"/>
    <w:rsid w:val="00316C04"/>
    <w:rsid w:val="00316C9A"/>
    <w:rsid w:val="00317831"/>
    <w:rsid w:val="00317D9B"/>
    <w:rsid w:val="00321635"/>
    <w:rsid w:val="00321848"/>
    <w:rsid w:val="00322BA3"/>
    <w:rsid w:val="00323089"/>
    <w:rsid w:val="003237A8"/>
    <w:rsid w:val="00323ACC"/>
    <w:rsid w:val="00324888"/>
    <w:rsid w:val="003248DE"/>
    <w:rsid w:val="00324EEE"/>
    <w:rsid w:val="0032540D"/>
    <w:rsid w:val="00325748"/>
    <w:rsid w:val="00332C48"/>
    <w:rsid w:val="00332D38"/>
    <w:rsid w:val="0033302A"/>
    <w:rsid w:val="003331F1"/>
    <w:rsid w:val="00335EA6"/>
    <w:rsid w:val="003361C1"/>
    <w:rsid w:val="00337037"/>
    <w:rsid w:val="0034081A"/>
    <w:rsid w:val="0034301C"/>
    <w:rsid w:val="0034307A"/>
    <w:rsid w:val="00344E32"/>
    <w:rsid w:val="00345C11"/>
    <w:rsid w:val="00347631"/>
    <w:rsid w:val="00347E8C"/>
    <w:rsid w:val="00351AF9"/>
    <w:rsid w:val="003528EC"/>
    <w:rsid w:val="00355EBC"/>
    <w:rsid w:val="00357FFC"/>
    <w:rsid w:val="00362D67"/>
    <w:rsid w:val="00362EE4"/>
    <w:rsid w:val="00364CB3"/>
    <w:rsid w:val="003666F9"/>
    <w:rsid w:val="00366AD2"/>
    <w:rsid w:val="003709B9"/>
    <w:rsid w:val="00370ED8"/>
    <w:rsid w:val="00372402"/>
    <w:rsid w:val="00373676"/>
    <w:rsid w:val="003736B0"/>
    <w:rsid w:val="00377812"/>
    <w:rsid w:val="00381010"/>
    <w:rsid w:val="003816E1"/>
    <w:rsid w:val="0038247D"/>
    <w:rsid w:val="00382E0D"/>
    <w:rsid w:val="00390705"/>
    <w:rsid w:val="00390A6B"/>
    <w:rsid w:val="003930EE"/>
    <w:rsid w:val="00396987"/>
    <w:rsid w:val="00396AC9"/>
    <w:rsid w:val="00396E9A"/>
    <w:rsid w:val="003A1079"/>
    <w:rsid w:val="003A18DB"/>
    <w:rsid w:val="003A2042"/>
    <w:rsid w:val="003A24A8"/>
    <w:rsid w:val="003A2DC0"/>
    <w:rsid w:val="003A3E6D"/>
    <w:rsid w:val="003B0A78"/>
    <w:rsid w:val="003B1832"/>
    <w:rsid w:val="003B1F79"/>
    <w:rsid w:val="003B4F7A"/>
    <w:rsid w:val="003B61B7"/>
    <w:rsid w:val="003B67BB"/>
    <w:rsid w:val="003B67F5"/>
    <w:rsid w:val="003B6854"/>
    <w:rsid w:val="003B74E8"/>
    <w:rsid w:val="003C348E"/>
    <w:rsid w:val="003C5582"/>
    <w:rsid w:val="003C61DA"/>
    <w:rsid w:val="003C67AD"/>
    <w:rsid w:val="003C7F4B"/>
    <w:rsid w:val="003D11D2"/>
    <w:rsid w:val="003D3046"/>
    <w:rsid w:val="003D403B"/>
    <w:rsid w:val="003D5FB7"/>
    <w:rsid w:val="003D7BC6"/>
    <w:rsid w:val="003E213A"/>
    <w:rsid w:val="003E2EF5"/>
    <w:rsid w:val="003E33A2"/>
    <w:rsid w:val="003E451D"/>
    <w:rsid w:val="003F10C2"/>
    <w:rsid w:val="003F4722"/>
    <w:rsid w:val="003F4E64"/>
    <w:rsid w:val="003F5FD9"/>
    <w:rsid w:val="0040037C"/>
    <w:rsid w:val="004018B4"/>
    <w:rsid w:val="004018E1"/>
    <w:rsid w:val="00407620"/>
    <w:rsid w:val="00411BA5"/>
    <w:rsid w:val="0041283D"/>
    <w:rsid w:val="0041310C"/>
    <w:rsid w:val="00413558"/>
    <w:rsid w:val="004146CA"/>
    <w:rsid w:val="004157D1"/>
    <w:rsid w:val="004159A1"/>
    <w:rsid w:val="00415C9B"/>
    <w:rsid w:val="00416E14"/>
    <w:rsid w:val="004217FA"/>
    <w:rsid w:val="004235EA"/>
    <w:rsid w:val="00424F9D"/>
    <w:rsid w:val="00425448"/>
    <w:rsid w:val="00426242"/>
    <w:rsid w:val="00426418"/>
    <w:rsid w:val="00427637"/>
    <w:rsid w:val="00427C04"/>
    <w:rsid w:val="00431287"/>
    <w:rsid w:val="00432916"/>
    <w:rsid w:val="00441BC5"/>
    <w:rsid w:val="00441C08"/>
    <w:rsid w:val="00442C9D"/>
    <w:rsid w:val="0044369B"/>
    <w:rsid w:val="00446D15"/>
    <w:rsid w:val="00446EDD"/>
    <w:rsid w:val="004479E7"/>
    <w:rsid w:val="00453B48"/>
    <w:rsid w:val="00456242"/>
    <w:rsid w:val="00456C42"/>
    <w:rsid w:val="00460D92"/>
    <w:rsid w:val="004610F1"/>
    <w:rsid w:val="004611B4"/>
    <w:rsid w:val="004623BE"/>
    <w:rsid w:val="004629C6"/>
    <w:rsid w:val="00462D9F"/>
    <w:rsid w:val="0046338E"/>
    <w:rsid w:val="00463C08"/>
    <w:rsid w:val="00465A34"/>
    <w:rsid w:val="0046699A"/>
    <w:rsid w:val="004713B9"/>
    <w:rsid w:val="004720CD"/>
    <w:rsid w:val="00472D49"/>
    <w:rsid w:val="0047306A"/>
    <w:rsid w:val="00474DB1"/>
    <w:rsid w:val="00477F60"/>
    <w:rsid w:val="00484158"/>
    <w:rsid w:val="0048495F"/>
    <w:rsid w:val="00485117"/>
    <w:rsid w:val="0048597C"/>
    <w:rsid w:val="00492671"/>
    <w:rsid w:val="00494807"/>
    <w:rsid w:val="004954F5"/>
    <w:rsid w:val="0049786D"/>
    <w:rsid w:val="004A0480"/>
    <w:rsid w:val="004A2481"/>
    <w:rsid w:val="004A4B48"/>
    <w:rsid w:val="004A4CA9"/>
    <w:rsid w:val="004B1A97"/>
    <w:rsid w:val="004B5309"/>
    <w:rsid w:val="004B63C4"/>
    <w:rsid w:val="004B6769"/>
    <w:rsid w:val="004B7753"/>
    <w:rsid w:val="004C0C88"/>
    <w:rsid w:val="004C4398"/>
    <w:rsid w:val="004C579B"/>
    <w:rsid w:val="004C7A24"/>
    <w:rsid w:val="004D0223"/>
    <w:rsid w:val="004D12A8"/>
    <w:rsid w:val="004D16B6"/>
    <w:rsid w:val="004D481E"/>
    <w:rsid w:val="004E074C"/>
    <w:rsid w:val="004E11D1"/>
    <w:rsid w:val="004E2B04"/>
    <w:rsid w:val="004E5779"/>
    <w:rsid w:val="004E6660"/>
    <w:rsid w:val="004F0FD7"/>
    <w:rsid w:val="004F1DE7"/>
    <w:rsid w:val="004F2A33"/>
    <w:rsid w:val="004F32FA"/>
    <w:rsid w:val="004F52F7"/>
    <w:rsid w:val="004F7945"/>
    <w:rsid w:val="005003C6"/>
    <w:rsid w:val="005052BA"/>
    <w:rsid w:val="0050722D"/>
    <w:rsid w:val="00510BCC"/>
    <w:rsid w:val="00510DE2"/>
    <w:rsid w:val="00514EF2"/>
    <w:rsid w:val="00517074"/>
    <w:rsid w:val="00517590"/>
    <w:rsid w:val="00517C8B"/>
    <w:rsid w:val="0052174F"/>
    <w:rsid w:val="005229B5"/>
    <w:rsid w:val="00522AC0"/>
    <w:rsid w:val="00523901"/>
    <w:rsid w:val="005264C6"/>
    <w:rsid w:val="00526508"/>
    <w:rsid w:val="00530DAD"/>
    <w:rsid w:val="00531712"/>
    <w:rsid w:val="00531FCA"/>
    <w:rsid w:val="00533B84"/>
    <w:rsid w:val="00533B95"/>
    <w:rsid w:val="00533CB2"/>
    <w:rsid w:val="005355D8"/>
    <w:rsid w:val="0053746C"/>
    <w:rsid w:val="00537FB4"/>
    <w:rsid w:val="00541E0C"/>
    <w:rsid w:val="00541F49"/>
    <w:rsid w:val="005432E5"/>
    <w:rsid w:val="005444C3"/>
    <w:rsid w:val="00547D9F"/>
    <w:rsid w:val="00550509"/>
    <w:rsid w:val="0055123F"/>
    <w:rsid w:val="00551282"/>
    <w:rsid w:val="00553787"/>
    <w:rsid w:val="0055415E"/>
    <w:rsid w:val="00554E09"/>
    <w:rsid w:val="005554B8"/>
    <w:rsid w:val="0055564E"/>
    <w:rsid w:val="00556569"/>
    <w:rsid w:val="00556E2C"/>
    <w:rsid w:val="00556F40"/>
    <w:rsid w:val="005653A0"/>
    <w:rsid w:val="00565580"/>
    <w:rsid w:val="00567361"/>
    <w:rsid w:val="005702F7"/>
    <w:rsid w:val="00570563"/>
    <w:rsid w:val="00570E6A"/>
    <w:rsid w:val="005720B3"/>
    <w:rsid w:val="00572DC0"/>
    <w:rsid w:val="00574790"/>
    <w:rsid w:val="00574C0F"/>
    <w:rsid w:val="00574DE5"/>
    <w:rsid w:val="00575097"/>
    <w:rsid w:val="00575667"/>
    <w:rsid w:val="00576CC9"/>
    <w:rsid w:val="00576FE5"/>
    <w:rsid w:val="00580000"/>
    <w:rsid w:val="005806C6"/>
    <w:rsid w:val="00581864"/>
    <w:rsid w:val="00581ACD"/>
    <w:rsid w:val="00583EEB"/>
    <w:rsid w:val="005850F7"/>
    <w:rsid w:val="005859C0"/>
    <w:rsid w:val="00585CE5"/>
    <w:rsid w:val="00586AFC"/>
    <w:rsid w:val="00586E65"/>
    <w:rsid w:val="005906A2"/>
    <w:rsid w:val="00590A77"/>
    <w:rsid w:val="0059157C"/>
    <w:rsid w:val="00591B54"/>
    <w:rsid w:val="00595A63"/>
    <w:rsid w:val="005972E4"/>
    <w:rsid w:val="005A016F"/>
    <w:rsid w:val="005A17C0"/>
    <w:rsid w:val="005A17E6"/>
    <w:rsid w:val="005A2D29"/>
    <w:rsid w:val="005A3DE5"/>
    <w:rsid w:val="005A4359"/>
    <w:rsid w:val="005A446D"/>
    <w:rsid w:val="005A51CC"/>
    <w:rsid w:val="005A664B"/>
    <w:rsid w:val="005B0090"/>
    <w:rsid w:val="005B123B"/>
    <w:rsid w:val="005B31E0"/>
    <w:rsid w:val="005B4CF4"/>
    <w:rsid w:val="005B519C"/>
    <w:rsid w:val="005B53D3"/>
    <w:rsid w:val="005B639F"/>
    <w:rsid w:val="005B6466"/>
    <w:rsid w:val="005B71AA"/>
    <w:rsid w:val="005B773C"/>
    <w:rsid w:val="005C0F02"/>
    <w:rsid w:val="005C13B5"/>
    <w:rsid w:val="005C1E5B"/>
    <w:rsid w:val="005C2520"/>
    <w:rsid w:val="005C3D45"/>
    <w:rsid w:val="005C4F6B"/>
    <w:rsid w:val="005C7EE1"/>
    <w:rsid w:val="005D1F99"/>
    <w:rsid w:val="005D6534"/>
    <w:rsid w:val="005D66F8"/>
    <w:rsid w:val="005E223C"/>
    <w:rsid w:val="005E4408"/>
    <w:rsid w:val="005E5E97"/>
    <w:rsid w:val="005E6828"/>
    <w:rsid w:val="005E77B1"/>
    <w:rsid w:val="005F4B4D"/>
    <w:rsid w:val="00600144"/>
    <w:rsid w:val="00601811"/>
    <w:rsid w:val="00601BDF"/>
    <w:rsid w:val="006034FC"/>
    <w:rsid w:val="006072DE"/>
    <w:rsid w:val="006075C8"/>
    <w:rsid w:val="0061055A"/>
    <w:rsid w:val="006118E2"/>
    <w:rsid w:val="00611C91"/>
    <w:rsid w:val="00612609"/>
    <w:rsid w:val="00613217"/>
    <w:rsid w:val="00614E3D"/>
    <w:rsid w:val="006164D2"/>
    <w:rsid w:val="00617F63"/>
    <w:rsid w:val="00621EE0"/>
    <w:rsid w:val="00621F87"/>
    <w:rsid w:val="00626B19"/>
    <w:rsid w:val="00627509"/>
    <w:rsid w:val="006338AF"/>
    <w:rsid w:val="0063552A"/>
    <w:rsid w:val="006360F2"/>
    <w:rsid w:val="0063620F"/>
    <w:rsid w:val="00636DEB"/>
    <w:rsid w:val="00636F7F"/>
    <w:rsid w:val="006373A2"/>
    <w:rsid w:val="00640D1E"/>
    <w:rsid w:val="00641F5F"/>
    <w:rsid w:val="006422FF"/>
    <w:rsid w:val="006426D9"/>
    <w:rsid w:val="0064298F"/>
    <w:rsid w:val="006432E3"/>
    <w:rsid w:val="00644322"/>
    <w:rsid w:val="00644389"/>
    <w:rsid w:val="00644814"/>
    <w:rsid w:val="0064535B"/>
    <w:rsid w:val="00652682"/>
    <w:rsid w:val="006528CD"/>
    <w:rsid w:val="0065304D"/>
    <w:rsid w:val="006531B8"/>
    <w:rsid w:val="00654BAD"/>
    <w:rsid w:val="00654CE5"/>
    <w:rsid w:val="006555AD"/>
    <w:rsid w:val="006560B2"/>
    <w:rsid w:val="00656B14"/>
    <w:rsid w:val="00661D29"/>
    <w:rsid w:val="00662759"/>
    <w:rsid w:val="00662E7C"/>
    <w:rsid w:val="00663A21"/>
    <w:rsid w:val="0066483E"/>
    <w:rsid w:val="00665B4E"/>
    <w:rsid w:val="00667A00"/>
    <w:rsid w:val="006718E4"/>
    <w:rsid w:val="00672018"/>
    <w:rsid w:val="00673C07"/>
    <w:rsid w:val="006749CA"/>
    <w:rsid w:val="0068025B"/>
    <w:rsid w:val="00683432"/>
    <w:rsid w:val="006835B0"/>
    <w:rsid w:val="00684119"/>
    <w:rsid w:val="00685116"/>
    <w:rsid w:val="0068519E"/>
    <w:rsid w:val="00685682"/>
    <w:rsid w:val="00687A1F"/>
    <w:rsid w:val="00690898"/>
    <w:rsid w:val="006923CC"/>
    <w:rsid w:val="00694257"/>
    <w:rsid w:val="0069505A"/>
    <w:rsid w:val="00696147"/>
    <w:rsid w:val="006961BE"/>
    <w:rsid w:val="006964BD"/>
    <w:rsid w:val="00696D66"/>
    <w:rsid w:val="006A0C3F"/>
    <w:rsid w:val="006A0D92"/>
    <w:rsid w:val="006A2421"/>
    <w:rsid w:val="006A4259"/>
    <w:rsid w:val="006A780F"/>
    <w:rsid w:val="006B0125"/>
    <w:rsid w:val="006B1B67"/>
    <w:rsid w:val="006B1F81"/>
    <w:rsid w:val="006B42B1"/>
    <w:rsid w:val="006B5C73"/>
    <w:rsid w:val="006B7A47"/>
    <w:rsid w:val="006B7CCA"/>
    <w:rsid w:val="006C2EFB"/>
    <w:rsid w:val="006C302A"/>
    <w:rsid w:val="006C4EBE"/>
    <w:rsid w:val="006C5CB1"/>
    <w:rsid w:val="006D00CB"/>
    <w:rsid w:val="006D05FE"/>
    <w:rsid w:val="006D0692"/>
    <w:rsid w:val="006D1965"/>
    <w:rsid w:val="006D4C8F"/>
    <w:rsid w:val="006D4FD2"/>
    <w:rsid w:val="006D5FFA"/>
    <w:rsid w:val="006D6595"/>
    <w:rsid w:val="006E10EB"/>
    <w:rsid w:val="006E6510"/>
    <w:rsid w:val="006F0752"/>
    <w:rsid w:val="006F2420"/>
    <w:rsid w:val="006F2698"/>
    <w:rsid w:val="006F3A3A"/>
    <w:rsid w:val="006F3E32"/>
    <w:rsid w:val="006F3E43"/>
    <w:rsid w:val="006F4147"/>
    <w:rsid w:val="006F5811"/>
    <w:rsid w:val="006F6562"/>
    <w:rsid w:val="007003D6"/>
    <w:rsid w:val="00700544"/>
    <w:rsid w:val="00700F39"/>
    <w:rsid w:val="00700F58"/>
    <w:rsid w:val="00700F9F"/>
    <w:rsid w:val="00701874"/>
    <w:rsid w:val="0071082C"/>
    <w:rsid w:val="007114F4"/>
    <w:rsid w:val="00712F75"/>
    <w:rsid w:val="00714FA1"/>
    <w:rsid w:val="00715526"/>
    <w:rsid w:val="00715671"/>
    <w:rsid w:val="007165E8"/>
    <w:rsid w:val="007178FC"/>
    <w:rsid w:val="0072365E"/>
    <w:rsid w:val="007244A3"/>
    <w:rsid w:val="00724FC5"/>
    <w:rsid w:val="007257E5"/>
    <w:rsid w:val="00727CCD"/>
    <w:rsid w:val="00730029"/>
    <w:rsid w:val="007331CF"/>
    <w:rsid w:val="00733AC0"/>
    <w:rsid w:val="00734A42"/>
    <w:rsid w:val="00734CAD"/>
    <w:rsid w:val="007357D6"/>
    <w:rsid w:val="00735A91"/>
    <w:rsid w:val="007366B4"/>
    <w:rsid w:val="0073695B"/>
    <w:rsid w:val="00740A97"/>
    <w:rsid w:val="00740E56"/>
    <w:rsid w:val="00743019"/>
    <w:rsid w:val="00744999"/>
    <w:rsid w:val="00744DBD"/>
    <w:rsid w:val="007453CD"/>
    <w:rsid w:val="00746FCB"/>
    <w:rsid w:val="007472B2"/>
    <w:rsid w:val="007475B0"/>
    <w:rsid w:val="00750232"/>
    <w:rsid w:val="00750A56"/>
    <w:rsid w:val="00752981"/>
    <w:rsid w:val="00755E85"/>
    <w:rsid w:val="007575C6"/>
    <w:rsid w:val="00757A7A"/>
    <w:rsid w:val="00761E7E"/>
    <w:rsid w:val="00763CB8"/>
    <w:rsid w:val="00763DFC"/>
    <w:rsid w:val="00764282"/>
    <w:rsid w:val="00771E4D"/>
    <w:rsid w:val="00773486"/>
    <w:rsid w:val="007739FB"/>
    <w:rsid w:val="00773F8E"/>
    <w:rsid w:val="007741B5"/>
    <w:rsid w:val="007756D3"/>
    <w:rsid w:val="0077621B"/>
    <w:rsid w:val="00776E0E"/>
    <w:rsid w:val="00780412"/>
    <w:rsid w:val="00780F4F"/>
    <w:rsid w:val="00781D1B"/>
    <w:rsid w:val="00782775"/>
    <w:rsid w:val="007849AE"/>
    <w:rsid w:val="00784B48"/>
    <w:rsid w:val="00785405"/>
    <w:rsid w:val="007854A9"/>
    <w:rsid w:val="00786547"/>
    <w:rsid w:val="0079078D"/>
    <w:rsid w:val="00791595"/>
    <w:rsid w:val="007917D9"/>
    <w:rsid w:val="00795110"/>
    <w:rsid w:val="007957CE"/>
    <w:rsid w:val="00797084"/>
    <w:rsid w:val="0079731C"/>
    <w:rsid w:val="007A0305"/>
    <w:rsid w:val="007A27A9"/>
    <w:rsid w:val="007A4518"/>
    <w:rsid w:val="007A52A6"/>
    <w:rsid w:val="007A6A2E"/>
    <w:rsid w:val="007A6DAE"/>
    <w:rsid w:val="007A6F9D"/>
    <w:rsid w:val="007B0179"/>
    <w:rsid w:val="007B1B44"/>
    <w:rsid w:val="007B72FB"/>
    <w:rsid w:val="007B7AAF"/>
    <w:rsid w:val="007C0748"/>
    <w:rsid w:val="007C4DF8"/>
    <w:rsid w:val="007C5160"/>
    <w:rsid w:val="007C65A0"/>
    <w:rsid w:val="007C7679"/>
    <w:rsid w:val="007D2F30"/>
    <w:rsid w:val="007D3335"/>
    <w:rsid w:val="007D4960"/>
    <w:rsid w:val="007D6295"/>
    <w:rsid w:val="007E1F30"/>
    <w:rsid w:val="007E2CF9"/>
    <w:rsid w:val="007E378F"/>
    <w:rsid w:val="007E41BF"/>
    <w:rsid w:val="007E50BF"/>
    <w:rsid w:val="007E59F8"/>
    <w:rsid w:val="007E7CF1"/>
    <w:rsid w:val="007F093B"/>
    <w:rsid w:val="007F29E8"/>
    <w:rsid w:val="007F3D7B"/>
    <w:rsid w:val="007F4340"/>
    <w:rsid w:val="007F437E"/>
    <w:rsid w:val="00801DE9"/>
    <w:rsid w:val="00803520"/>
    <w:rsid w:val="008036C0"/>
    <w:rsid w:val="00806D48"/>
    <w:rsid w:val="00810E9D"/>
    <w:rsid w:val="00811747"/>
    <w:rsid w:val="0081239F"/>
    <w:rsid w:val="008132A6"/>
    <w:rsid w:val="00813808"/>
    <w:rsid w:val="0081489A"/>
    <w:rsid w:val="00815440"/>
    <w:rsid w:val="00815F1C"/>
    <w:rsid w:val="008171BF"/>
    <w:rsid w:val="0081795A"/>
    <w:rsid w:val="00817C23"/>
    <w:rsid w:val="00820270"/>
    <w:rsid w:val="00820946"/>
    <w:rsid w:val="00820D96"/>
    <w:rsid w:val="00822243"/>
    <w:rsid w:val="00824BAE"/>
    <w:rsid w:val="008251AF"/>
    <w:rsid w:val="0082549D"/>
    <w:rsid w:val="00826BE3"/>
    <w:rsid w:val="00827C4D"/>
    <w:rsid w:val="00833D15"/>
    <w:rsid w:val="008350B9"/>
    <w:rsid w:val="008353FC"/>
    <w:rsid w:val="00835D01"/>
    <w:rsid w:val="00836845"/>
    <w:rsid w:val="00837441"/>
    <w:rsid w:val="00840208"/>
    <w:rsid w:val="00840257"/>
    <w:rsid w:val="00840952"/>
    <w:rsid w:val="0084521D"/>
    <w:rsid w:val="008453BC"/>
    <w:rsid w:val="0084621C"/>
    <w:rsid w:val="0084635B"/>
    <w:rsid w:val="00846529"/>
    <w:rsid w:val="0085048A"/>
    <w:rsid w:val="008507DB"/>
    <w:rsid w:val="00852893"/>
    <w:rsid w:val="00852EE5"/>
    <w:rsid w:val="008545EB"/>
    <w:rsid w:val="008546C9"/>
    <w:rsid w:val="00855D6D"/>
    <w:rsid w:val="00857A31"/>
    <w:rsid w:val="00857C82"/>
    <w:rsid w:val="00857FB5"/>
    <w:rsid w:val="00863781"/>
    <w:rsid w:val="008644B9"/>
    <w:rsid w:val="00867A7E"/>
    <w:rsid w:val="00871179"/>
    <w:rsid w:val="008736AF"/>
    <w:rsid w:val="00873A11"/>
    <w:rsid w:val="00874C4A"/>
    <w:rsid w:val="00876E3C"/>
    <w:rsid w:val="00882103"/>
    <w:rsid w:val="008826BC"/>
    <w:rsid w:val="008849C2"/>
    <w:rsid w:val="00884A7A"/>
    <w:rsid w:val="00885A9D"/>
    <w:rsid w:val="00887118"/>
    <w:rsid w:val="0089077E"/>
    <w:rsid w:val="00891CC8"/>
    <w:rsid w:val="00893A64"/>
    <w:rsid w:val="008955C6"/>
    <w:rsid w:val="00896C2C"/>
    <w:rsid w:val="008A2336"/>
    <w:rsid w:val="008A2E8E"/>
    <w:rsid w:val="008A3195"/>
    <w:rsid w:val="008A3AB8"/>
    <w:rsid w:val="008A5035"/>
    <w:rsid w:val="008A611C"/>
    <w:rsid w:val="008A78A7"/>
    <w:rsid w:val="008B066E"/>
    <w:rsid w:val="008B0836"/>
    <w:rsid w:val="008B1BFB"/>
    <w:rsid w:val="008B1CDA"/>
    <w:rsid w:val="008B299E"/>
    <w:rsid w:val="008B2B74"/>
    <w:rsid w:val="008B3168"/>
    <w:rsid w:val="008B3506"/>
    <w:rsid w:val="008B414E"/>
    <w:rsid w:val="008C04A5"/>
    <w:rsid w:val="008C061D"/>
    <w:rsid w:val="008C0A6C"/>
    <w:rsid w:val="008C1EAF"/>
    <w:rsid w:val="008C2F70"/>
    <w:rsid w:val="008C308F"/>
    <w:rsid w:val="008C33DF"/>
    <w:rsid w:val="008C371A"/>
    <w:rsid w:val="008C5B88"/>
    <w:rsid w:val="008C7404"/>
    <w:rsid w:val="008D0B4D"/>
    <w:rsid w:val="008D12C4"/>
    <w:rsid w:val="008D28A8"/>
    <w:rsid w:val="008D2F9B"/>
    <w:rsid w:val="008D3572"/>
    <w:rsid w:val="008D368F"/>
    <w:rsid w:val="008D45A7"/>
    <w:rsid w:val="008D4726"/>
    <w:rsid w:val="008D5CAE"/>
    <w:rsid w:val="008D7322"/>
    <w:rsid w:val="008E04D4"/>
    <w:rsid w:val="008E1524"/>
    <w:rsid w:val="008E1E69"/>
    <w:rsid w:val="008E3307"/>
    <w:rsid w:val="008E4AE5"/>
    <w:rsid w:val="008E556F"/>
    <w:rsid w:val="008E69BF"/>
    <w:rsid w:val="008E6B94"/>
    <w:rsid w:val="008F0890"/>
    <w:rsid w:val="008F0D99"/>
    <w:rsid w:val="008F356D"/>
    <w:rsid w:val="008F3A06"/>
    <w:rsid w:val="008F42FC"/>
    <w:rsid w:val="008F7326"/>
    <w:rsid w:val="008F73FC"/>
    <w:rsid w:val="0090210A"/>
    <w:rsid w:val="00902B3E"/>
    <w:rsid w:val="009044E4"/>
    <w:rsid w:val="00905CE2"/>
    <w:rsid w:val="009069AA"/>
    <w:rsid w:val="00907358"/>
    <w:rsid w:val="009105B2"/>
    <w:rsid w:val="0091233F"/>
    <w:rsid w:val="0091280E"/>
    <w:rsid w:val="00915426"/>
    <w:rsid w:val="009174E3"/>
    <w:rsid w:val="00923D27"/>
    <w:rsid w:val="00924F1C"/>
    <w:rsid w:val="0092531F"/>
    <w:rsid w:val="009257CF"/>
    <w:rsid w:val="009266DD"/>
    <w:rsid w:val="00926B29"/>
    <w:rsid w:val="0092742A"/>
    <w:rsid w:val="009300FC"/>
    <w:rsid w:val="00930113"/>
    <w:rsid w:val="009322A2"/>
    <w:rsid w:val="009335A9"/>
    <w:rsid w:val="00934D33"/>
    <w:rsid w:val="00934FA0"/>
    <w:rsid w:val="0093587D"/>
    <w:rsid w:val="0093589D"/>
    <w:rsid w:val="0093744A"/>
    <w:rsid w:val="00943DE6"/>
    <w:rsid w:val="0094506E"/>
    <w:rsid w:val="00946B27"/>
    <w:rsid w:val="00946ED3"/>
    <w:rsid w:val="0094755A"/>
    <w:rsid w:val="00947E34"/>
    <w:rsid w:val="0095009B"/>
    <w:rsid w:val="0095085E"/>
    <w:rsid w:val="00951C1D"/>
    <w:rsid w:val="00951D92"/>
    <w:rsid w:val="00953E7F"/>
    <w:rsid w:val="00954220"/>
    <w:rsid w:val="0095569C"/>
    <w:rsid w:val="00956017"/>
    <w:rsid w:val="0095779C"/>
    <w:rsid w:val="00960109"/>
    <w:rsid w:val="0096059B"/>
    <w:rsid w:val="00960DF2"/>
    <w:rsid w:val="00960FB7"/>
    <w:rsid w:val="00962DEB"/>
    <w:rsid w:val="00962FE2"/>
    <w:rsid w:val="00963202"/>
    <w:rsid w:val="009637C6"/>
    <w:rsid w:val="00964AC9"/>
    <w:rsid w:val="009666AC"/>
    <w:rsid w:val="009679DA"/>
    <w:rsid w:val="00970672"/>
    <w:rsid w:val="00971120"/>
    <w:rsid w:val="00972CA0"/>
    <w:rsid w:val="00973378"/>
    <w:rsid w:val="00974980"/>
    <w:rsid w:val="009759C9"/>
    <w:rsid w:val="009775F3"/>
    <w:rsid w:val="009776CF"/>
    <w:rsid w:val="0098301C"/>
    <w:rsid w:val="00983B28"/>
    <w:rsid w:val="00983B97"/>
    <w:rsid w:val="00992A84"/>
    <w:rsid w:val="00992EF7"/>
    <w:rsid w:val="00993079"/>
    <w:rsid w:val="00993D9D"/>
    <w:rsid w:val="0099581E"/>
    <w:rsid w:val="00995A4A"/>
    <w:rsid w:val="009965AF"/>
    <w:rsid w:val="009A0818"/>
    <w:rsid w:val="009A0F1A"/>
    <w:rsid w:val="009A2F97"/>
    <w:rsid w:val="009A3FD5"/>
    <w:rsid w:val="009A454B"/>
    <w:rsid w:val="009B0CDE"/>
    <w:rsid w:val="009B0E48"/>
    <w:rsid w:val="009B6ECA"/>
    <w:rsid w:val="009C00BB"/>
    <w:rsid w:val="009C1A37"/>
    <w:rsid w:val="009C1C6D"/>
    <w:rsid w:val="009C2CA5"/>
    <w:rsid w:val="009C616D"/>
    <w:rsid w:val="009C77C6"/>
    <w:rsid w:val="009D0EFF"/>
    <w:rsid w:val="009D1A9C"/>
    <w:rsid w:val="009D2463"/>
    <w:rsid w:val="009D367C"/>
    <w:rsid w:val="009D38F0"/>
    <w:rsid w:val="009D5414"/>
    <w:rsid w:val="009D5A3B"/>
    <w:rsid w:val="009D69FC"/>
    <w:rsid w:val="009D7DC6"/>
    <w:rsid w:val="009E05C9"/>
    <w:rsid w:val="009E4090"/>
    <w:rsid w:val="009E58CC"/>
    <w:rsid w:val="009E60DA"/>
    <w:rsid w:val="009E6938"/>
    <w:rsid w:val="009E7925"/>
    <w:rsid w:val="009F1890"/>
    <w:rsid w:val="009F19ED"/>
    <w:rsid w:val="009F40CC"/>
    <w:rsid w:val="009F49C3"/>
    <w:rsid w:val="009F4FA2"/>
    <w:rsid w:val="009F52E9"/>
    <w:rsid w:val="009F56AF"/>
    <w:rsid w:val="00A00D2C"/>
    <w:rsid w:val="00A00E33"/>
    <w:rsid w:val="00A03FC9"/>
    <w:rsid w:val="00A04C9C"/>
    <w:rsid w:val="00A063D0"/>
    <w:rsid w:val="00A06C19"/>
    <w:rsid w:val="00A079A6"/>
    <w:rsid w:val="00A1118F"/>
    <w:rsid w:val="00A1138D"/>
    <w:rsid w:val="00A123F8"/>
    <w:rsid w:val="00A1393F"/>
    <w:rsid w:val="00A14214"/>
    <w:rsid w:val="00A156E5"/>
    <w:rsid w:val="00A215F8"/>
    <w:rsid w:val="00A21BA1"/>
    <w:rsid w:val="00A246DC"/>
    <w:rsid w:val="00A25CBE"/>
    <w:rsid w:val="00A30EA7"/>
    <w:rsid w:val="00A30EDF"/>
    <w:rsid w:val="00A35A30"/>
    <w:rsid w:val="00A4087D"/>
    <w:rsid w:val="00A40B00"/>
    <w:rsid w:val="00A40F2F"/>
    <w:rsid w:val="00A45B40"/>
    <w:rsid w:val="00A45FA8"/>
    <w:rsid w:val="00A46786"/>
    <w:rsid w:val="00A46C70"/>
    <w:rsid w:val="00A46E12"/>
    <w:rsid w:val="00A50C88"/>
    <w:rsid w:val="00A51E50"/>
    <w:rsid w:val="00A57505"/>
    <w:rsid w:val="00A57791"/>
    <w:rsid w:val="00A60856"/>
    <w:rsid w:val="00A60C0A"/>
    <w:rsid w:val="00A61B6A"/>
    <w:rsid w:val="00A61CF5"/>
    <w:rsid w:val="00A61E76"/>
    <w:rsid w:val="00A63701"/>
    <w:rsid w:val="00A64B55"/>
    <w:rsid w:val="00A65AEB"/>
    <w:rsid w:val="00A6769C"/>
    <w:rsid w:val="00A679B6"/>
    <w:rsid w:val="00A719F1"/>
    <w:rsid w:val="00A7405A"/>
    <w:rsid w:val="00A751A0"/>
    <w:rsid w:val="00A75459"/>
    <w:rsid w:val="00A757F0"/>
    <w:rsid w:val="00A76478"/>
    <w:rsid w:val="00A76593"/>
    <w:rsid w:val="00A77ED8"/>
    <w:rsid w:val="00A82EA2"/>
    <w:rsid w:val="00A85F0E"/>
    <w:rsid w:val="00A91B76"/>
    <w:rsid w:val="00A92E02"/>
    <w:rsid w:val="00A9386E"/>
    <w:rsid w:val="00A939E2"/>
    <w:rsid w:val="00A94226"/>
    <w:rsid w:val="00A95469"/>
    <w:rsid w:val="00A95640"/>
    <w:rsid w:val="00A973E4"/>
    <w:rsid w:val="00AA07DC"/>
    <w:rsid w:val="00AA2161"/>
    <w:rsid w:val="00AA34F1"/>
    <w:rsid w:val="00AA4074"/>
    <w:rsid w:val="00AA4504"/>
    <w:rsid w:val="00AA4AD1"/>
    <w:rsid w:val="00AA5A44"/>
    <w:rsid w:val="00AA5D82"/>
    <w:rsid w:val="00AA7051"/>
    <w:rsid w:val="00AA7093"/>
    <w:rsid w:val="00AA7586"/>
    <w:rsid w:val="00AA7930"/>
    <w:rsid w:val="00AB00AC"/>
    <w:rsid w:val="00AB0FE0"/>
    <w:rsid w:val="00AB2B46"/>
    <w:rsid w:val="00AB4F01"/>
    <w:rsid w:val="00AB57DD"/>
    <w:rsid w:val="00AB6415"/>
    <w:rsid w:val="00AB6CC8"/>
    <w:rsid w:val="00AB70C1"/>
    <w:rsid w:val="00AB7430"/>
    <w:rsid w:val="00AB7A51"/>
    <w:rsid w:val="00AB7D3C"/>
    <w:rsid w:val="00AC26C2"/>
    <w:rsid w:val="00AC28CA"/>
    <w:rsid w:val="00AC2915"/>
    <w:rsid w:val="00AC51B7"/>
    <w:rsid w:val="00AC7A11"/>
    <w:rsid w:val="00AC7A9A"/>
    <w:rsid w:val="00AC7D33"/>
    <w:rsid w:val="00AD0895"/>
    <w:rsid w:val="00AD11D5"/>
    <w:rsid w:val="00AD2FD8"/>
    <w:rsid w:val="00AD4B24"/>
    <w:rsid w:val="00AE104E"/>
    <w:rsid w:val="00AE1585"/>
    <w:rsid w:val="00AE32AD"/>
    <w:rsid w:val="00AE3C77"/>
    <w:rsid w:val="00AE3FC3"/>
    <w:rsid w:val="00AE4518"/>
    <w:rsid w:val="00AE4BF8"/>
    <w:rsid w:val="00AE5406"/>
    <w:rsid w:val="00AE5867"/>
    <w:rsid w:val="00AE6515"/>
    <w:rsid w:val="00AE70AD"/>
    <w:rsid w:val="00AE7101"/>
    <w:rsid w:val="00AF036E"/>
    <w:rsid w:val="00AF34DA"/>
    <w:rsid w:val="00AF7757"/>
    <w:rsid w:val="00B00BEC"/>
    <w:rsid w:val="00B0115D"/>
    <w:rsid w:val="00B01F40"/>
    <w:rsid w:val="00B02F7C"/>
    <w:rsid w:val="00B037C4"/>
    <w:rsid w:val="00B04CC6"/>
    <w:rsid w:val="00B050C9"/>
    <w:rsid w:val="00B05594"/>
    <w:rsid w:val="00B06D2B"/>
    <w:rsid w:val="00B06F73"/>
    <w:rsid w:val="00B13533"/>
    <w:rsid w:val="00B15411"/>
    <w:rsid w:val="00B1696F"/>
    <w:rsid w:val="00B16E93"/>
    <w:rsid w:val="00B22052"/>
    <w:rsid w:val="00B22907"/>
    <w:rsid w:val="00B23342"/>
    <w:rsid w:val="00B23A1F"/>
    <w:rsid w:val="00B23BFE"/>
    <w:rsid w:val="00B24E94"/>
    <w:rsid w:val="00B25CE4"/>
    <w:rsid w:val="00B269AE"/>
    <w:rsid w:val="00B3023D"/>
    <w:rsid w:val="00B30F09"/>
    <w:rsid w:val="00B32900"/>
    <w:rsid w:val="00B33C39"/>
    <w:rsid w:val="00B3520A"/>
    <w:rsid w:val="00B3687B"/>
    <w:rsid w:val="00B36EA1"/>
    <w:rsid w:val="00B37B50"/>
    <w:rsid w:val="00B4046C"/>
    <w:rsid w:val="00B42514"/>
    <w:rsid w:val="00B453EF"/>
    <w:rsid w:val="00B46838"/>
    <w:rsid w:val="00B46DFA"/>
    <w:rsid w:val="00B47BFF"/>
    <w:rsid w:val="00B50C36"/>
    <w:rsid w:val="00B5433C"/>
    <w:rsid w:val="00B5461E"/>
    <w:rsid w:val="00B55F56"/>
    <w:rsid w:val="00B62BAC"/>
    <w:rsid w:val="00B62FD1"/>
    <w:rsid w:val="00B639E0"/>
    <w:rsid w:val="00B64653"/>
    <w:rsid w:val="00B650FA"/>
    <w:rsid w:val="00B65ABB"/>
    <w:rsid w:val="00B65C69"/>
    <w:rsid w:val="00B66BB5"/>
    <w:rsid w:val="00B706C4"/>
    <w:rsid w:val="00B71A25"/>
    <w:rsid w:val="00B72272"/>
    <w:rsid w:val="00B73934"/>
    <w:rsid w:val="00B74969"/>
    <w:rsid w:val="00B758EB"/>
    <w:rsid w:val="00B7646F"/>
    <w:rsid w:val="00B7690B"/>
    <w:rsid w:val="00B77F2A"/>
    <w:rsid w:val="00B81974"/>
    <w:rsid w:val="00B82907"/>
    <w:rsid w:val="00B8309F"/>
    <w:rsid w:val="00B84537"/>
    <w:rsid w:val="00B84BAD"/>
    <w:rsid w:val="00B85274"/>
    <w:rsid w:val="00B85BDC"/>
    <w:rsid w:val="00B860FE"/>
    <w:rsid w:val="00B868D2"/>
    <w:rsid w:val="00B86A6F"/>
    <w:rsid w:val="00B87D6F"/>
    <w:rsid w:val="00B909FD"/>
    <w:rsid w:val="00B90D20"/>
    <w:rsid w:val="00B92743"/>
    <w:rsid w:val="00B95835"/>
    <w:rsid w:val="00B95B77"/>
    <w:rsid w:val="00B95E29"/>
    <w:rsid w:val="00BA157D"/>
    <w:rsid w:val="00BA1658"/>
    <w:rsid w:val="00BA203F"/>
    <w:rsid w:val="00BA26FF"/>
    <w:rsid w:val="00BA3077"/>
    <w:rsid w:val="00BA3431"/>
    <w:rsid w:val="00BA38C9"/>
    <w:rsid w:val="00BA4973"/>
    <w:rsid w:val="00BA6D94"/>
    <w:rsid w:val="00BB0500"/>
    <w:rsid w:val="00BB0C6F"/>
    <w:rsid w:val="00BB1056"/>
    <w:rsid w:val="00BB168E"/>
    <w:rsid w:val="00BB33C7"/>
    <w:rsid w:val="00BB6802"/>
    <w:rsid w:val="00BB6C14"/>
    <w:rsid w:val="00BB6ED3"/>
    <w:rsid w:val="00BB767C"/>
    <w:rsid w:val="00BB77F4"/>
    <w:rsid w:val="00BB7BEC"/>
    <w:rsid w:val="00BB7D3F"/>
    <w:rsid w:val="00BC0A83"/>
    <w:rsid w:val="00BC16E7"/>
    <w:rsid w:val="00BC1F7F"/>
    <w:rsid w:val="00BC2F58"/>
    <w:rsid w:val="00BC45B1"/>
    <w:rsid w:val="00BC4770"/>
    <w:rsid w:val="00BC6C38"/>
    <w:rsid w:val="00BC7A25"/>
    <w:rsid w:val="00BD125A"/>
    <w:rsid w:val="00BD17A6"/>
    <w:rsid w:val="00BD25E3"/>
    <w:rsid w:val="00BD3FBA"/>
    <w:rsid w:val="00BD46D1"/>
    <w:rsid w:val="00BD4947"/>
    <w:rsid w:val="00BD4E2A"/>
    <w:rsid w:val="00BD619D"/>
    <w:rsid w:val="00BD6944"/>
    <w:rsid w:val="00BE07CC"/>
    <w:rsid w:val="00BE0948"/>
    <w:rsid w:val="00BE295F"/>
    <w:rsid w:val="00BE33FF"/>
    <w:rsid w:val="00BE359A"/>
    <w:rsid w:val="00BE3D21"/>
    <w:rsid w:val="00BE6C2B"/>
    <w:rsid w:val="00BE7B66"/>
    <w:rsid w:val="00BF2627"/>
    <w:rsid w:val="00BF4EBD"/>
    <w:rsid w:val="00C038A6"/>
    <w:rsid w:val="00C04534"/>
    <w:rsid w:val="00C06640"/>
    <w:rsid w:val="00C06F16"/>
    <w:rsid w:val="00C11D59"/>
    <w:rsid w:val="00C126A3"/>
    <w:rsid w:val="00C12F78"/>
    <w:rsid w:val="00C131AC"/>
    <w:rsid w:val="00C13C04"/>
    <w:rsid w:val="00C14994"/>
    <w:rsid w:val="00C14FCB"/>
    <w:rsid w:val="00C150FC"/>
    <w:rsid w:val="00C15825"/>
    <w:rsid w:val="00C16501"/>
    <w:rsid w:val="00C17488"/>
    <w:rsid w:val="00C24412"/>
    <w:rsid w:val="00C24484"/>
    <w:rsid w:val="00C258E0"/>
    <w:rsid w:val="00C25A91"/>
    <w:rsid w:val="00C25F95"/>
    <w:rsid w:val="00C27632"/>
    <w:rsid w:val="00C30ED5"/>
    <w:rsid w:val="00C335F4"/>
    <w:rsid w:val="00C3395A"/>
    <w:rsid w:val="00C33AF8"/>
    <w:rsid w:val="00C41C37"/>
    <w:rsid w:val="00C42F2E"/>
    <w:rsid w:val="00C445FF"/>
    <w:rsid w:val="00C45886"/>
    <w:rsid w:val="00C4589D"/>
    <w:rsid w:val="00C522B5"/>
    <w:rsid w:val="00C52999"/>
    <w:rsid w:val="00C54C4B"/>
    <w:rsid w:val="00C558C7"/>
    <w:rsid w:val="00C565AD"/>
    <w:rsid w:val="00C56971"/>
    <w:rsid w:val="00C6019E"/>
    <w:rsid w:val="00C61090"/>
    <w:rsid w:val="00C61F1C"/>
    <w:rsid w:val="00C65FF0"/>
    <w:rsid w:val="00C66935"/>
    <w:rsid w:val="00C70AFE"/>
    <w:rsid w:val="00C727F4"/>
    <w:rsid w:val="00C802AC"/>
    <w:rsid w:val="00C820FF"/>
    <w:rsid w:val="00C824E6"/>
    <w:rsid w:val="00C82AE6"/>
    <w:rsid w:val="00C83734"/>
    <w:rsid w:val="00C8615D"/>
    <w:rsid w:val="00C87154"/>
    <w:rsid w:val="00C878E3"/>
    <w:rsid w:val="00C90E09"/>
    <w:rsid w:val="00C919F7"/>
    <w:rsid w:val="00C91D26"/>
    <w:rsid w:val="00C922FE"/>
    <w:rsid w:val="00C92A7A"/>
    <w:rsid w:val="00C943C6"/>
    <w:rsid w:val="00C96F2C"/>
    <w:rsid w:val="00CA1A80"/>
    <w:rsid w:val="00CA356F"/>
    <w:rsid w:val="00CA45E3"/>
    <w:rsid w:val="00CA7031"/>
    <w:rsid w:val="00CA7D4E"/>
    <w:rsid w:val="00CB310E"/>
    <w:rsid w:val="00CB4647"/>
    <w:rsid w:val="00CB4EBD"/>
    <w:rsid w:val="00CC03D0"/>
    <w:rsid w:val="00CC126F"/>
    <w:rsid w:val="00CC21B2"/>
    <w:rsid w:val="00CC3E4C"/>
    <w:rsid w:val="00CC5997"/>
    <w:rsid w:val="00CC5E7E"/>
    <w:rsid w:val="00CC709F"/>
    <w:rsid w:val="00CD0973"/>
    <w:rsid w:val="00CD0A26"/>
    <w:rsid w:val="00CD0A7E"/>
    <w:rsid w:val="00CD11A2"/>
    <w:rsid w:val="00CD29D5"/>
    <w:rsid w:val="00CD2EE6"/>
    <w:rsid w:val="00CD3CD1"/>
    <w:rsid w:val="00CD5D43"/>
    <w:rsid w:val="00CD6055"/>
    <w:rsid w:val="00CE00A9"/>
    <w:rsid w:val="00CE08CC"/>
    <w:rsid w:val="00CE59BD"/>
    <w:rsid w:val="00CF5B36"/>
    <w:rsid w:val="00CF659D"/>
    <w:rsid w:val="00CF7BBA"/>
    <w:rsid w:val="00D001D8"/>
    <w:rsid w:val="00D002E4"/>
    <w:rsid w:val="00D0147E"/>
    <w:rsid w:val="00D02659"/>
    <w:rsid w:val="00D045FA"/>
    <w:rsid w:val="00D11993"/>
    <w:rsid w:val="00D139A4"/>
    <w:rsid w:val="00D17628"/>
    <w:rsid w:val="00D2046B"/>
    <w:rsid w:val="00D2161D"/>
    <w:rsid w:val="00D21BBB"/>
    <w:rsid w:val="00D22027"/>
    <w:rsid w:val="00D249D2"/>
    <w:rsid w:val="00D300DE"/>
    <w:rsid w:val="00D305FE"/>
    <w:rsid w:val="00D30CB2"/>
    <w:rsid w:val="00D3400C"/>
    <w:rsid w:val="00D36750"/>
    <w:rsid w:val="00D37A62"/>
    <w:rsid w:val="00D37AC9"/>
    <w:rsid w:val="00D42422"/>
    <w:rsid w:val="00D42777"/>
    <w:rsid w:val="00D42E9C"/>
    <w:rsid w:val="00D44305"/>
    <w:rsid w:val="00D46575"/>
    <w:rsid w:val="00D46B80"/>
    <w:rsid w:val="00D51B58"/>
    <w:rsid w:val="00D52C18"/>
    <w:rsid w:val="00D53038"/>
    <w:rsid w:val="00D53A03"/>
    <w:rsid w:val="00D54034"/>
    <w:rsid w:val="00D54375"/>
    <w:rsid w:val="00D5464A"/>
    <w:rsid w:val="00D54894"/>
    <w:rsid w:val="00D54A23"/>
    <w:rsid w:val="00D56969"/>
    <w:rsid w:val="00D61711"/>
    <w:rsid w:val="00D61C04"/>
    <w:rsid w:val="00D62183"/>
    <w:rsid w:val="00D628A5"/>
    <w:rsid w:val="00D63D21"/>
    <w:rsid w:val="00D63F8E"/>
    <w:rsid w:val="00D65277"/>
    <w:rsid w:val="00D65980"/>
    <w:rsid w:val="00D65E48"/>
    <w:rsid w:val="00D67430"/>
    <w:rsid w:val="00D67DD2"/>
    <w:rsid w:val="00D67FAC"/>
    <w:rsid w:val="00D70333"/>
    <w:rsid w:val="00D70810"/>
    <w:rsid w:val="00D70C5F"/>
    <w:rsid w:val="00D728C0"/>
    <w:rsid w:val="00D73904"/>
    <w:rsid w:val="00D75852"/>
    <w:rsid w:val="00D76B0A"/>
    <w:rsid w:val="00D76C3E"/>
    <w:rsid w:val="00D8047E"/>
    <w:rsid w:val="00D80B2F"/>
    <w:rsid w:val="00D80BE4"/>
    <w:rsid w:val="00D8165B"/>
    <w:rsid w:val="00D84EC5"/>
    <w:rsid w:val="00D8500D"/>
    <w:rsid w:val="00D853AC"/>
    <w:rsid w:val="00D8622E"/>
    <w:rsid w:val="00D86E6C"/>
    <w:rsid w:val="00D8741B"/>
    <w:rsid w:val="00D875B2"/>
    <w:rsid w:val="00D90F29"/>
    <w:rsid w:val="00D91B81"/>
    <w:rsid w:val="00D91D8C"/>
    <w:rsid w:val="00D92F6B"/>
    <w:rsid w:val="00D93177"/>
    <w:rsid w:val="00D93CE2"/>
    <w:rsid w:val="00D93CF1"/>
    <w:rsid w:val="00D93EEF"/>
    <w:rsid w:val="00D9469C"/>
    <w:rsid w:val="00D94F93"/>
    <w:rsid w:val="00D95DB4"/>
    <w:rsid w:val="00D97385"/>
    <w:rsid w:val="00DA060E"/>
    <w:rsid w:val="00DA1E5D"/>
    <w:rsid w:val="00DA2364"/>
    <w:rsid w:val="00DA2E37"/>
    <w:rsid w:val="00DA425F"/>
    <w:rsid w:val="00DA53DC"/>
    <w:rsid w:val="00DA5D4B"/>
    <w:rsid w:val="00DA69C4"/>
    <w:rsid w:val="00DA6B5D"/>
    <w:rsid w:val="00DA71A3"/>
    <w:rsid w:val="00DA7426"/>
    <w:rsid w:val="00DB2214"/>
    <w:rsid w:val="00DB33EE"/>
    <w:rsid w:val="00DB705D"/>
    <w:rsid w:val="00DB7983"/>
    <w:rsid w:val="00DC0621"/>
    <w:rsid w:val="00DC0CC6"/>
    <w:rsid w:val="00DC20A7"/>
    <w:rsid w:val="00DC29DF"/>
    <w:rsid w:val="00DC5C64"/>
    <w:rsid w:val="00DD05AD"/>
    <w:rsid w:val="00DD06B6"/>
    <w:rsid w:val="00DD0925"/>
    <w:rsid w:val="00DD0D9D"/>
    <w:rsid w:val="00DD1229"/>
    <w:rsid w:val="00DD138A"/>
    <w:rsid w:val="00DD430A"/>
    <w:rsid w:val="00DD4509"/>
    <w:rsid w:val="00DD4991"/>
    <w:rsid w:val="00DD4E9A"/>
    <w:rsid w:val="00DD5A6E"/>
    <w:rsid w:val="00DD6502"/>
    <w:rsid w:val="00DD7981"/>
    <w:rsid w:val="00DD7C57"/>
    <w:rsid w:val="00DD7D7E"/>
    <w:rsid w:val="00DE051A"/>
    <w:rsid w:val="00DE3B47"/>
    <w:rsid w:val="00DE59AA"/>
    <w:rsid w:val="00DE5C98"/>
    <w:rsid w:val="00DE683C"/>
    <w:rsid w:val="00DE729E"/>
    <w:rsid w:val="00DF2572"/>
    <w:rsid w:val="00DF4983"/>
    <w:rsid w:val="00DF699D"/>
    <w:rsid w:val="00E0304F"/>
    <w:rsid w:val="00E035B5"/>
    <w:rsid w:val="00E03EED"/>
    <w:rsid w:val="00E0458A"/>
    <w:rsid w:val="00E0481F"/>
    <w:rsid w:val="00E05D83"/>
    <w:rsid w:val="00E077FC"/>
    <w:rsid w:val="00E113B9"/>
    <w:rsid w:val="00E117A4"/>
    <w:rsid w:val="00E12B61"/>
    <w:rsid w:val="00E1356D"/>
    <w:rsid w:val="00E135A4"/>
    <w:rsid w:val="00E13C09"/>
    <w:rsid w:val="00E15085"/>
    <w:rsid w:val="00E156B3"/>
    <w:rsid w:val="00E15FD2"/>
    <w:rsid w:val="00E1788D"/>
    <w:rsid w:val="00E17ECC"/>
    <w:rsid w:val="00E20083"/>
    <w:rsid w:val="00E2071F"/>
    <w:rsid w:val="00E20D74"/>
    <w:rsid w:val="00E23A51"/>
    <w:rsid w:val="00E23BEC"/>
    <w:rsid w:val="00E24C1F"/>
    <w:rsid w:val="00E24DF6"/>
    <w:rsid w:val="00E27537"/>
    <w:rsid w:val="00E27855"/>
    <w:rsid w:val="00E31065"/>
    <w:rsid w:val="00E316B0"/>
    <w:rsid w:val="00E342C7"/>
    <w:rsid w:val="00E34535"/>
    <w:rsid w:val="00E345C0"/>
    <w:rsid w:val="00E354D2"/>
    <w:rsid w:val="00E3605E"/>
    <w:rsid w:val="00E37DE2"/>
    <w:rsid w:val="00E4142C"/>
    <w:rsid w:val="00E41BE2"/>
    <w:rsid w:val="00E433AA"/>
    <w:rsid w:val="00E437DE"/>
    <w:rsid w:val="00E44A2F"/>
    <w:rsid w:val="00E44CA8"/>
    <w:rsid w:val="00E46CE9"/>
    <w:rsid w:val="00E47EA1"/>
    <w:rsid w:val="00E51322"/>
    <w:rsid w:val="00E52847"/>
    <w:rsid w:val="00E560F9"/>
    <w:rsid w:val="00E5786D"/>
    <w:rsid w:val="00E5796E"/>
    <w:rsid w:val="00E60C8B"/>
    <w:rsid w:val="00E61EB2"/>
    <w:rsid w:val="00E6436B"/>
    <w:rsid w:val="00E66AEF"/>
    <w:rsid w:val="00E70619"/>
    <w:rsid w:val="00E71907"/>
    <w:rsid w:val="00E722D1"/>
    <w:rsid w:val="00E728F8"/>
    <w:rsid w:val="00E72F82"/>
    <w:rsid w:val="00E74599"/>
    <w:rsid w:val="00E75E46"/>
    <w:rsid w:val="00E76727"/>
    <w:rsid w:val="00E80E76"/>
    <w:rsid w:val="00E814A6"/>
    <w:rsid w:val="00E83084"/>
    <w:rsid w:val="00E835B9"/>
    <w:rsid w:val="00E84B92"/>
    <w:rsid w:val="00E85BA8"/>
    <w:rsid w:val="00E87195"/>
    <w:rsid w:val="00E8724C"/>
    <w:rsid w:val="00E9361E"/>
    <w:rsid w:val="00E93F06"/>
    <w:rsid w:val="00E94345"/>
    <w:rsid w:val="00E95680"/>
    <w:rsid w:val="00E95CCA"/>
    <w:rsid w:val="00E96A34"/>
    <w:rsid w:val="00E97003"/>
    <w:rsid w:val="00E97D51"/>
    <w:rsid w:val="00E97DDB"/>
    <w:rsid w:val="00EA18BC"/>
    <w:rsid w:val="00EA2006"/>
    <w:rsid w:val="00EA3C1E"/>
    <w:rsid w:val="00EB173B"/>
    <w:rsid w:val="00EB1F7D"/>
    <w:rsid w:val="00EB246F"/>
    <w:rsid w:val="00EB3A3B"/>
    <w:rsid w:val="00EB737B"/>
    <w:rsid w:val="00EC028B"/>
    <w:rsid w:val="00EC0AEF"/>
    <w:rsid w:val="00EC238D"/>
    <w:rsid w:val="00EC3938"/>
    <w:rsid w:val="00EC5166"/>
    <w:rsid w:val="00EC6296"/>
    <w:rsid w:val="00EC6EC2"/>
    <w:rsid w:val="00ED20BF"/>
    <w:rsid w:val="00ED2237"/>
    <w:rsid w:val="00EE02D8"/>
    <w:rsid w:val="00EE31B7"/>
    <w:rsid w:val="00EE3258"/>
    <w:rsid w:val="00EF26DB"/>
    <w:rsid w:val="00EF339A"/>
    <w:rsid w:val="00EF646F"/>
    <w:rsid w:val="00EF7F24"/>
    <w:rsid w:val="00F053ED"/>
    <w:rsid w:val="00F05D01"/>
    <w:rsid w:val="00F076E7"/>
    <w:rsid w:val="00F10720"/>
    <w:rsid w:val="00F10B7B"/>
    <w:rsid w:val="00F12AEE"/>
    <w:rsid w:val="00F13910"/>
    <w:rsid w:val="00F14A79"/>
    <w:rsid w:val="00F15124"/>
    <w:rsid w:val="00F1608B"/>
    <w:rsid w:val="00F16B10"/>
    <w:rsid w:val="00F21AB1"/>
    <w:rsid w:val="00F27F78"/>
    <w:rsid w:val="00F302EF"/>
    <w:rsid w:val="00F321E5"/>
    <w:rsid w:val="00F3284B"/>
    <w:rsid w:val="00F329F8"/>
    <w:rsid w:val="00F36BB9"/>
    <w:rsid w:val="00F42EA0"/>
    <w:rsid w:val="00F44D41"/>
    <w:rsid w:val="00F45B4D"/>
    <w:rsid w:val="00F465B3"/>
    <w:rsid w:val="00F47166"/>
    <w:rsid w:val="00F5119C"/>
    <w:rsid w:val="00F511C2"/>
    <w:rsid w:val="00F51855"/>
    <w:rsid w:val="00F55F9C"/>
    <w:rsid w:val="00F57AB8"/>
    <w:rsid w:val="00F6026C"/>
    <w:rsid w:val="00F6186F"/>
    <w:rsid w:val="00F62AB6"/>
    <w:rsid w:val="00F64DD1"/>
    <w:rsid w:val="00F65E65"/>
    <w:rsid w:val="00F65F2B"/>
    <w:rsid w:val="00F716D4"/>
    <w:rsid w:val="00F749CD"/>
    <w:rsid w:val="00F74E77"/>
    <w:rsid w:val="00F75BDC"/>
    <w:rsid w:val="00F75CE4"/>
    <w:rsid w:val="00F7601F"/>
    <w:rsid w:val="00F77317"/>
    <w:rsid w:val="00F8100B"/>
    <w:rsid w:val="00F81364"/>
    <w:rsid w:val="00F8147D"/>
    <w:rsid w:val="00F817FB"/>
    <w:rsid w:val="00F834C7"/>
    <w:rsid w:val="00F8408D"/>
    <w:rsid w:val="00F86082"/>
    <w:rsid w:val="00F868A5"/>
    <w:rsid w:val="00F879BA"/>
    <w:rsid w:val="00F87AC1"/>
    <w:rsid w:val="00F87BF2"/>
    <w:rsid w:val="00F90506"/>
    <w:rsid w:val="00F93426"/>
    <w:rsid w:val="00F9495C"/>
    <w:rsid w:val="00F96304"/>
    <w:rsid w:val="00FA1B15"/>
    <w:rsid w:val="00FA26FB"/>
    <w:rsid w:val="00FA2B66"/>
    <w:rsid w:val="00FA2EA1"/>
    <w:rsid w:val="00FA701C"/>
    <w:rsid w:val="00FB18A4"/>
    <w:rsid w:val="00FB489A"/>
    <w:rsid w:val="00FB74EE"/>
    <w:rsid w:val="00FC06A5"/>
    <w:rsid w:val="00FC261F"/>
    <w:rsid w:val="00FC584B"/>
    <w:rsid w:val="00FC5BF3"/>
    <w:rsid w:val="00FC5C74"/>
    <w:rsid w:val="00FD0E9A"/>
    <w:rsid w:val="00FD3B06"/>
    <w:rsid w:val="00FD4794"/>
    <w:rsid w:val="00FD559C"/>
    <w:rsid w:val="00FD61C6"/>
    <w:rsid w:val="00FD6438"/>
    <w:rsid w:val="00FD74DC"/>
    <w:rsid w:val="00FE2971"/>
    <w:rsid w:val="00FE4496"/>
    <w:rsid w:val="00FE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3D79DF"/>
  <w15:docId w15:val="{1D2C3108-531B-45DD-A099-373A30C45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DD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4094"/>
    <w:pPr>
      <w:keepNext/>
      <w:spacing w:before="240" w:after="60" w:line="276" w:lineRule="auto"/>
      <w:outlineLvl w:val="0"/>
    </w:pPr>
    <w:rPr>
      <w:rFonts w:ascii="Arial" w:eastAsia="Calibri" w:hAnsi="Arial"/>
      <w:b/>
      <w:bCs/>
      <w:kern w:val="32"/>
      <w:sz w:val="32"/>
      <w:szCs w:val="32"/>
      <w:lang w:val="x-none" w:eastAsia="en-US"/>
    </w:rPr>
  </w:style>
  <w:style w:type="paragraph" w:styleId="2">
    <w:name w:val="heading 2"/>
    <w:basedOn w:val="a"/>
    <w:next w:val="a"/>
    <w:link w:val="20"/>
    <w:uiPriority w:val="9"/>
    <w:qFormat/>
    <w:rsid w:val="0007409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9"/>
    <w:qFormat/>
    <w:rsid w:val="00AE3C77"/>
    <w:pPr>
      <w:keepNext w:val="0"/>
      <w:widowControl w:val="0"/>
      <w:overflowPunct/>
      <w:spacing w:before="108" w:after="108"/>
      <w:jc w:val="center"/>
      <w:textAlignment w:val="auto"/>
      <w:outlineLvl w:val="2"/>
    </w:pPr>
    <w:rPr>
      <w:rFonts w:cs="Times New Roman"/>
      <w:i w:val="0"/>
      <w:iCs w:val="0"/>
      <w:color w:val="26282F"/>
      <w:sz w:val="24"/>
      <w:szCs w:val="24"/>
      <w:lang w:val="x-none" w:eastAsia="x-none"/>
    </w:rPr>
  </w:style>
  <w:style w:type="paragraph" w:styleId="4">
    <w:name w:val="heading 4"/>
    <w:basedOn w:val="3"/>
    <w:next w:val="a"/>
    <w:link w:val="40"/>
    <w:uiPriority w:val="99"/>
    <w:qFormat/>
    <w:rsid w:val="00AE3C77"/>
    <w:pPr>
      <w:outlineLvl w:val="3"/>
    </w:pPr>
  </w:style>
  <w:style w:type="paragraph" w:styleId="8">
    <w:name w:val="heading 8"/>
    <w:basedOn w:val="a"/>
    <w:next w:val="a"/>
    <w:link w:val="80"/>
    <w:qFormat/>
    <w:rsid w:val="006F2698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E3C77"/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rsid w:val="0007409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uiPriority w:val="99"/>
    <w:rsid w:val="00AE3C77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40">
    <w:name w:val="Заголовок 4 Знак"/>
    <w:link w:val="4"/>
    <w:uiPriority w:val="99"/>
    <w:rsid w:val="00AE3C77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80">
    <w:name w:val="Заголовок 8 Знак"/>
    <w:link w:val="8"/>
    <w:rsid w:val="00B65ABB"/>
    <w:rPr>
      <w:i/>
      <w:iCs/>
      <w:sz w:val="24"/>
      <w:szCs w:val="24"/>
    </w:rPr>
  </w:style>
  <w:style w:type="paragraph" w:customStyle="1" w:styleId="21">
    <w:name w:val="2"/>
    <w:basedOn w:val="a"/>
    <w:rsid w:val="00BC477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3">
    <w:name w:val="Table Grid"/>
    <w:basedOn w:val="a1"/>
    <w:uiPriority w:val="59"/>
    <w:rsid w:val="00665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A95469"/>
    <w:rPr>
      <w:snapToGrid w:val="0"/>
    </w:rPr>
  </w:style>
  <w:style w:type="paragraph" w:styleId="a4">
    <w:name w:val="header"/>
    <w:basedOn w:val="a"/>
    <w:link w:val="a5"/>
    <w:uiPriority w:val="99"/>
    <w:rsid w:val="00317D9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74094"/>
    <w:rPr>
      <w:sz w:val="24"/>
      <w:szCs w:val="24"/>
      <w:lang w:val="ru-RU" w:eastAsia="ru-RU" w:bidi="ar-SA"/>
    </w:rPr>
  </w:style>
  <w:style w:type="character" w:styleId="a6">
    <w:name w:val="page number"/>
    <w:basedOn w:val="a0"/>
    <w:rsid w:val="00317D9B"/>
  </w:style>
  <w:style w:type="paragraph" w:styleId="a7">
    <w:name w:val="footer"/>
    <w:basedOn w:val="a"/>
    <w:link w:val="a8"/>
    <w:uiPriority w:val="99"/>
    <w:rsid w:val="00317D9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74094"/>
    <w:rPr>
      <w:sz w:val="24"/>
      <w:szCs w:val="24"/>
      <w:lang w:val="ru-RU" w:eastAsia="ru-RU" w:bidi="ar-SA"/>
    </w:rPr>
  </w:style>
  <w:style w:type="paragraph" w:customStyle="1" w:styleId="a9">
    <w:name w:val="Знак"/>
    <w:basedOn w:val="a"/>
    <w:rsid w:val="0097337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List Paragraph"/>
    <w:basedOn w:val="a"/>
    <w:link w:val="ab"/>
    <w:uiPriority w:val="34"/>
    <w:qFormat/>
    <w:rsid w:val="00074094"/>
    <w:pPr>
      <w:spacing w:after="200" w:line="276" w:lineRule="auto"/>
      <w:ind w:left="720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b">
    <w:name w:val="Абзац списка Знак"/>
    <w:link w:val="aa"/>
    <w:uiPriority w:val="34"/>
    <w:locked/>
    <w:rsid w:val="00DC20A7"/>
    <w:rPr>
      <w:rFonts w:ascii="Calibri" w:eastAsia="Calibri" w:hAnsi="Calibri" w:cs="Calibri"/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rsid w:val="00074094"/>
    <w:pPr>
      <w:spacing w:after="200" w:line="276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d">
    <w:name w:val="Текст выноски Знак"/>
    <w:link w:val="ac"/>
    <w:uiPriority w:val="99"/>
    <w:locked/>
    <w:rsid w:val="00074094"/>
    <w:rPr>
      <w:rFonts w:ascii="Tahoma" w:eastAsia="Calibri" w:hAnsi="Tahoma" w:cs="Tahoma"/>
      <w:sz w:val="16"/>
      <w:szCs w:val="16"/>
      <w:lang w:val="ru-RU" w:eastAsia="en-US" w:bidi="ar-SA"/>
    </w:rPr>
  </w:style>
  <w:style w:type="paragraph" w:styleId="31">
    <w:name w:val="Body Text 3"/>
    <w:basedOn w:val="a"/>
    <w:link w:val="32"/>
    <w:semiHidden/>
    <w:unhideWhenUsed/>
    <w:rsid w:val="00074094"/>
    <w:pPr>
      <w:spacing w:after="120" w:line="276" w:lineRule="auto"/>
    </w:pPr>
    <w:rPr>
      <w:rFonts w:ascii="Calibri" w:hAnsi="Calibri"/>
      <w:sz w:val="16"/>
      <w:szCs w:val="16"/>
      <w:lang w:eastAsia="en-US" w:bidi="en-US"/>
    </w:rPr>
  </w:style>
  <w:style w:type="character" w:customStyle="1" w:styleId="32">
    <w:name w:val="Основной текст 3 Знак"/>
    <w:link w:val="31"/>
    <w:semiHidden/>
    <w:rsid w:val="00074094"/>
    <w:rPr>
      <w:rFonts w:ascii="Calibri" w:hAnsi="Calibri"/>
      <w:sz w:val="16"/>
      <w:szCs w:val="16"/>
      <w:lang w:val="ru-RU" w:eastAsia="en-US" w:bidi="en-US"/>
    </w:rPr>
  </w:style>
  <w:style w:type="paragraph" w:styleId="ae">
    <w:name w:val="Body Text Indent"/>
    <w:basedOn w:val="a"/>
    <w:link w:val="af"/>
    <w:semiHidden/>
    <w:unhideWhenUsed/>
    <w:rsid w:val="00074094"/>
    <w:pPr>
      <w:spacing w:after="120" w:line="276" w:lineRule="auto"/>
      <w:ind w:left="283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">
    <w:name w:val="Основной текст с отступом Знак"/>
    <w:link w:val="ae"/>
    <w:semiHidden/>
    <w:rsid w:val="00074094"/>
    <w:rPr>
      <w:rFonts w:ascii="Calibri" w:eastAsia="Calibri" w:hAnsi="Calibri" w:cs="Calibri"/>
      <w:sz w:val="22"/>
      <w:szCs w:val="22"/>
      <w:lang w:val="ru-RU" w:eastAsia="en-US" w:bidi="ar-SA"/>
    </w:rPr>
  </w:style>
  <w:style w:type="paragraph" w:styleId="af0">
    <w:name w:val="Body Text"/>
    <w:basedOn w:val="a"/>
    <w:link w:val="af1"/>
    <w:rsid w:val="00074094"/>
    <w:pPr>
      <w:spacing w:after="12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1">
    <w:name w:val="Основной текст Знак"/>
    <w:link w:val="af0"/>
    <w:rsid w:val="00A61CF5"/>
    <w:rPr>
      <w:rFonts w:ascii="Calibri" w:eastAsia="Calibri" w:hAnsi="Calibri" w:cs="Calibri"/>
      <w:sz w:val="22"/>
      <w:szCs w:val="22"/>
      <w:lang w:eastAsia="en-US"/>
    </w:rPr>
  </w:style>
  <w:style w:type="paragraph" w:customStyle="1" w:styleId="12">
    <w:name w:val="Обычный (веб)1"/>
    <w:basedOn w:val="a"/>
    <w:rsid w:val="00074094"/>
    <w:pPr>
      <w:spacing w:before="100" w:beforeAutospacing="1" w:after="100" w:afterAutospacing="1"/>
    </w:pPr>
  </w:style>
  <w:style w:type="paragraph" w:customStyle="1" w:styleId="af2">
    <w:name w:val="Обычный в таблице"/>
    <w:basedOn w:val="a"/>
    <w:rsid w:val="00074094"/>
    <w:rPr>
      <w:sz w:val="22"/>
      <w:szCs w:val="22"/>
      <w:lang w:eastAsia="ar-SA"/>
    </w:rPr>
  </w:style>
  <w:style w:type="paragraph" w:customStyle="1" w:styleId="af3">
    <w:name w:val="Заголовок таблицы"/>
    <w:basedOn w:val="af2"/>
    <w:rsid w:val="00074094"/>
    <w:pPr>
      <w:jc w:val="center"/>
    </w:pPr>
    <w:rPr>
      <w:b/>
      <w:bCs/>
    </w:rPr>
  </w:style>
  <w:style w:type="paragraph" w:customStyle="1" w:styleId="af4">
    <w:name w:val="Знак Знак"/>
    <w:basedOn w:val="a"/>
    <w:rsid w:val="00074094"/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 Знак Знак"/>
    <w:basedOn w:val="a"/>
    <w:rsid w:val="000740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07409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6">
    <w:name w:val="Обычный (паспорт)"/>
    <w:basedOn w:val="a"/>
    <w:rsid w:val="00074094"/>
    <w:rPr>
      <w:sz w:val="28"/>
      <w:szCs w:val="28"/>
      <w:lang w:eastAsia="ar-SA"/>
    </w:rPr>
  </w:style>
  <w:style w:type="paragraph" w:customStyle="1" w:styleId="13">
    <w:name w:val="Абзац списка1"/>
    <w:basedOn w:val="a"/>
    <w:rsid w:val="0007409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table" w:styleId="af7">
    <w:name w:val="Light Shading"/>
    <w:basedOn w:val="a1"/>
    <w:rsid w:val="00DA1E5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4">
    <w:name w:val="Стиль1"/>
    <w:basedOn w:val="a1"/>
    <w:qFormat/>
    <w:rsid w:val="00074094"/>
    <w:rPr>
      <w:rFonts w:ascii="Calibri" w:eastAsia="Calibri" w:hAnsi="Calibri"/>
    </w:rPr>
    <w:tblPr/>
  </w:style>
  <w:style w:type="paragraph" w:customStyle="1" w:styleId="15">
    <w:name w:val="Знак1"/>
    <w:basedOn w:val="a"/>
    <w:rsid w:val="00074094"/>
    <w:rPr>
      <w:rFonts w:ascii="Verdana" w:hAnsi="Verdana" w:cs="Verdana"/>
      <w:sz w:val="20"/>
      <w:szCs w:val="20"/>
      <w:lang w:val="en-US" w:eastAsia="en-US"/>
    </w:rPr>
  </w:style>
  <w:style w:type="paragraph" w:customStyle="1" w:styleId="af8">
    <w:name w:val="Знак Знак Знак Знак Знак Знак Знак"/>
    <w:basedOn w:val="a"/>
    <w:rsid w:val="008826B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3">
    <w:name w:val="Знак3"/>
    <w:basedOn w:val="a"/>
    <w:rsid w:val="002E4DC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2E4D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DA1E5D"/>
    <w:rPr>
      <w:rFonts w:ascii="Courier New" w:hAnsi="Courier New" w:cs="Courier New"/>
    </w:rPr>
  </w:style>
  <w:style w:type="paragraph" w:customStyle="1" w:styleId="Iauiue">
    <w:name w:val="Iau.iue"/>
    <w:basedOn w:val="Default"/>
    <w:next w:val="Default"/>
    <w:rsid w:val="002E4DC0"/>
    <w:rPr>
      <w:color w:val="auto"/>
    </w:rPr>
  </w:style>
  <w:style w:type="paragraph" w:customStyle="1" w:styleId="ConsPlusNonformat">
    <w:name w:val="ConsPlusNonformat"/>
    <w:rsid w:val="003076D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msonormalcxspmiddlecxspmiddle">
    <w:name w:val="msonormalcxspmiddlecxspmiddle"/>
    <w:basedOn w:val="a"/>
    <w:rsid w:val="00DA060E"/>
    <w:pPr>
      <w:spacing w:before="100" w:beforeAutospacing="1" w:after="100" w:afterAutospacing="1"/>
    </w:pPr>
  </w:style>
  <w:style w:type="paragraph" w:customStyle="1" w:styleId="ConsPlusNormal">
    <w:name w:val="ConsPlusNormal"/>
    <w:rsid w:val="0093587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2">
    <w:name w:val="Знак2"/>
    <w:basedOn w:val="a"/>
    <w:rsid w:val="00FC5C74"/>
    <w:rPr>
      <w:rFonts w:ascii="Verdana" w:hAnsi="Verdana" w:cs="Verdana"/>
      <w:sz w:val="20"/>
      <w:szCs w:val="20"/>
      <w:lang w:val="en-US" w:eastAsia="en-US"/>
    </w:rPr>
  </w:style>
  <w:style w:type="character" w:styleId="af9">
    <w:name w:val="Strong"/>
    <w:qFormat/>
    <w:rsid w:val="00F16B10"/>
    <w:rPr>
      <w:b/>
      <w:bCs/>
    </w:rPr>
  </w:style>
  <w:style w:type="paragraph" w:customStyle="1" w:styleId="msonormalcxspmiddle">
    <w:name w:val="msonormalcxspmiddle"/>
    <w:basedOn w:val="a"/>
    <w:rsid w:val="00C922FE"/>
    <w:pPr>
      <w:spacing w:before="100" w:beforeAutospacing="1" w:after="100" w:afterAutospacing="1"/>
    </w:pPr>
  </w:style>
  <w:style w:type="paragraph" w:customStyle="1" w:styleId="310">
    <w:name w:val="Основной текст с отступом 31"/>
    <w:basedOn w:val="a"/>
    <w:rsid w:val="00C922FE"/>
    <w:pPr>
      <w:ind w:firstLine="709"/>
      <w:jc w:val="both"/>
    </w:pPr>
    <w:rPr>
      <w:sz w:val="26"/>
      <w:szCs w:val="26"/>
    </w:rPr>
  </w:style>
  <w:style w:type="paragraph" w:styleId="23">
    <w:name w:val="Body Text 2"/>
    <w:basedOn w:val="a"/>
    <w:link w:val="24"/>
    <w:uiPriority w:val="99"/>
    <w:rsid w:val="00C727F4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rsid w:val="00DA1E5D"/>
    <w:rPr>
      <w:sz w:val="24"/>
      <w:szCs w:val="24"/>
    </w:rPr>
  </w:style>
  <w:style w:type="paragraph" w:customStyle="1" w:styleId="ConsPlusTitle">
    <w:name w:val="ConsPlusTitle"/>
    <w:rsid w:val="007C074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">
    <w:name w:val="ConsNormal"/>
    <w:rsid w:val="006F2698"/>
    <w:pPr>
      <w:widowControl w:val="0"/>
      <w:ind w:right="19772" w:firstLine="720"/>
    </w:pPr>
    <w:rPr>
      <w:rFonts w:ascii="Arial" w:hAnsi="Arial"/>
      <w:snapToGrid w:val="0"/>
    </w:rPr>
  </w:style>
  <w:style w:type="paragraph" w:customStyle="1" w:styleId="16">
    <w:name w:val="Знак1 Знак Знак Знак Знак Знак Знак"/>
    <w:basedOn w:val="a"/>
    <w:rsid w:val="00CD2EE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rsid w:val="000F744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a">
    <w:name w:val="Знак Знак Знак Знак"/>
    <w:basedOn w:val="a"/>
    <w:rsid w:val="008462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uiPriority w:val="99"/>
    <w:rsid w:val="009069A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10">
    <w:name w:val="Абзац списка11"/>
    <w:basedOn w:val="a"/>
    <w:rsid w:val="00E0481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fc">
    <w:name w:val="Hyperlink"/>
    <w:uiPriority w:val="99"/>
    <w:unhideWhenUsed/>
    <w:rsid w:val="00833D15"/>
    <w:rPr>
      <w:color w:val="0000FF"/>
      <w:u w:val="single"/>
    </w:rPr>
  </w:style>
  <w:style w:type="character" w:styleId="afd">
    <w:name w:val="FollowedHyperlink"/>
    <w:uiPriority w:val="99"/>
    <w:unhideWhenUsed/>
    <w:rsid w:val="00833D15"/>
    <w:rPr>
      <w:color w:val="800080"/>
      <w:u w:val="single"/>
    </w:rPr>
  </w:style>
  <w:style w:type="paragraph" w:customStyle="1" w:styleId="font5">
    <w:name w:val="font5"/>
    <w:basedOn w:val="a"/>
    <w:rsid w:val="00E44A2F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E44A2F"/>
    <w:pPr>
      <w:spacing w:before="100" w:beforeAutospacing="1" w:after="100" w:afterAutospacing="1"/>
    </w:pPr>
    <w:rPr>
      <w:b/>
      <w:bCs/>
    </w:rPr>
  </w:style>
  <w:style w:type="paragraph" w:customStyle="1" w:styleId="font7">
    <w:name w:val="font7"/>
    <w:basedOn w:val="a"/>
    <w:rsid w:val="00E44A2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65">
    <w:name w:val="xl65"/>
    <w:basedOn w:val="a"/>
    <w:rsid w:val="00E44A2F"/>
    <w:pPr>
      <w:spacing w:before="100" w:beforeAutospacing="1" w:after="100" w:afterAutospacing="1"/>
    </w:pPr>
  </w:style>
  <w:style w:type="paragraph" w:customStyle="1" w:styleId="xl66">
    <w:name w:val="xl66"/>
    <w:basedOn w:val="a"/>
    <w:rsid w:val="00E44A2F"/>
    <w:pPr>
      <w:spacing w:before="100" w:beforeAutospacing="1" w:after="100" w:afterAutospacing="1"/>
    </w:pPr>
  </w:style>
  <w:style w:type="paragraph" w:customStyle="1" w:styleId="xl67">
    <w:name w:val="xl67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E44A2F"/>
    <w:pPr>
      <w:spacing w:before="100" w:beforeAutospacing="1" w:after="100" w:afterAutospacing="1"/>
    </w:pPr>
    <w:rPr>
      <w:b/>
      <w:bCs/>
    </w:rPr>
  </w:style>
  <w:style w:type="paragraph" w:customStyle="1" w:styleId="xl70">
    <w:name w:val="xl70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2">
    <w:name w:val="xl72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7">
    <w:name w:val="xl77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9">
    <w:name w:val="xl79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0">
    <w:name w:val="xl80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"/>
    <w:rsid w:val="00E44A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a"/>
    <w:rsid w:val="00E44A2F"/>
    <w:pPr>
      <w:spacing w:before="100" w:beforeAutospacing="1" w:after="100" w:afterAutospacing="1"/>
    </w:pPr>
  </w:style>
  <w:style w:type="paragraph" w:customStyle="1" w:styleId="xl83">
    <w:name w:val="xl83"/>
    <w:basedOn w:val="a"/>
    <w:rsid w:val="00E44A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7">
    <w:name w:val="xl87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E44A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9">
    <w:name w:val="xl89"/>
    <w:basedOn w:val="a"/>
    <w:rsid w:val="00E44A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1">
    <w:name w:val="xl91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">
    <w:name w:val="xl93"/>
    <w:basedOn w:val="a"/>
    <w:rsid w:val="00E44A2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4">
    <w:name w:val="xl94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6">
    <w:name w:val="xl96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E44A2F"/>
    <w:pP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E44A2F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00">
    <w:name w:val="xl100"/>
    <w:basedOn w:val="a"/>
    <w:rsid w:val="00E44A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E44A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2">
    <w:name w:val="xl102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4">
    <w:name w:val="xl104"/>
    <w:basedOn w:val="a"/>
    <w:rsid w:val="00E44A2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rsid w:val="00E44A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6">
    <w:name w:val="xl106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E44A2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E44A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E44A2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E44A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E44A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E44A2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4">
    <w:name w:val="xl114"/>
    <w:basedOn w:val="a"/>
    <w:rsid w:val="00E44A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17">
    <w:name w:val="Название1"/>
    <w:basedOn w:val="a"/>
    <w:link w:val="afe"/>
    <w:qFormat/>
    <w:rsid w:val="00F77317"/>
    <w:pPr>
      <w:jc w:val="center"/>
    </w:pPr>
    <w:rPr>
      <w:b/>
      <w:bCs/>
      <w:sz w:val="28"/>
      <w:lang w:val="x-none" w:eastAsia="x-none"/>
    </w:rPr>
  </w:style>
  <w:style w:type="character" w:customStyle="1" w:styleId="afe">
    <w:name w:val="Название Знак"/>
    <w:link w:val="17"/>
    <w:rsid w:val="00F77317"/>
    <w:rPr>
      <w:b/>
      <w:bCs/>
      <w:sz w:val="28"/>
      <w:szCs w:val="24"/>
    </w:rPr>
  </w:style>
  <w:style w:type="paragraph" w:customStyle="1" w:styleId="CharCharCharCharCharCharCharCharCharChar">
    <w:name w:val="Char Char Знак Знак Char Char Знак Знак Char Char Знак Знак Char Char Знак Знак Char Char"/>
    <w:basedOn w:val="a"/>
    <w:rsid w:val="00B71A25"/>
    <w:rPr>
      <w:rFonts w:ascii="Verdana" w:hAnsi="Verdana" w:cs="Verdana"/>
      <w:sz w:val="20"/>
      <w:szCs w:val="20"/>
      <w:lang w:val="en-US" w:eastAsia="en-US"/>
    </w:rPr>
  </w:style>
  <w:style w:type="character" w:customStyle="1" w:styleId="aff">
    <w:name w:val="Цветовое выделение"/>
    <w:uiPriority w:val="99"/>
    <w:rsid w:val="00B71A25"/>
    <w:rPr>
      <w:b/>
      <w:bCs/>
      <w:color w:val="26282F"/>
    </w:rPr>
  </w:style>
  <w:style w:type="paragraph" w:customStyle="1" w:styleId="aff0">
    <w:name w:val="Нормальный (таблица)"/>
    <w:basedOn w:val="a"/>
    <w:next w:val="a"/>
    <w:uiPriority w:val="99"/>
    <w:rsid w:val="00B71A2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f1">
    <w:name w:val="Таблицы (моноширинный)"/>
    <w:basedOn w:val="a"/>
    <w:next w:val="a"/>
    <w:uiPriority w:val="99"/>
    <w:rsid w:val="00B71A25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aff2">
    <w:name w:val="Напишите нам"/>
    <w:basedOn w:val="a"/>
    <w:next w:val="a"/>
    <w:uiPriority w:val="99"/>
    <w:rsid w:val="006A4259"/>
    <w:pPr>
      <w:widowControl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 w:cs="Arial"/>
      <w:sz w:val="20"/>
      <w:szCs w:val="20"/>
      <w:shd w:val="clear" w:color="auto" w:fill="EFFFAD"/>
    </w:rPr>
  </w:style>
  <w:style w:type="character" w:customStyle="1" w:styleId="aff3">
    <w:name w:val="Гипертекстовая ссылка"/>
    <w:uiPriority w:val="99"/>
    <w:rsid w:val="00763CB8"/>
    <w:rPr>
      <w:rFonts w:cs="Times New Roman"/>
      <w:b w:val="0"/>
      <w:bCs w:val="0"/>
      <w:color w:val="106BBE"/>
    </w:rPr>
  </w:style>
  <w:style w:type="character" w:customStyle="1" w:styleId="apple-converted-space">
    <w:name w:val="apple-converted-space"/>
    <w:basedOn w:val="a0"/>
    <w:rsid w:val="00E95680"/>
  </w:style>
  <w:style w:type="paragraph" w:customStyle="1" w:styleId="p1">
    <w:name w:val="p1"/>
    <w:basedOn w:val="a"/>
    <w:rsid w:val="00E95680"/>
    <w:pPr>
      <w:spacing w:before="100" w:beforeAutospacing="1" w:after="100" w:afterAutospacing="1"/>
    </w:pPr>
  </w:style>
  <w:style w:type="paragraph" w:customStyle="1" w:styleId="p3">
    <w:name w:val="p3"/>
    <w:basedOn w:val="a"/>
    <w:rsid w:val="00F42EA0"/>
    <w:pPr>
      <w:spacing w:before="100" w:beforeAutospacing="1" w:after="100" w:afterAutospacing="1"/>
    </w:pPr>
  </w:style>
  <w:style w:type="character" w:customStyle="1" w:styleId="s1">
    <w:name w:val="s1"/>
    <w:basedOn w:val="a0"/>
    <w:rsid w:val="00F42EA0"/>
  </w:style>
  <w:style w:type="paragraph" w:customStyle="1" w:styleId="p2">
    <w:name w:val="p2"/>
    <w:basedOn w:val="a"/>
    <w:rsid w:val="00F42EA0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F42EA0"/>
  </w:style>
  <w:style w:type="paragraph" w:styleId="aff4">
    <w:name w:val="No Spacing"/>
    <w:link w:val="aff5"/>
    <w:uiPriority w:val="1"/>
    <w:qFormat/>
    <w:rsid w:val="00D80B2F"/>
    <w:rPr>
      <w:rFonts w:ascii="Calibri" w:eastAsia="Calibri" w:hAnsi="Calibri"/>
      <w:sz w:val="22"/>
      <w:szCs w:val="22"/>
      <w:lang w:eastAsia="en-US"/>
    </w:rPr>
  </w:style>
  <w:style w:type="character" w:customStyle="1" w:styleId="aff5">
    <w:name w:val="Без интервала Знак"/>
    <w:link w:val="aff4"/>
    <w:uiPriority w:val="1"/>
    <w:rsid w:val="00684119"/>
    <w:rPr>
      <w:rFonts w:ascii="Calibri" w:eastAsia="Calibri" w:hAnsi="Calibri"/>
      <w:sz w:val="22"/>
      <w:szCs w:val="22"/>
      <w:lang w:eastAsia="en-US"/>
    </w:rPr>
  </w:style>
  <w:style w:type="character" w:customStyle="1" w:styleId="s4">
    <w:name w:val="s4"/>
    <w:rsid w:val="00510BCC"/>
  </w:style>
  <w:style w:type="character" w:customStyle="1" w:styleId="s5">
    <w:name w:val="s5"/>
    <w:rsid w:val="00510BCC"/>
  </w:style>
  <w:style w:type="character" w:customStyle="1" w:styleId="s7">
    <w:name w:val="s7"/>
    <w:rsid w:val="00510BCC"/>
  </w:style>
  <w:style w:type="character" w:customStyle="1" w:styleId="aff6">
    <w:name w:val="Активная гипертекстовая ссылка"/>
    <w:uiPriority w:val="99"/>
    <w:rsid w:val="00AE3C77"/>
    <w:rPr>
      <w:rFonts w:cs="Times New Roman"/>
      <w:b w:val="0"/>
      <w:bCs w:val="0"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rsid w:val="00AE3C77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  <w:rsid w:val="00AE3C77"/>
  </w:style>
  <w:style w:type="paragraph" w:customStyle="1" w:styleId="aff9">
    <w:name w:val="Внимание: недобросовестность!"/>
    <w:basedOn w:val="aff7"/>
    <w:next w:val="a"/>
    <w:uiPriority w:val="99"/>
    <w:rsid w:val="00AE3C77"/>
  </w:style>
  <w:style w:type="character" w:customStyle="1" w:styleId="affa">
    <w:name w:val="Выделение для Базового Поиска"/>
    <w:uiPriority w:val="99"/>
    <w:rsid w:val="00AE3C77"/>
    <w:rPr>
      <w:rFonts w:cs="Times New Roman"/>
      <w:b/>
      <w:bCs/>
      <w:color w:val="0058A9"/>
    </w:rPr>
  </w:style>
  <w:style w:type="character" w:customStyle="1" w:styleId="affb">
    <w:name w:val="Выделение для Базового Поиска (курсив)"/>
    <w:uiPriority w:val="99"/>
    <w:rsid w:val="00AE3C77"/>
    <w:rPr>
      <w:rFonts w:cs="Times New Roman"/>
      <w:b/>
      <w:bCs/>
      <w:i/>
      <w:iCs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rsid w:val="00AE3C77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styleId="affe">
    <w:name w:val="Title"/>
    <w:basedOn w:val="affd"/>
    <w:next w:val="a"/>
    <w:uiPriority w:val="99"/>
    <w:rsid w:val="00AE3C77"/>
    <w:rPr>
      <w:b/>
      <w:bCs/>
      <w:color w:val="0058A9"/>
      <w:shd w:val="clear" w:color="auto" w:fill="E6D8AE"/>
    </w:rPr>
  </w:style>
  <w:style w:type="paragraph" w:customStyle="1" w:styleId="afff">
    <w:name w:val="Заголовок группы контролов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</w:rPr>
  </w:style>
  <w:style w:type="paragraph" w:customStyle="1" w:styleId="afff0">
    <w:name w:val="Заголовок для информации об изменениях"/>
    <w:basedOn w:val="1"/>
    <w:next w:val="a"/>
    <w:uiPriority w:val="99"/>
    <w:rsid w:val="00AE3C77"/>
    <w:pPr>
      <w:keepNext w:val="0"/>
      <w:widowControl w:val="0"/>
      <w:autoSpaceDE w:val="0"/>
      <w:autoSpaceDN w:val="0"/>
      <w:adjustRightInd w:val="0"/>
      <w:spacing w:before="0" w:after="108" w:line="240" w:lineRule="auto"/>
      <w:jc w:val="center"/>
      <w:outlineLvl w:val="9"/>
    </w:pPr>
    <w:rPr>
      <w:rFonts w:eastAsia="Times New Roman"/>
      <w:b w:val="0"/>
      <w:bCs w:val="0"/>
      <w:color w:val="26282F"/>
      <w:kern w:val="0"/>
      <w:sz w:val="18"/>
      <w:szCs w:val="18"/>
      <w:shd w:val="clear" w:color="auto" w:fill="FFFFFF"/>
      <w:lang w:eastAsia="ru-RU"/>
    </w:rPr>
  </w:style>
  <w:style w:type="paragraph" w:customStyle="1" w:styleId="afff1">
    <w:name w:val="Заголовок распахивающейся части диалога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</w:rPr>
  </w:style>
  <w:style w:type="character" w:customStyle="1" w:styleId="afff2">
    <w:name w:val="Заголовок своего сообщения"/>
    <w:uiPriority w:val="99"/>
    <w:rsid w:val="00AE3C77"/>
    <w:rPr>
      <w:rFonts w:cs="Times New Roman"/>
      <w:b/>
      <w:bCs/>
      <w:color w:val="26282F"/>
    </w:rPr>
  </w:style>
  <w:style w:type="paragraph" w:customStyle="1" w:styleId="afff3">
    <w:name w:val="Заголовок статьи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fff4">
    <w:name w:val="Заголовок чужого сообщения"/>
    <w:uiPriority w:val="99"/>
    <w:rsid w:val="00AE3C77"/>
    <w:rPr>
      <w:rFonts w:cs="Times New Roman"/>
      <w:b/>
      <w:bCs/>
      <w:color w:val="FF0000"/>
    </w:rPr>
  </w:style>
  <w:style w:type="paragraph" w:customStyle="1" w:styleId="afff5">
    <w:name w:val="Заголовок ЭР (левое окно)"/>
    <w:basedOn w:val="a"/>
    <w:next w:val="a"/>
    <w:uiPriority w:val="99"/>
    <w:rsid w:val="00AE3C77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ff6">
    <w:name w:val="Заголовок ЭР (правое окно)"/>
    <w:basedOn w:val="afff5"/>
    <w:next w:val="a"/>
    <w:uiPriority w:val="99"/>
    <w:rsid w:val="00AE3C77"/>
    <w:pPr>
      <w:spacing w:after="0"/>
      <w:jc w:val="left"/>
    </w:pPr>
  </w:style>
  <w:style w:type="paragraph" w:customStyle="1" w:styleId="afff7">
    <w:name w:val="Интерактивный заголовок"/>
    <w:basedOn w:val="affe"/>
    <w:next w:val="a"/>
    <w:uiPriority w:val="99"/>
    <w:rsid w:val="00AE3C77"/>
    <w:rPr>
      <w:u w:val="single"/>
    </w:rPr>
  </w:style>
  <w:style w:type="paragraph" w:customStyle="1" w:styleId="afff8">
    <w:name w:val="Текст информации об изменениях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9">
    <w:name w:val="Информация об изменениях"/>
    <w:basedOn w:val="afff8"/>
    <w:next w:val="a"/>
    <w:uiPriority w:val="99"/>
    <w:rsid w:val="00AE3C77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a">
    <w:name w:val="Текст (справка)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paragraph" w:customStyle="1" w:styleId="afffb">
    <w:name w:val="Комментарий"/>
    <w:basedOn w:val="afffa"/>
    <w:next w:val="a"/>
    <w:uiPriority w:val="99"/>
    <w:rsid w:val="00AE3C7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c">
    <w:name w:val="Информация об изменениях документа"/>
    <w:basedOn w:val="afffb"/>
    <w:next w:val="a"/>
    <w:uiPriority w:val="99"/>
    <w:rsid w:val="00AE3C77"/>
    <w:rPr>
      <w:i/>
      <w:iCs/>
    </w:rPr>
  </w:style>
  <w:style w:type="paragraph" w:customStyle="1" w:styleId="afffd">
    <w:name w:val="Текст (лев. подпись)"/>
    <w:basedOn w:val="a"/>
    <w:next w:val="a"/>
    <w:uiPriority w:val="99"/>
    <w:rsid w:val="00AE3C7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e">
    <w:name w:val="Колонтитул (левый)"/>
    <w:basedOn w:val="afffd"/>
    <w:next w:val="a"/>
    <w:uiPriority w:val="99"/>
    <w:rsid w:val="00AE3C77"/>
    <w:rPr>
      <w:sz w:val="14"/>
      <w:szCs w:val="14"/>
    </w:rPr>
  </w:style>
  <w:style w:type="paragraph" w:customStyle="1" w:styleId="affff">
    <w:name w:val="Текст (прав. подпись)"/>
    <w:basedOn w:val="a"/>
    <w:next w:val="a"/>
    <w:uiPriority w:val="99"/>
    <w:rsid w:val="00AE3C77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fff0">
    <w:name w:val="Колонтитул (правый)"/>
    <w:basedOn w:val="affff"/>
    <w:next w:val="a"/>
    <w:uiPriority w:val="99"/>
    <w:rsid w:val="00AE3C77"/>
    <w:rPr>
      <w:sz w:val="14"/>
      <w:szCs w:val="14"/>
    </w:rPr>
  </w:style>
  <w:style w:type="paragraph" w:customStyle="1" w:styleId="affff1">
    <w:name w:val="Комментарий пользователя"/>
    <w:basedOn w:val="afffb"/>
    <w:next w:val="a"/>
    <w:uiPriority w:val="99"/>
    <w:rsid w:val="00AE3C77"/>
    <w:pPr>
      <w:jc w:val="left"/>
    </w:pPr>
    <w:rPr>
      <w:shd w:val="clear" w:color="auto" w:fill="FFDFE0"/>
    </w:rPr>
  </w:style>
  <w:style w:type="paragraph" w:customStyle="1" w:styleId="affff2">
    <w:name w:val="Куда обратиться?"/>
    <w:basedOn w:val="aff7"/>
    <w:next w:val="a"/>
    <w:uiPriority w:val="99"/>
    <w:rsid w:val="00AE3C77"/>
  </w:style>
  <w:style w:type="paragraph" w:customStyle="1" w:styleId="affff3">
    <w:name w:val="Моноширинный"/>
    <w:basedOn w:val="a"/>
    <w:next w:val="a"/>
    <w:uiPriority w:val="99"/>
    <w:rsid w:val="00AE3C7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ff4">
    <w:name w:val="Найденные слова"/>
    <w:uiPriority w:val="99"/>
    <w:rsid w:val="00AE3C77"/>
    <w:rPr>
      <w:rFonts w:cs="Times New Roman"/>
      <w:b w:val="0"/>
      <w:bCs w:val="0"/>
      <w:color w:val="26282F"/>
      <w:shd w:val="clear" w:color="auto" w:fill="FFF580"/>
    </w:rPr>
  </w:style>
  <w:style w:type="character" w:customStyle="1" w:styleId="affff5">
    <w:name w:val="Не вступил в силу"/>
    <w:uiPriority w:val="99"/>
    <w:rsid w:val="00AE3C77"/>
    <w:rPr>
      <w:rFonts w:cs="Times New Roman"/>
      <w:b w:val="0"/>
      <w:bCs w:val="0"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rsid w:val="00AE3C77"/>
    <w:pPr>
      <w:ind w:firstLine="118"/>
    </w:pPr>
  </w:style>
  <w:style w:type="paragraph" w:customStyle="1" w:styleId="affff7">
    <w:name w:val="Оглавление"/>
    <w:basedOn w:val="aff1"/>
    <w:next w:val="a"/>
    <w:uiPriority w:val="99"/>
    <w:rsid w:val="00AE3C77"/>
    <w:pPr>
      <w:ind w:left="140"/>
    </w:pPr>
    <w:rPr>
      <w:sz w:val="24"/>
      <w:szCs w:val="24"/>
    </w:rPr>
  </w:style>
  <w:style w:type="character" w:customStyle="1" w:styleId="affff8">
    <w:name w:val="Опечатки"/>
    <w:uiPriority w:val="99"/>
    <w:rsid w:val="00AE3C77"/>
    <w:rPr>
      <w:color w:val="FF0000"/>
    </w:rPr>
  </w:style>
  <w:style w:type="paragraph" w:customStyle="1" w:styleId="affff9">
    <w:name w:val="Переменная часть"/>
    <w:basedOn w:val="affd"/>
    <w:next w:val="a"/>
    <w:uiPriority w:val="99"/>
    <w:rsid w:val="00AE3C77"/>
    <w:rPr>
      <w:sz w:val="18"/>
      <w:szCs w:val="18"/>
    </w:rPr>
  </w:style>
  <w:style w:type="paragraph" w:customStyle="1" w:styleId="affffa">
    <w:name w:val="Подвал для информации об изменениях"/>
    <w:basedOn w:val="1"/>
    <w:next w:val="a"/>
    <w:uiPriority w:val="99"/>
    <w:rsid w:val="00AE3C77"/>
    <w:pPr>
      <w:keepNext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9"/>
    </w:pPr>
    <w:rPr>
      <w:rFonts w:eastAsia="Times New Roman"/>
      <w:b w:val="0"/>
      <w:bCs w:val="0"/>
      <w:color w:val="26282F"/>
      <w:kern w:val="0"/>
      <w:sz w:val="18"/>
      <w:szCs w:val="18"/>
      <w:lang w:eastAsia="ru-RU"/>
    </w:rPr>
  </w:style>
  <w:style w:type="paragraph" w:customStyle="1" w:styleId="affffb">
    <w:name w:val="Подзаголовок для информации об изменениях"/>
    <w:basedOn w:val="afff8"/>
    <w:next w:val="a"/>
    <w:uiPriority w:val="99"/>
    <w:rsid w:val="00AE3C77"/>
    <w:rPr>
      <w:b/>
      <w:bCs/>
    </w:rPr>
  </w:style>
  <w:style w:type="paragraph" w:customStyle="1" w:styleId="affffc">
    <w:name w:val="Подчёркнуный текст"/>
    <w:basedOn w:val="a"/>
    <w:next w:val="a"/>
    <w:uiPriority w:val="99"/>
    <w:rsid w:val="00AE3C77"/>
    <w:pPr>
      <w:widowControl w:val="0"/>
      <w:pBdr>
        <w:bottom w:val="single" w:sz="4" w:space="0" w:color="auto"/>
      </w:pBd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ffd">
    <w:name w:val="Постоянная часть"/>
    <w:basedOn w:val="affd"/>
    <w:next w:val="a"/>
    <w:uiPriority w:val="99"/>
    <w:rsid w:val="00AE3C77"/>
    <w:rPr>
      <w:sz w:val="20"/>
      <w:szCs w:val="20"/>
    </w:rPr>
  </w:style>
  <w:style w:type="paragraph" w:customStyle="1" w:styleId="affffe">
    <w:name w:val="Пример."/>
    <w:basedOn w:val="aff7"/>
    <w:next w:val="a"/>
    <w:uiPriority w:val="99"/>
    <w:rsid w:val="00AE3C77"/>
  </w:style>
  <w:style w:type="paragraph" w:customStyle="1" w:styleId="afffff">
    <w:name w:val="Примечание."/>
    <w:basedOn w:val="aff7"/>
    <w:next w:val="a"/>
    <w:uiPriority w:val="99"/>
    <w:rsid w:val="00AE3C77"/>
  </w:style>
  <w:style w:type="character" w:customStyle="1" w:styleId="afffff0">
    <w:name w:val="Продолжение ссылки"/>
    <w:uiPriority w:val="99"/>
    <w:rsid w:val="00AE3C77"/>
    <w:rPr>
      <w:rFonts w:cs="Times New Roman"/>
      <w:b w:val="0"/>
      <w:bCs w:val="0"/>
      <w:color w:val="106BBE"/>
    </w:rPr>
  </w:style>
  <w:style w:type="paragraph" w:customStyle="1" w:styleId="afffff1">
    <w:name w:val="Словарная статья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character" w:customStyle="1" w:styleId="afffff2">
    <w:name w:val="Сравнение редакций"/>
    <w:uiPriority w:val="99"/>
    <w:rsid w:val="00AE3C77"/>
    <w:rPr>
      <w:rFonts w:cs="Times New Roman"/>
      <w:b w:val="0"/>
      <w:bCs w:val="0"/>
      <w:color w:val="26282F"/>
    </w:rPr>
  </w:style>
  <w:style w:type="character" w:customStyle="1" w:styleId="afffff3">
    <w:name w:val="Сравнение редакций. Добавленный фрагмент"/>
    <w:uiPriority w:val="99"/>
    <w:rsid w:val="00AE3C77"/>
    <w:rPr>
      <w:color w:val="000000"/>
      <w:shd w:val="clear" w:color="auto" w:fill="C1D7FF"/>
    </w:rPr>
  </w:style>
  <w:style w:type="character" w:customStyle="1" w:styleId="afffff4">
    <w:name w:val="Сравнение редакций. Удаленный фрагмент"/>
    <w:uiPriority w:val="99"/>
    <w:rsid w:val="00AE3C77"/>
    <w:rPr>
      <w:color w:val="000000"/>
      <w:shd w:val="clear" w:color="auto" w:fill="C4C413"/>
    </w:rPr>
  </w:style>
  <w:style w:type="paragraph" w:customStyle="1" w:styleId="afffff5">
    <w:name w:val="Ссылка на официальную публикацию"/>
    <w:basedOn w:val="a"/>
    <w:next w:val="a"/>
    <w:uiPriority w:val="99"/>
    <w:rsid w:val="00AE3C7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afffff6">
    <w:name w:val="Ссылка на утративший силу документ"/>
    <w:uiPriority w:val="99"/>
    <w:rsid w:val="00AE3C77"/>
    <w:rPr>
      <w:rFonts w:cs="Times New Roman"/>
      <w:b w:val="0"/>
      <w:bCs w:val="0"/>
      <w:color w:val="749232"/>
    </w:rPr>
  </w:style>
  <w:style w:type="paragraph" w:customStyle="1" w:styleId="afffff7">
    <w:name w:val="Текст в таблице"/>
    <w:basedOn w:val="aff0"/>
    <w:next w:val="a"/>
    <w:uiPriority w:val="99"/>
    <w:rsid w:val="00AE3C77"/>
    <w:pPr>
      <w:ind w:firstLine="500"/>
    </w:pPr>
    <w:rPr>
      <w:sz w:val="24"/>
      <w:szCs w:val="24"/>
    </w:rPr>
  </w:style>
  <w:style w:type="paragraph" w:customStyle="1" w:styleId="afffff8">
    <w:name w:val="Текст ЭР (см. также)"/>
    <w:basedOn w:val="a"/>
    <w:next w:val="a"/>
    <w:uiPriority w:val="99"/>
    <w:rsid w:val="00AE3C77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0"/>
      <w:szCs w:val="20"/>
    </w:rPr>
  </w:style>
  <w:style w:type="paragraph" w:customStyle="1" w:styleId="afffff9">
    <w:name w:val="Технический комментарий"/>
    <w:basedOn w:val="a"/>
    <w:next w:val="a"/>
    <w:uiPriority w:val="99"/>
    <w:rsid w:val="00AE3C77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hd w:val="clear" w:color="auto" w:fill="FFFFA6"/>
    </w:rPr>
  </w:style>
  <w:style w:type="character" w:customStyle="1" w:styleId="afffffa">
    <w:name w:val="Утратил силу"/>
    <w:uiPriority w:val="99"/>
    <w:rsid w:val="00AE3C77"/>
    <w:rPr>
      <w:rFonts w:cs="Times New Roman"/>
      <w:b w:val="0"/>
      <w:bCs w:val="0"/>
      <w:strike/>
      <w:color w:val="666600"/>
    </w:rPr>
  </w:style>
  <w:style w:type="paragraph" w:customStyle="1" w:styleId="afffffb">
    <w:name w:val="Формула"/>
    <w:basedOn w:val="a"/>
    <w:next w:val="a"/>
    <w:uiPriority w:val="99"/>
    <w:rsid w:val="00AE3C77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</w:rPr>
  </w:style>
  <w:style w:type="paragraph" w:customStyle="1" w:styleId="afffffc">
    <w:name w:val="Центрированный (таблица)"/>
    <w:basedOn w:val="aff0"/>
    <w:next w:val="a"/>
    <w:uiPriority w:val="99"/>
    <w:rsid w:val="00AE3C77"/>
    <w:pPr>
      <w:jc w:val="center"/>
    </w:pPr>
    <w:rPr>
      <w:sz w:val="24"/>
      <w:szCs w:val="24"/>
    </w:rPr>
  </w:style>
  <w:style w:type="paragraph" w:customStyle="1" w:styleId="-">
    <w:name w:val="ЭР-содержание (правое окно)"/>
    <w:basedOn w:val="a"/>
    <w:next w:val="a"/>
    <w:uiPriority w:val="99"/>
    <w:rsid w:val="00AE3C77"/>
    <w:pPr>
      <w:widowControl w:val="0"/>
      <w:autoSpaceDE w:val="0"/>
      <w:autoSpaceDN w:val="0"/>
      <w:adjustRightInd w:val="0"/>
      <w:spacing w:before="300"/>
    </w:pPr>
    <w:rPr>
      <w:rFonts w:ascii="Arial" w:hAnsi="Arial" w:cs="Arial"/>
    </w:rPr>
  </w:style>
  <w:style w:type="character" w:customStyle="1" w:styleId="FontStyle11">
    <w:name w:val="Font Style11"/>
    <w:rsid w:val="004E5779"/>
    <w:rPr>
      <w:rFonts w:ascii="Times New Roman" w:hAnsi="Times New Roman" w:cs="Times New Roman"/>
      <w:sz w:val="28"/>
      <w:szCs w:val="28"/>
    </w:rPr>
  </w:style>
  <w:style w:type="paragraph" w:customStyle="1" w:styleId="18">
    <w:name w:val="Знак Знак Знак Знак Знак Знак Знак Знак Знак Знак Знак Знак Знак Знак Знак Знак Знак Знак Знак Знак Знак1"/>
    <w:basedOn w:val="a"/>
    <w:rsid w:val="00DA1E5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Знак Знак Знак Знак Знак Знак Знак1"/>
    <w:basedOn w:val="a"/>
    <w:rsid w:val="00DA1E5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0">
    <w:name w:val="Знак21"/>
    <w:basedOn w:val="a"/>
    <w:rsid w:val="00DA1E5D"/>
    <w:rPr>
      <w:rFonts w:ascii="Verdana" w:hAnsi="Verdana" w:cs="Verdana"/>
      <w:sz w:val="20"/>
      <w:szCs w:val="20"/>
      <w:lang w:val="en-US" w:eastAsia="en-US"/>
    </w:rPr>
  </w:style>
  <w:style w:type="table" w:customStyle="1" w:styleId="1a">
    <w:name w:val="Светлая заливка1"/>
    <w:basedOn w:val="a1"/>
    <w:next w:val="af7"/>
    <w:uiPriority w:val="60"/>
    <w:rsid w:val="00DA1E5D"/>
    <w:rPr>
      <w:rFonts w:ascii="Calibri" w:eastAsia="Calibri" w:hAnsi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5">
    <w:name w:val="Светлая заливка2"/>
    <w:basedOn w:val="a1"/>
    <w:next w:val="af7"/>
    <w:rsid w:val="004157D1"/>
    <w:rPr>
      <w:rFonts w:ascii="Calibri" w:eastAsia="Calibri" w:hAnsi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1b">
    <w:name w:val="1"/>
    <w:basedOn w:val="a"/>
    <w:rsid w:val="000E14E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34">
    <w:name w:val="Светлая заливка3"/>
    <w:basedOn w:val="a1"/>
    <w:next w:val="af7"/>
    <w:rsid w:val="00291408"/>
    <w:rPr>
      <w:rFonts w:ascii="Calibri" w:eastAsia="Calibri" w:hAnsi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41">
    <w:name w:val="Светлая заливка4"/>
    <w:basedOn w:val="a1"/>
    <w:next w:val="af7"/>
    <w:rsid w:val="00462D9F"/>
    <w:rPr>
      <w:rFonts w:ascii="Calibri" w:eastAsia="Calibri" w:hAnsi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5">
    <w:name w:val="Светлая заливка5"/>
    <w:basedOn w:val="a1"/>
    <w:next w:val="af7"/>
    <w:rsid w:val="007A6DAE"/>
    <w:rPr>
      <w:rFonts w:ascii="Calibri" w:eastAsia="Calibri" w:hAnsi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6">
    <w:name w:val="Светлая заливка6"/>
    <w:basedOn w:val="a1"/>
    <w:next w:val="af7"/>
    <w:rsid w:val="00335EA6"/>
    <w:rPr>
      <w:rFonts w:ascii="Calibri" w:eastAsia="Calibri" w:hAnsi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7">
    <w:name w:val="Светлая заливка7"/>
    <w:basedOn w:val="a1"/>
    <w:next w:val="af7"/>
    <w:rsid w:val="00AA4074"/>
    <w:rPr>
      <w:rFonts w:ascii="Calibri" w:eastAsia="Calibri" w:hAnsi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81">
    <w:name w:val="Светлая заливка8"/>
    <w:basedOn w:val="a1"/>
    <w:next w:val="af7"/>
    <w:rsid w:val="00522AC0"/>
    <w:rPr>
      <w:rFonts w:ascii="Calibri" w:eastAsia="Calibri" w:hAnsi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9">
    <w:name w:val="Светлая заливка9"/>
    <w:basedOn w:val="a1"/>
    <w:next w:val="af7"/>
    <w:rsid w:val="00264ACD"/>
    <w:rPr>
      <w:rFonts w:ascii="Calibri" w:eastAsia="Calibri" w:hAnsi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msonormal0">
    <w:name w:val="msonormal"/>
    <w:basedOn w:val="a"/>
    <w:rsid w:val="00264ACD"/>
    <w:pPr>
      <w:spacing w:before="100" w:beforeAutospacing="1" w:after="100" w:afterAutospacing="1"/>
    </w:pPr>
  </w:style>
  <w:style w:type="paragraph" w:customStyle="1" w:styleId="xl115">
    <w:name w:val="xl115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16">
    <w:name w:val="xl116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7">
    <w:name w:val="xl117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18">
    <w:name w:val="xl118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b/>
      <w:bCs/>
    </w:rPr>
  </w:style>
  <w:style w:type="paragraph" w:customStyle="1" w:styleId="xl119">
    <w:name w:val="xl119"/>
    <w:basedOn w:val="a"/>
    <w:rsid w:val="00264ACD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22">
    <w:name w:val="xl122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23">
    <w:name w:val="xl123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24">
    <w:name w:val="xl124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5">
    <w:name w:val="xl125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6">
    <w:name w:val="xl126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7">
    <w:name w:val="xl127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1">
    <w:name w:val="xl131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32">
    <w:name w:val="xl132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</w:rPr>
  </w:style>
  <w:style w:type="paragraph" w:customStyle="1" w:styleId="xl133">
    <w:name w:val="xl133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</w:rPr>
  </w:style>
  <w:style w:type="paragraph" w:customStyle="1" w:styleId="xl136">
    <w:name w:val="xl136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37">
    <w:name w:val="xl137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38">
    <w:name w:val="xl138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39">
    <w:name w:val="xl139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</w:rPr>
  </w:style>
  <w:style w:type="paragraph" w:customStyle="1" w:styleId="xl140">
    <w:name w:val="xl140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</w:rPr>
  </w:style>
  <w:style w:type="paragraph" w:customStyle="1" w:styleId="xl141">
    <w:name w:val="xl141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43">
    <w:name w:val="xl143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45">
    <w:name w:val="xl145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46">
    <w:name w:val="xl146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</w:rPr>
  </w:style>
  <w:style w:type="paragraph" w:customStyle="1" w:styleId="xl147">
    <w:name w:val="xl147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</w:rPr>
  </w:style>
  <w:style w:type="paragraph" w:customStyle="1" w:styleId="xl148">
    <w:name w:val="xl148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9">
    <w:name w:val="xl149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  <w:rPr>
      <w:b/>
      <w:bCs/>
    </w:rPr>
  </w:style>
  <w:style w:type="paragraph" w:customStyle="1" w:styleId="xl150">
    <w:name w:val="xl150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  <w:rPr>
      <w:b/>
      <w:bCs/>
    </w:rPr>
  </w:style>
  <w:style w:type="paragraph" w:customStyle="1" w:styleId="xl151">
    <w:name w:val="xl151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</w:style>
  <w:style w:type="paragraph" w:customStyle="1" w:styleId="xl152">
    <w:name w:val="xl152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55">
    <w:name w:val="xl155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6">
    <w:name w:val="xl156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7">
    <w:name w:val="xl157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8">
    <w:name w:val="xl158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  <w:rPr>
      <w:b/>
      <w:bCs/>
    </w:rPr>
  </w:style>
  <w:style w:type="paragraph" w:customStyle="1" w:styleId="xl159">
    <w:name w:val="xl159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</w:style>
  <w:style w:type="paragraph" w:customStyle="1" w:styleId="xl160">
    <w:name w:val="xl160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BBB59"/>
      <w:spacing w:before="100" w:beforeAutospacing="1" w:after="100" w:afterAutospacing="1"/>
      <w:jc w:val="center"/>
    </w:pPr>
    <w:rPr>
      <w:b/>
      <w:bCs/>
    </w:rPr>
  </w:style>
  <w:style w:type="paragraph" w:customStyle="1" w:styleId="xl161">
    <w:name w:val="xl161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BBB59"/>
      <w:spacing w:before="100" w:beforeAutospacing="1" w:after="100" w:afterAutospacing="1"/>
      <w:jc w:val="center"/>
    </w:pPr>
    <w:rPr>
      <w:b/>
      <w:bCs/>
    </w:rPr>
  </w:style>
  <w:style w:type="paragraph" w:customStyle="1" w:styleId="xl162">
    <w:name w:val="xl162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  <w:jc w:val="center"/>
    </w:pPr>
  </w:style>
  <w:style w:type="paragraph" w:customStyle="1" w:styleId="xl163">
    <w:name w:val="xl163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64">
    <w:name w:val="xl164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5">
    <w:name w:val="xl165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6">
    <w:name w:val="xl166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7">
    <w:name w:val="xl167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8">
    <w:name w:val="xl168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9">
    <w:name w:val="xl169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0">
    <w:name w:val="xl170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1">
    <w:name w:val="xl171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2">
    <w:name w:val="xl172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3">
    <w:name w:val="xl173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4">
    <w:name w:val="xl174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5">
    <w:name w:val="xl175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6">
    <w:name w:val="xl176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7">
    <w:name w:val="xl177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8">
    <w:name w:val="xl178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9">
    <w:name w:val="xl179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0">
    <w:name w:val="xl180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1">
    <w:name w:val="xl181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2">
    <w:name w:val="xl182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3">
    <w:name w:val="xl183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85">
    <w:name w:val="xl185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86">
    <w:name w:val="xl186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87">
    <w:name w:val="xl187"/>
    <w:basedOn w:val="a"/>
    <w:rsid w:val="00264A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88">
    <w:name w:val="xl188"/>
    <w:basedOn w:val="a"/>
    <w:rsid w:val="00264A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9">
    <w:name w:val="xl189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90">
    <w:name w:val="xl190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91">
    <w:name w:val="xl191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264A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4">
    <w:name w:val="xl194"/>
    <w:basedOn w:val="a"/>
    <w:rsid w:val="00264A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5">
    <w:name w:val="xl195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96">
    <w:name w:val="xl196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7">
    <w:name w:val="xl197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98">
    <w:name w:val="xl198"/>
    <w:basedOn w:val="a"/>
    <w:rsid w:val="00264A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99">
    <w:name w:val="xl199"/>
    <w:basedOn w:val="a"/>
    <w:rsid w:val="00264A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00">
    <w:name w:val="xl200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1">
    <w:name w:val="xl201"/>
    <w:basedOn w:val="a"/>
    <w:rsid w:val="00264A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2">
    <w:name w:val="xl202"/>
    <w:basedOn w:val="a"/>
    <w:rsid w:val="00264A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3">
    <w:name w:val="xl203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04">
    <w:name w:val="xl204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1"/>
      <w:szCs w:val="21"/>
    </w:rPr>
  </w:style>
  <w:style w:type="paragraph" w:customStyle="1" w:styleId="xl205">
    <w:name w:val="xl205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6">
    <w:name w:val="xl206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7">
    <w:name w:val="xl207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8">
    <w:name w:val="xl208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09">
    <w:name w:val="xl209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10">
    <w:name w:val="xl210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11">
    <w:name w:val="xl211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12">
    <w:name w:val="xl212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13">
    <w:name w:val="xl213"/>
    <w:basedOn w:val="a"/>
    <w:rsid w:val="00264A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14">
    <w:name w:val="xl214"/>
    <w:basedOn w:val="a"/>
    <w:rsid w:val="00264AC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15">
    <w:name w:val="xl215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16">
    <w:name w:val="xl216"/>
    <w:basedOn w:val="a"/>
    <w:rsid w:val="00264A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17">
    <w:name w:val="xl217"/>
    <w:basedOn w:val="a"/>
    <w:rsid w:val="00264A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8">
    <w:name w:val="xl218"/>
    <w:basedOn w:val="a"/>
    <w:rsid w:val="00264A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9">
    <w:name w:val="xl219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0">
    <w:name w:val="xl220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1">
    <w:name w:val="xl221"/>
    <w:basedOn w:val="a"/>
    <w:rsid w:val="00264A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2">
    <w:name w:val="xl222"/>
    <w:basedOn w:val="a"/>
    <w:rsid w:val="00264A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3">
    <w:name w:val="xl223"/>
    <w:basedOn w:val="a"/>
    <w:rsid w:val="00264ACD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24">
    <w:name w:val="xl224"/>
    <w:basedOn w:val="a"/>
    <w:rsid w:val="00264ACD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225">
    <w:name w:val="xl225"/>
    <w:basedOn w:val="a"/>
    <w:rsid w:val="00264ACD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26">
    <w:name w:val="xl226"/>
    <w:basedOn w:val="a"/>
    <w:rsid w:val="00264AC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7">
    <w:name w:val="xl227"/>
    <w:basedOn w:val="a"/>
    <w:rsid w:val="00264ACD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8">
    <w:name w:val="xl228"/>
    <w:basedOn w:val="a"/>
    <w:rsid w:val="00264AC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0">
    <w:name w:val="xl230"/>
    <w:basedOn w:val="a"/>
    <w:rsid w:val="00264AC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31">
    <w:name w:val="xl231"/>
    <w:basedOn w:val="a"/>
    <w:rsid w:val="00264ACD"/>
    <w:pPr>
      <w:pBdr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32">
    <w:name w:val="xl232"/>
    <w:basedOn w:val="a"/>
    <w:rsid w:val="00264AC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33">
    <w:name w:val="xl233"/>
    <w:basedOn w:val="a"/>
    <w:rsid w:val="00264ACD"/>
    <w:pPr>
      <w:pBdr>
        <w:top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4">
    <w:name w:val="xl234"/>
    <w:basedOn w:val="a"/>
    <w:rsid w:val="00264ACD"/>
    <w:pPr>
      <w:spacing w:before="100" w:beforeAutospacing="1" w:after="100" w:afterAutospacing="1"/>
    </w:pPr>
    <w:rPr>
      <w:b/>
      <w:bCs/>
    </w:rPr>
  </w:style>
  <w:style w:type="paragraph" w:customStyle="1" w:styleId="xl235">
    <w:name w:val="xl235"/>
    <w:basedOn w:val="a"/>
    <w:rsid w:val="00264ACD"/>
    <w:pPr>
      <w:pBdr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6">
    <w:name w:val="xl236"/>
    <w:basedOn w:val="a"/>
    <w:rsid w:val="00264ACD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37">
    <w:name w:val="xl237"/>
    <w:basedOn w:val="a"/>
    <w:rsid w:val="00264ACD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38">
    <w:name w:val="xl238"/>
    <w:basedOn w:val="a"/>
    <w:rsid w:val="00264AC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39">
    <w:name w:val="xl239"/>
    <w:basedOn w:val="a"/>
    <w:rsid w:val="00264ACD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40">
    <w:name w:val="xl240"/>
    <w:basedOn w:val="a"/>
    <w:rsid w:val="00264AC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41">
    <w:name w:val="xl241"/>
    <w:basedOn w:val="a"/>
    <w:rsid w:val="00264A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42">
    <w:name w:val="xl242"/>
    <w:basedOn w:val="a"/>
    <w:rsid w:val="00264A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43">
    <w:name w:val="xl243"/>
    <w:basedOn w:val="a"/>
    <w:rsid w:val="00264A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character" w:customStyle="1" w:styleId="afffffd">
    <w:name w:val="Основной текст_"/>
    <w:link w:val="1c"/>
    <w:rsid w:val="00D93CE2"/>
    <w:rPr>
      <w:sz w:val="26"/>
      <w:szCs w:val="26"/>
      <w:shd w:val="clear" w:color="auto" w:fill="FFFFFF"/>
    </w:rPr>
  </w:style>
  <w:style w:type="paragraph" w:customStyle="1" w:styleId="1c">
    <w:name w:val="Основной текст1"/>
    <w:basedOn w:val="a"/>
    <w:link w:val="afffffd"/>
    <w:rsid w:val="00D93CE2"/>
    <w:pPr>
      <w:widowControl w:val="0"/>
      <w:shd w:val="clear" w:color="auto" w:fill="FFFFFF"/>
      <w:spacing w:line="262" w:lineRule="auto"/>
      <w:ind w:firstLine="400"/>
    </w:pPr>
    <w:rPr>
      <w:sz w:val="26"/>
      <w:szCs w:val="26"/>
    </w:rPr>
  </w:style>
  <w:style w:type="character" w:customStyle="1" w:styleId="afffffe">
    <w:name w:val="Другое_"/>
    <w:link w:val="affffff"/>
    <w:rsid w:val="00E17ECC"/>
    <w:rPr>
      <w:sz w:val="26"/>
      <w:szCs w:val="26"/>
      <w:shd w:val="clear" w:color="auto" w:fill="FFFFFF"/>
    </w:rPr>
  </w:style>
  <w:style w:type="paragraph" w:customStyle="1" w:styleId="affffff">
    <w:name w:val="Другое"/>
    <w:basedOn w:val="a"/>
    <w:link w:val="afffffe"/>
    <w:rsid w:val="00E17ECC"/>
    <w:pPr>
      <w:widowControl w:val="0"/>
      <w:shd w:val="clear" w:color="auto" w:fill="FFFFFF"/>
      <w:spacing w:line="262" w:lineRule="auto"/>
      <w:ind w:firstLine="400"/>
    </w:pPr>
    <w:rPr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964AC9"/>
  </w:style>
  <w:style w:type="paragraph" w:customStyle="1" w:styleId="xl244">
    <w:name w:val="xl244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45">
    <w:name w:val="xl245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46">
    <w:name w:val="xl246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47">
    <w:name w:val="xl247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48">
    <w:name w:val="xl248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49">
    <w:name w:val="xl249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50">
    <w:name w:val="xl250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1">
    <w:name w:val="xl251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2">
    <w:name w:val="xl252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53">
    <w:name w:val="xl253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54">
    <w:name w:val="xl254"/>
    <w:basedOn w:val="a"/>
    <w:rsid w:val="00324888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55">
    <w:name w:val="xl255"/>
    <w:basedOn w:val="a"/>
    <w:rsid w:val="00324888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256">
    <w:name w:val="xl256"/>
    <w:basedOn w:val="a"/>
    <w:rsid w:val="00324888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57">
    <w:name w:val="xl257"/>
    <w:basedOn w:val="a"/>
    <w:rsid w:val="00324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58">
    <w:name w:val="xl258"/>
    <w:basedOn w:val="a"/>
    <w:rsid w:val="003248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59">
    <w:name w:val="xl259"/>
    <w:basedOn w:val="a"/>
    <w:rsid w:val="00324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0">
    <w:name w:val="xl260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1">
    <w:name w:val="xl261"/>
    <w:basedOn w:val="a"/>
    <w:rsid w:val="00324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62">
    <w:name w:val="xl262"/>
    <w:basedOn w:val="a"/>
    <w:rsid w:val="00324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3">
    <w:name w:val="xl263"/>
    <w:basedOn w:val="a"/>
    <w:rsid w:val="00324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0"/>
      <w:szCs w:val="20"/>
    </w:rPr>
  </w:style>
  <w:style w:type="paragraph" w:customStyle="1" w:styleId="xl264">
    <w:name w:val="xl264"/>
    <w:basedOn w:val="a"/>
    <w:rsid w:val="00324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0"/>
      <w:szCs w:val="20"/>
    </w:rPr>
  </w:style>
  <w:style w:type="paragraph" w:customStyle="1" w:styleId="xl265">
    <w:name w:val="xl265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6">
    <w:name w:val="xl266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7">
    <w:name w:val="xl267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68">
    <w:name w:val="xl268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69">
    <w:name w:val="xl269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70">
    <w:name w:val="xl270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71">
    <w:name w:val="xl271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72">
    <w:name w:val="xl272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73">
    <w:name w:val="xl273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4">
    <w:name w:val="xl274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75">
    <w:name w:val="xl275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6">
    <w:name w:val="xl276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77">
    <w:name w:val="xl277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78">
    <w:name w:val="xl278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79">
    <w:name w:val="xl279"/>
    <w:basedOn w:val="a"/>
    <w:rsid w:val="003248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80">
    <w:name w:val="xl280"/>
    <w:basedOn w:val="a"/>
    <w:rsid w:val="00324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81">
    <w:name w:val="xl281"/>
    <w:basedOn w:val="a"/>
    <w:rsid w:val="0032488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82">
    <w:name w:val="xl282"/>
    <w:basedOn w:val="a"/>
    <w:rsid w:val="00324888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83">
    <w:name w:val="xl283"/>
    <w:basedOn w:val="a"/>
    <w:rsid w:val="0032488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84">
    <w:name w:val="xl284"/>
    <w:basedOn w:val="a"/>
    <w:rsid w:val="0032488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5">
    <w:name w:val="xl285"/>
    <w:basedOn w:val="a"/>
    <w:rsid w:val="00324888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6">
    <w:name w:val="xl286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87">
    <w:name w:val="xl287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88">
    <w:name w:val="xl288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89">
    <w:name w:val="xl289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90">
    <w:name w:val="xl290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91">
    <w:name w:val="xl291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92">
    <w:name w:val="xl292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293">
    <w:name w:val="xl293"/>
    <w:basedOn w:val="a"/>
    <w:rsid w:val="00324888"/>
    <w:pPr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294">
    <w:name w:val="xl294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295">
    <w:name w:val="xl295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296">
    <w:name w:val="xl296"/>
    <w:basedOn w:val="a"/>
    <w:rsid w:val="0032488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297">
    <w:name w:val="xl297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298">
    <w:name w:val="xl298"/>
    <w:basedOn w:val="a"/>
    <w:rsid w:val="003248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299">
    <w:name w:val="xl299"/>
    <w:basedOn w:val="a"/>
    <w:rsid w:val="0032488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300">
    <w:name w:val="xl300"/>
    <w:basedOn w:val="a"/>
    <w:rsid w:val="003248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hebeta\&#1056;&#1072;&#1073;&#1086;&#1095;&#1080;&#1081;%20&#1089;&#1090;&#1086;&#1083;\&#1053;&#1086;&#1074;&#1099;&#1077;%20&#1073;&#1083;&#1072;&#1085;&#1082;&#1080;\&#1040;&#1076;&#1084;_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D4ED9-EE80-41C5-B6FA-0D4B4C2D8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Адм_Постановление</Template>
  <TotalTime>1811</TotalTime>
  <Pages>21</Pages>
  <Words>4575</Words>
  <Characters>26080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</Company>
  <LinksUpToDate>false</LinksUpToDate>
  <CharactersWithSpaces>30594</CharactersWithSpaces>
  <SharedDoc>false</SharedDoc>
  <HLinks>
    <vt:vector size="12" baseType="variant">
      <vt:variant>
        <vt:i4>1835101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consultantplus://offline/ref=D7FCB11A4FF0FBDD9C4C1EAAD4DF6FAA5134B201C602966BB7EE9C7BC3C9823AFAC75C4AF4f643I</vt:lpwstr>
      </vt:variant>
      <vt:variant>
        <vt:lpwstr/>
      </vt:variant>
      <vt:variant>
        <vt:i4>6488127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consultantplus://offline/ref=A8EB3EE6EDA9F46F7D8EB24ACD8930AFA2A4C9A86D47894F34C08F58B9A025886311D9E88DC6EC9CWC6FI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shebeta</dc:creator>
  <cp:keywords/>
  <dc:description/>
  <cp:lastModifiedBy>User</cp:lastModifiedBy>
  <cp:revision>13</cp:revision>
  <cp:lastPrinted>2026-07-20T05:58:00Z</cp:lastPrinted>
  <dcterms:created xsi:type="dcterms:W3CDTF">2025-07-21T04:44:00Z</dcterms:created>
  <dcterms:modified xsi:type="dcterms:W3CDTF">2026-09-08T06:10:00Z</dcterms:modified>
</cp:coreProperties>
</file>