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58A44" w14:textId="77777777" w:rsidR="00E71907" w:rsidRPr="00E71907" w:rsidRDefault="00E71907" w:rsidP="00E71907">
      <w:pPr>
        <w:jc w:val="center"/>
        <w:rPr>
          <w:b/>
          <w:spacing w:val="50"/>
          <w:sz w:val="32"/>
          <w:szCs w:val="32"/>
        </w:rPr>
      </w:pPr>
      <w:r w:rsidRPr="00E71907">
        <w:rPr>
          <w:b/>
          <w:spacing w:val="50"/>
          <w:sz w:val="32"/>
          <w:szCs w:val="32"/>
        </w:rPr>
        <w:t>Администрация городского округа</w:t>
      </w:r>
    </w:p>
    <w:p w14:paraId="6B261769" w14:textId="77777777" w:rsidR="00E71907" w:rsidRPr="00E71907" w:rsidRDefault="00E71907" w:rsidP="00E71907">
      <w:pPr>
        <w:jc w:val="center"/>
        <w:rPr>
          <w:b/>
          <w:spacing w:val="50"/>
          <w:sz w:val="32"/>
          <w:szCs w:val="32"/>
        </w:rPr>
      </w:pPr>
      <w:r w:rsidRPr="00E71907">
        <w:rPr>
          <w:b/>
          <w:spacing w:val="50"/>
          <w:sz w:val="32"/>
          <w:szCs w:val="32"/>
        </w:rPr>
        <w:t xml:space="preserve">муниципального образования </w:t>
      </w:r>
    </w:p>
    <w:p w14:paraId="2F5D06A4" w14:textId="77777777" w:rsidR="00E71907" w:rsidRPr="00E71907" w:rsidRDefault="00E71907" w:rsidP="00E71907">
      <w:pPr>
        <w:jc w:val="center"/>
        <w:rPr>
          <w:b/>
          <w:spacing w:val="50"/>
          <w:sz w:val="32"/>
          <w:szCs w:val="32"/>
        </w:rPr>
      </w:pPr>
      <w:r w:rsidRPr="00E71907">
        <w:rPr>
          <w:b/>
          <w:spacing w:val="50"/>
          <w:sz w:val="32"/>
          <w:szCs w:val="32"/>
        </w:rPr>
        <w:t>«город Саянск»</w:t>
      </w:r>
    </w:p>
    <w:p w14:paraId="1ED47FD9" w14:textId="77777777" w:rsidR="00E71907" w:rsidRPr="00E71907" w:rsidRDefault="00E71907" w:rsidP="00E71907">
      <w:pPr>
        <w:ind w:right="1700"/>
        <w:jc w:val="center"/>
        <w:rPr>
          <w:szCs w:val="22"/>
        </w:rPr>
      </w:pPr>
    </w:p>
    <w:p w14:paraId="59395922" w14:textId="77777777" w:rsidR="00E71907" w:rsidRPr="00E71907" w:rsidRDefault="00E71907" w:rsidP="00E71907">
      <w:pPr>
        <w:spacing w:line="276" w:lineRule="auto"/>
        <w:ind w:right="1700"/>
        <w:jc w:val="center"/>
        <w:rPr>
          <w:rFonts w:ascii="Calibri" w:hAnsi="Calibri"/>
          <w:szCs w:val="22"/>
        </w:rPr>
      </w:pPr>
    </w:p>
    <w:p w14:paraId="081D5B20" w14:textId="77777777" w:rsidR="00E71907" w:rsidRPr="00E71907" w:rsidRDefault="00E71907" w:rsidP="00E71907">
      <w:pPr>
        <w:keepNext/>
        <w:jc w:val="center"/>
        <w:outlineLvl w:val="0"/>
        <w:rPr>
          <w:b/>
          <w:spacing w:val="40"/>
          <w:sz w:val="36"/>
          <w:szCs w:val="20"/>
        </w:rPr>
      </w:pPr>
      <w:r w:rsidRPr="00E71907">
        <w:rPr>
          <w:b/>
          <w:spacing w:val="40"/>
          <w:sz w:val="36"/>
          <w:szCs w:val="20"/>
        </w:rPr>
        <w:t>ПОСТАНОВЛЕНИЕ</w:t>
      </w:r>
    </w:p>
    <w:p w14:paraId="693D9212" w14:textId="77777777" w:rsidR="00E71907" w:rsidRPr="00E71907" w:rsidRDefault="00E71907" w:rsidP="00E71907">
      <w:pPr>
        <w:spacing w:line="276" w:lineRule="auto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E71907" w:rsidRPr="00E71907" w14:paraId="03B17CFF" w14:textId="77777777" w:rsidTr="00570563">
        <w:trPr>
          <w:cantSplit/>
          <w:trHeight w:val="220"/>
        </w:trPr>
        <w:tc>
          <w:tcPr>
            <w:tcW w:w="534" w:type="dxa"/>
          </w:tcPr>
          <w:p w14:paraId="7A19A642" w14:textId="77777777" w:rsidR="00E71907" w:rsidRPr="00E71907" w:rsidRDefault="00E71907" w:rsidP="00E71907">
            <w:pPr>
              <w:spacing w:line="276" w:lineRule="auto"/>
              <w:rPr>
                <w:szCs w:val="22"/>
              </w:rPr>
            </w:pPr>
            <w:r w:rsidRPr="00E71907">
              <w:rPr>
                <w:szCs w:val="22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450C3D7E" w14:textId="3CC95924" w:rsidR="00E71907" w:rsidRPr="00E71907" w:rsidRDefault="00BA5D28" w:rsidP="00E7190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30.07.2026</w:t>
            </w:r>
          </w:p>
        </w:tc>
        <w:tc>
          <w:tcPr>
            <w:tcW w:w="449" w:type="dxa"/>
          </w:tcPr>
          <w:p w14:paraId="019FED02" w14:textId="77777777" w:rsidR="00E71907" w:rsidRPr="00E71907" w:rsidRDefault="00E71907" w:rsidP="00E719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71907">
              <w:rPr>
                <w:szCs w:val="22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6F541E38" w14:textId="136D85C2" w:rsidR="00E71907" w:rsidRPr="00E71907" w:rsidRDefault="00BA5D28" w:rsidP="00E71907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110-37-820-26</w:t>
            </w:r>
          </w:p>
        </w:tc>
        <w:tc>
          <w:tcPr>
            <w:tcW w:w="794" w:type="dxa"/>
            <w:vMerge w:val="restart"/>
          </w:tcPr>
          <w:p w14:paraId="091848E7" w14:textId="77777777" w:rsidR="00E71907" w:rsidRPr="00E71907" w:rsidRDefault="00E71907" w:rsidP="00E719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71907" w:rsidRPr="00E71907" w14:paraId="78098C4D" w14:textId="77777777" w:rsidTr="00570563">
        <w:trPr>
          <w:cantSplit/>
          <w:trHeight w:val="220"/>
        </w:trPr>
        <w:tc>
          <w:tcPr>
            <w:tcW w:w="4139" w:type="dxa"/>
            <w:gridSpan w:val="4"/>
          </w:tcPr>
          <w:p w14:paraId="4B14E328" w14:textId="77777777" w:rsidR="00E71907" w:rsidRPr="00E71907" w:rsidRDefault="00E71907" w:rsidP="00E71907">
            <w:pPr>
              <w:spacing w:line="276" w:lineRule="auto"/>
              <w:jc w:val="center"/>
              <w:rPr>
                <w:szCs w:val="22"/>
              </w:rPr>
            </w:pPr>
            <w:r w:rsidRPr="00E71907">
              <w:rPr>
                <w:szCs w:val="22"/>
              </w:rPr>
              <w:t>г. Саянск</w:t>
            </w:r>
          </w:p>
        </w:tc>
        <w:tc>
          <w:tcPr>
            <w:tcW w:w="794" w:type="dxa"/>
            <w:vMerge/>
          </w:tcPr>
          <w:p w14:paraId="7B5B48EC" w14:textId="77777777" w:rsidR="00E71907" w:rsidRPr="00E71907" w:rsidRDefault="00E71907" w:rsidP="00E719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1586EDE" w14:textId="77777777" w:rsidR="00E71907" w:rsidRPr="00E71907" w:rsidRDefault="00E71907" w:rsidP="00E71907">
      <w:pPr>
        <w:spacing w:line="276" w:lineRule="auto"/>
        <w:rPr>
          <w:sz w:val="18"/>
          <w:szCs w:val="22"/>
          <w:lang w:val="en-US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6692"/>
        <w:gridCol w:w="170"/>
      </w:tblGrid>
      <w:tr w:rsidR="00E71907" w:rsidRPr="00E71907" w14:paraId="3FA7E777" w14:textId="77777777" w:rsidTr="00DA53DC">
        <w:trPr>
          <w:cantSplit/>
        </w:trPr>
        <w:tc>
          <w:tcPr>
            <w:tcW w:w="142" w:type="dxa"/>
          </w:tcPr>
          <w:p w14:paraId="58A20F17" w14:textId="77777777" w:rsidR="00E71907" w:rsidRPr="00E71907" w:rsidRDefault="00E71907" w:rsidP="00E71907">
            <w:pPr>
              <w:spacing w:line="276" w:lineRule="auto"/>
              <w:rPr>
                <w:noProof/>
                <w:sz w:val="18"/>
                <w:szCs w:val="22"/>
              </w:rPr>
            </w:pPr>
          </w:p>
        </w:tc>
        <w:tc>
          <w:tcPr>
            <w:tcW w:w="1559" w:type="dxa"/>
          </w:tcPr>
          <w:p w14:paraId="5C29DA64" w14:textId="77777777" w:rsidR="00E71907" w:rsidRPr="00E71907" w:rsidRDefault="00E71907" w:rsidP="00E71907">
            <w:pPr>
              <w:spacing w:line="276" w:lineRule="auto"/>
              <w:jc w:val="right"/>
              <w:rPr>
                <w:noProof/>
                <w:sz w:val="18"/>
                <w:szCs w:val="22"/>
              </w:rPr>
            </w:pPr>
          </w:p>
        </w:tc>
        <w:tc>
          <w:tcPr>
            <w:tcW w:w="113" w:type="dxa"/>
          </w:tcPr>
          <w:p w14:paraId="4CAC23E4" w14:textId="77777777" w:rsidR="00E71907" w:rsidRPr="00E71907" w:rsidRDefault="00E71907" w:rsidP="00E71907">
            <w:pPr>
              <w:spacing w:line="276" w:lineRule="auto"/>
              <w:rPr>
                <w:sz w:val="28"/>
                <w:szCs w:val="22"/>
                <w:lang w:val="en-US"/>
              </w:rPr>
            </w:pPr>
            <w:r w:rsidRPr="00E71907">
              <w:rPr>
                <w:sz w:val="28"/>
                <w:szCs w:val="22"/>
                <w:lang w:val="en-US"/>
              </w:rPr>
              <w:sym w:font="Symbol" w:char="F0E9"/>
            </w:r>
          </w:p>
        </w:tc>
        <w:tc>
          <w:tcPr>
            <w:tcW w:w="6692" w:type="dxa"/>
          </w:tcPr>
          <w:p w14:paraId="02E9BB72" w14:textId="605DE4FD" w:rsidR="00E71907" w:rsidRPr="00DA53DC" w:rsidRDefault="00113B78" w:rsidP="007A0305">
            <w:pPr>
              <w:jc w:val="both"/>
            </w:pPr>
            <w:r w:rsidRPr="00DA53DC">
              <w:t xml:space="preserve">О </w:t>
            </w:r>
            <w:proofErr w:type="gramStart"/>
            <w:r w:rsidRPr="00DA53DC">
              <w:t>внесении</w:t>
            </w:r>
            <w:proofErr w:type="gramEnd"/>
            <w:r w:rsidRPr="00DA53DC">
              <w:t xml:space="preserve"> изменений в</w:t>
            </w:r>
            <w:r w:rsidR="00A76593" w:rsidRPr="00DA53DC">
              <w:t xml:space="preserve"> </w:t>
            </w:r>
            <w:r w:rsidRPr="00DA53DC">
              <w:t>муниципальную программу</w:t>
            </w:r>
            <w:r w:rsidR="00A76593" w:rsidRPr="00DA53DC">
              <w:t xml:space="preserve"> «Развитие образования» города Саянска</w:t>
            </w:r>
            <w:r w:rsidRPr="00DA53DC">
              <w:t>, утвержденную постановлением администрации городского округа муниципального образования «город Саянск» от 30.07.2025 № 110-37-951-25</w:t>
            </w:r>
          </w:p>
        </w:tc>
        <w:tc>
          <w:tcPr>
            <w:tcW w:w="170" w:type="dxa"/>
          </w:tcPr>
          <w:p w14:paraId="5BC8C12E" w14:textId="77777777" w:rsidR="00E71907" w:rsidRPr="00E71907" w:rsidRDefault="00E71907" w:rsidP="00E71907">
            <w:pPr>
              <w:spacing w:line="276" w:lineRule="auto"/>
              <w:jc w:val="right"/>
              <w:rPr>
                <w:sz w:val="28"/>
                <w:szCs w:val="22"/>
                <w:lang w:val="en-US"/>
              </w:rPr>
            </w:pPr>
            <w:r w:rsidRPr="00E71907">
              <w:rPr>
                <w:sz w:val="28"/>
                <w:szCs w:val="22"/>
                <w:lang w:val="en-US"/>
              </w:rPr>
              <w:sym w:font="Symbol" w:char="F0F9"/>
            </w:r>
          </w:p>
        </w:tc>
      </w:tr>
    </w:tbl>
    <w:p w14:paraId="4E18447E" w14:textId="77777777" w:rsidR="00A76593" w:rsidRPr="00E71907" w:rsidRDefault="00A76593" w:rsidP="00E7190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14087A08" w14:textId="617F9544" w:rsidR="00E71907" w:rsidRPr="00E71907" w:rsidRDefault="00113B78" w:rsidP="00626B19">
      <w:pPr>
        <w:keepNext/>
        <w:ind w:firstLine="708"/>
        <w:jc w:val="both"/>
        <w:outlineLvl w:val="0"/>
        <w:rPr>
          <w:sz w:val="28"/>
          <w:szCs w:val="28"/>
        </w:rPr>
      </w:pPr>
      <w:proofErr w:type="gramStart"/>
      <w:r w:rsidRPr="00113B78">
        <w:rPr>
          <w:color w:val="000000"/>
          <w:sz w:val="28"/>
          <w:szCs w:val="28"/>
        </w:rPr>
        <w:t>В целях приведения муниципальной программы «Развитие образования» города Саянска</w:t>
      </w:r>
      <w:r>
        <w:rPr>
          <w:color w:val="000000"/>
          <w:sz w:val="28"/>
          <w:szCs w:val="28"/>
        </w:rPr>
        <w:t xml:space="preserve"> </w:t>
      </w:r>
      <w:r w:rsidRPr="00113B78">
        <w:rPr>
          <w:color w:val="000000"/>
          <w:sz w:val="28"/>
          <w:szCs w:val="28"/>
        </w:rPr>
        <w:t>в соответствие</w:t>
      </w:r>
      <w:r w:rsidR="005E4408">
        <w:rPr>
          <w:color w:val="000000"/>
          <w:sz w:val="28"/>
          <w:szCs w:val="28"/>
        </w:rPr>
        <w:t xml:space="preserve"> с действующим законодательством</w:t>
      </w:r>
      <w:r w:rsidRPr="00113B78">
        <w:rPr>
          <w:color w:val="000000"/>
          <w:sz w:val="28"/>
          <w:szCs w:val="28"/>
        </w:rPr>
        <w:t xml:space="preserve"> Российской Федерации,</w:t>
      </w:r>
      <w:r w:rsidRPr="00113B78">
        <w:t xml:space="preserve"> </w:t>
      </w:r>
      <w:r w:rsidRPr="00113B78">
        <w:rPr>
          <w:color w:val="000000"/>
          <w:sz w:val="28"/>
          <w:szCs w:val="28"/>
        </w:rPr>
        <w:t xml:space="preserve">руководствуясь статьей 179 Бюджетного кодекса Российской </w:t>
      </w:r>
      <w:r w:rsidRPr="004F52F7">
        <w:rPr>
          <w:color w:val="000000"/>
          <w:sz w:val="28"/>
          <w:szCs w:val="28"/>
        </w:rPr>
        <w:t>Федерации, статьей 16 Федерального закона от 06.10.2003 № 131-ФЗ «Об общих принципах организации местного</w:t>
      </w:r>
      <w:proofErr w:type="gramEnd"/>
      <w:r w:rsidRPr="004F52F7">
        <w:rPr>
          <w:color w:val="000000"/>
          <w:sz w:val="28"/>
          <w:szCs w:val="28"/>
        </w:rPr>
        <w:t xml:space="preserve"> </w:t>
      </w:r>
      <w:proofErr w:type="gramStart"/>
      <w:r w:rsidRPr="004F52F7">
        <w:rPr>
          <w:color w:val="000000"/>
          <w:sz w:val="28"/>
          <w:szCs w:val="28"/>
        </w:rPr>
        <w:t>самоуправления в Российской Федерации»,</w:t>
      </w:r>
      <w:r w:rsidR="004F52F7" w:rsidRPr="004F52F7">
        <w:t xml:space="preserve"> </w:t>
      </w:r>
      <w:r w:rsidR="00441BC5">
        <w:rPr>
          <w:color w:val="000000"/>
          <w:sz w:val="28"/>
          <w:szCs w:val="28"/>
        </w:rPr>
        <w:t>Федеральным</w:t>
      </w:r>
      <w:r w:rsidR="004F52F7" w:rsidRPr="004F52F7">
        <w:rPr>
          <w:color w:val="000000"/>
          <w:sz w:val="28"/>
          <w:szCs w:val="28"/>
        </w:rPr>
        <w:t xml:space="preserve"> закон</w:t>
      </w:r>
      <w:r w:rsidR="00441BC5">
        <w:rPr>
          <w:color w:val="000000"/>
          <w:sz w:val="28"/>
          <w:szCs w:val="28"/>
        </w:rPr>
        <w:t>ом</w:t>
      </w:r>
      <w:r w:rsidR="004F52F7" w:rsidRPr="004F52F7">
        <w:rPr>
          <w:color w:val="000000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="004F52F7">
        <w:rPr>
          <w:color w:val="000000"/>
          <w:sz w:val="28"/>
          <w:szCs w:val="28"/>
        </w:rPr>
        <w:t>,</w:t>
      </w:r>
      <w:r w:rsidRPr="00113B78">
        <w:rPr>
          <w:color w:val="000000"/>
          <w:sz w:val="28"/>
          <w:szCs w:val="28"/>
        </w:rPr>
        <w:t xml:space="preserve"> Порядком разработки муниципальных программ, формирования, реализации и оценки эффективности указанных программ муниципального образования «город Саянск», утвержденным постановлением администрации городского округа муниципального образования «город Саянск» от 27.07.2018 № 110-37-767-18, статьями 4, 38 Устава муниципального образования «город Саянск», администрация городского округа муниципального образования</w:t>
      </w:r>
      <w:proofErr w:type="gramEnd"/>
      <w:r w:rsidRPr="00113B78">
        <w:rPr>
          <w:color w:val="000000"/>
          <w:sz w:val="28"/>
          <w:szCs w:val="28"/>
        </w:rPr>
        <w:t xml:space="preserve"> «город Саянск»,</w:t>
      </w:r>
    </w:p>
    <w:p w14:paraId="243E39BC" w14:textId="77777777" w:rsidR="00E71907" w:rsidRPr="00E71907" w:rsidRDefault="00E71907" w:rsidP="00E71907">
      <w:pPr>
        <w:keepNext/>
        <w:jc w:val="both"/>
        <w:outlineLvl w:val="0"/>
        <w:rPr>
          <w:sz w:val="28"/>
          <w:szCs w:val="28"/>
        </w:rPr>
      </w:pPr>
      <w:r w:rsidRPr="00E71907">
        <w:rPr>
          <w:sz w:val="28"/>
          <w:szCs w:val="28"/>
        </w:rPr>
        <w:t>ПОСТАНОВЛЯЕТ:</w:t>
      </w:r>
    </w:p>
    <w:p w14:paraId="023996F3" w14:textId="056B4D6B" w:rsidR="00DA2364" w:rsidRDefault="00DA2364" w:rsidP="00E719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13B78" w:rsidRPr="00113B78">
        <w:rPr>
          <w:sz w:val="28"/>
          <w:szCs w:val="28"/>
        </w:rPr>
        <w:t>Внести в муниципальную программу «Развитие образования» города Саянска</w:t>
      </w:r>
      <w:r w:rsidR="00113B78">
        <w:rPr>
          <w:sz w:val="28"/>
          <w:szCs w:val="28"/>
        </w:rPr>
        <w:t>,</w:t>
      </w:r>
      <w:r w:rsidR="00113B78" w:rsidRPr="00113B78">
        <w:t xml:space="preserve"> </w:t>
      </w:r>
      <w:r w:rsidR="00113B78" w:rsidRPr="00113B78">
        <w:rPr>
          <w:sz w:val="28"/>
          <w:szCs w:val="28"/>
        </w:rPr>
        <w:t>утвержденную постановлением администрации городского округа муниципального образования «город Саянск» от 30.07.2025 № 110-37-951-25</w:t>
      </w:r>
      <w:r w:rsidR="000E2A4A">
        <w:rPr>
          <w:sz w:val="28"/>
          <w:szCs w:val="28"/>
        </w:rPr>
        <w:t xml:space="preserve">, в редакции от 23.03.2026 № </w:t>
      </w:r>
      <w:r w:rsidR="000E2A4A" w:rsidRPr="000E2A4A">
        <w:rPr>
          <w:sz w:val="28"/>
          <w:szCs w:val="28"/>
        </w:rPr>
        <w:t>110-37-305-26</w:t>
      </w:r>
      <w:r w:rsidR="005E4408">
        <w:rPr>
          <w:sz w:val="28"/>
          <w:szCs w:val="28"/>
        </w:rPr>
        <w:t xml:space="preserve"> (далее</w:t>
      </w:r>
      <w:r w:rsidR="005E4408" w:rsidRPr="005E4408">
        <w:t xml:space="preserve"> </w:t>
      </w:r>
      <w:r w:rsidR="005E4408">
        <w:rPr>
          <w:sz w:val="28"/>
          <w:szCs w:val="28"/>
        </w:rPr>
        <w:t>муниципальная программа</w:t>
      </w:r>
      <w:r w:rsidR="005E4408" w:rsidRPr="005E4408">
        <w:rPr>
          <w:sz w:val="28"/>
          <w:szCs w:val="28"/>
        </w:rPr>
        <w:t xml:space="preserve"> «Развитие образования» города Саянска</w:t>
      </w:r>
      <w:r w:rsidR="005E4408">
        <w:rPr>
          <w:sz w:val="28"/>
          <w:szCs w:val="28"/>
        </w:rPr>
        <w:t>)</w:t>
      </w:r>
      <w:r w:rsidR="00992EF7">
        <w:rPr>
          <w:sz w:val="28"/>
          <w:szCs w:val="28"/>
        </w:rPr>
        <w:t xml:space="preserve">, </w:t>
      </w:r>
      <w:r w:rsidR="00992EF7" w:rsidRPr="00992EF7">
        <w:rPr>
          <w:sz w:val="28"/>
          <w:szCs w:val="28"/>
        </w:rPr>
        <w:t>следующие изменения:</w:t>
      </w:r>
    </w:p>
    <w:p w14:paraId="53C3C4D3" w14:textId="42B7ADDC" w:rsidR="00992EF7" w:rsidRPr="000E2A4A" w:rsidRDefault="00992EF7" w:rsidP="00E71907">
      <w:pPr>
        <w:ind w:firstLine="708"/>
        <w:jc w:val="both"/>
        <w:rPr>
          <w:sz w:val="28"/>
          <w:szCs w:val="28"/>
        </w:rPr>
      </w:pPr>
      <w:r w:rsidRPr="000E2A4A">
        <w:rPr>
          <w:sz w:val="28"/>
          <w:szCs w:val="28"/>
        </w:rPr>
        <w:t>1</w:t>
      </w:r>
      <w:r w:rsidR="00DA2364" w:rsidRPr="000E2A4A">
        <w:rPr>
          <w:sz w:val="28"/>
          <w:szCs w:val="28"/>
        </w:rPr>
        <w:t xml:space="preserve">.1. </w:t>
      </w:r>
      <w:r w:rsidRPr="000E2A4A">
        <w:rPr>
          <w:sz w:val="28"/>
          <w:szCs w:val="28"/>
        </w:rPr>
        <w:t>Строку 10.</w:t>
      </w:r>
      <w:r w:rsidRPr="000E2A4A">
        <w:t xml:space="preserve"> </w:t>
      </w:r>
      <w:r w:rsidRPr="000E2A4A">
        <w:rPr>
          <w:sz w:val="28"/>
          <w:szCs w:val="28"/>
        </w:rPr>
        <w:t>Объем и источники финансирования муниципальной программы (в разрезе подпрограмм, по годам реализации, по источникам финансирования) главы 1. Паспорт муниципальной программы «Развитие образования» города Саянска</w:t>
      </w:r>
      <w:r w:rsidRPr="000E2A4A">
        <w:t xml:space="preserve"> </w:t>
      </w:r>
      <w:r w:rsidRPr="000E2A4A">
        <w:rPr>
          <w:sz w:val="28"/>
          <w:szCs w:val="28"/>
        </w:rPr>
        <w:t>изложить в следующей редакции:</w:t>
      </w:r>
    </w:p>
    <w:p w14:paraId="1B95ACDD" w14:textId="17796784" w:rsidR="00B909FD" w:rsidRPr="004F52F7" w:rsidRDefault="00B909FD" w:rsidP="00E71907">
      <w:pPr>
        <w:ind w:firstLine="708"/>
        <w:jc w:val="both"/>
        <w:rPr>
          <w:color w:val="FF0000"/>
          <w:sz w:val="28"/>
          <w:szCs w:val="28"/>
        </w:rPr>
      </w:pPr>
    </w:p>
    <w:p w14:paraId="2784F617" w14:textId="77777777" w:rsidR="005E4408" w:rsidRPr="004F52F7" w:rsidRDefault="005E4408" w:rsidP="00E71907">
      <w:pPr>
        <w:ind w:firstLine="708"/>
        <w:jc w:val="both"/>
        <w:rPr>
          <w:color w:val="FF0000"/>
          <w:sz w:val="28"/>
          <w:szCs w:val="28"/>
        </w:rPr>
      </w:pPr>
    </w:p>
    <w:p w14:paraId="439A2BEB" w14:textId="0C93AF17" w:rsidR="00B909FD" w:rsidRPr="004F52F7" w:rsidRDefault="00B909FD" w:rsidP="00E71907">
      <w:pPr>
        <w:ind w:firstLine="708"/>
        <w:jc w:val="both"/>
        <w:rPr>
          <w:color w:val="FF0000"/>
          <w:sz w:val="28"/>
          <w:szCs w:val="28"/>
        </w:rPr>
      </w:pPr>
    </w:p>
    <w:p w14:paraId="18B0BB3B" w14:textId="4F0B90E9" w:rsidR="00B909FD" w:rsidRPr="004F52F7" w:rsidRDefault="00B909FD" w:rsidP="00E71907">
      <w:pPr>
        <w:ind w:firstLine="708"/>
        <w:jc w:val="both"/>
        <w:rPr>
          <w:color w:val="FF0000"/>
          <w:sz w:val="28"/>
          <w:szCs w:val="28"/>
        </w:rPr>
      </w:pPr>
    </w:p>
    <w:p w14:paraId="09C3299E" w14:textId="1F204640" w:rsidR="00B909FD" w:rsidRPr="004F52F7" w:rsidRDefault="00B909FD" w:rsidP="00E71907">
      <w:pPr>
        <w:ind w:firstLine="708"/>
        <w:jc w:val="both"/>
        <w:rPr>
          <w:color w:val="FF0000"/>
          <w:sz w:val="28"/>
          <w:szCs w:val="28"/>
        </w:rPr>
      </w:pPr>
    </w:p>
    <w:p w14:paraId="3433D367" w14:textId="77777777" w:rsidR="00B909FD" w:rsidRPr="004F52F7" w:rsidRDefault="00B909FD" w:rsidP="00E71907">
      <w:pPr>
        <w:ind w:firstLine="708"/>
        <w:jc w:val="both"/>
        <w:rPr>
          <w:color w:val="FF0000"/>
          <w:sz w:val="28"/>
          <w:szCs w:val="28"/>
        </w:rPr>
      </w:pP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91"/>
        <w:gridCol w:w="1064"/>
        <w:gridCol w:w="1559"/>
        <w:gridCol w:w="1393"/>
        <w:gridCol w:w="1025"/>
        <w:gridCol w:w="1025"/>
        <w:gridCol w:w="1026"/>
        <w:gridCol w:w="1025"/>
        <w:gridCol w:w="26"/>
        <w:gridCol w:w="1000"/>
      </w:tblGrid>
      <w:tr w:rsidR="00A215F8" w:rsidRPr="00A215F8" w14:paraId="729227FC" w14:textId="77777777" w:rsidTr="00A215F8">
        <w:trPr>
          <w:trHeight w:val="615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564CC1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F65DA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Объем и источники финансирования муниципальной программы (в разрезе подпрограмм, по годам реализации, по источникам финансирования)</w:t>
            </w:r>
          </w:p>
        </w:tc>
        <w:tc>
          <w:tcPr>
            <w:tcW w:w="70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CA12" w14:textId="40B1D90E" w:rsidR="00A215F8" w:rsidRPr="00A215F8" w:rsidRDefault="00A215F8">
            <w:pPr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 xml:space="preserve">Общий объем финансирования программы составляет </w:t>
            </w:r>
            <w:r w:rsidR="000E2A4A" w:rsidRPr="000E2A4A">
              <w:rPr>
                <w:color w:val="000000"/>
                <w:sz w:val="22"/>
                <w:szCs w:val="22"/>
              </w:rPr>
              <w:t>7 958 922</w:t>
            </w:r>
            <w:r w:rsidRPr="00A215F8">
              <w:rPr>
                <w:color w:val="000000"/>
                <w:sz w:val="22"/>
                <w:szCs w:val="22"/>
              </w:rPr>
              <w:t xml:space="preserve"> тыс. руб., в том числе: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F38D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215F8" w:rsidRPr="00A215F8" w14:paraId="5EF91DCD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4DE7D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8608F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579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Источники финансирования муниципальной программы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2F9E" w14:textId="124788B1" w:rsidR="00A215F8" w:rsidRPr="00A215F8" w:rsidRDefault="000E2A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Общий объем финансирования, тыс. руб.</w:t>
            </w:r>
          </w:p>
        </w:tc>
        <w:tc>
          <w:tcPr>
            <w:tcW w:w="5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B29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 xml:space="preserve">Объем финансирования, тыс. руб. по годам      </w:t>
            </w:r>
          </w:p>
        </w:tc>
      </w:tr>
      <w:tr w:rsidR="00A215F8" w:rsidRPr="00A215F8" w14:paraId="3FE4516E" w14:textId="77777777" w:rsidTr="00A215F8">
        <w:trPr>
          <w:trHeight w:val="157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91E3D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9B8B2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306C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17C13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19A6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D2F6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F914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72F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2029 год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73DA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2030 год</w:t>
            </w:r>
          </w:p>
        </w:tc>
      </w:tr>
      <w:tr w:rsidR="00A215F8" w:rsidRPr="00A215F8" w14:paraId="2F3AF149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4BDA2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BAD1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B4E5F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A939D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DC6A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B01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3DA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9DF7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FA74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</w:t>
            </w:r>
          </w:p>
        </w:tc>
      </w:tr>
      <w:tr w:rsidR="00A215F8" w:rsidRPr="00A215F8" w14:paraId="4C68964B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73964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169D3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59BD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Муниципальная программа «Развитие образования» города Саянска</w:t>
            </w:r>
          </w:p>
        </w:tc>
      </w:tr>
      <w:tr w:rsidR="00A215F8" w:rsidRPr="00A215F8" w14:paraId="4D8B0A8F" w14:textId="77777777" w:rsidTr="00A215F8">
        <w:trPr>
          <w:trHeight w:val="40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A998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FD709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40B2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D0FE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7 958 922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826D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1 367 330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8DD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1 374 579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C095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1 713 106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EC9E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1 252 113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55717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2 251 794</w:t>
            </w:r>
          </w:p>
        </w:tc>
      </w:tr>
      <w:tr w:rsidR="00A215F8" w:rsidRPr="00A215F8" w14:paraId="3FFF6956" w14:textId="77777777" w:rsidTr="00A215F8">
        <w:trPr>
          <w:trHeight w:val="40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0FDCB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53987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AF48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42AF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1 100 904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122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248 381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8850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174 456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4664A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213 497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EB64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162 218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73240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302 352</w:t>
            </w:r>
          </w:p>
        </w:tc>
      </w:tr>
      <w:tr w:rsidR="00A215F8" w:rsidRPr="00A215F8" w14:paraId="1629E032" w14:textId="77777777" w:rsidTr="00A215F8">
        <w:trPr>
          <w:trHeight w:val="40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8E8E6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BA588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346A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99077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6 338 588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E36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996 224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C76EF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1 116 305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B7A5B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1 352 174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AC2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1 007 169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5B3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1 866 716</w:t>
            </w:r>
          </w:p>
        </w:tc>
      </w:tr>
      <w:tr w:rsidR="00A215F8" w:rsidRPr="00A215F8" w14:paraId="07940672" w14:textId="77777777" w:rsidTr="00A215F8">
        <w:trPr>
          <w:trHeight w:val="40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A9802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6674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42359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CD50A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487 208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B3F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116 206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570E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77 594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4E7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140 942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063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76 233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7345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76 233</w:t>
            </w:r>
          </w:p>
        </w:tc>
      </w:tr>
      <w:tr w:rsidR="00A215F8" w:rsidRPr="00A215F8" w14:paraId="4F2A70A9" w14:textId="77777777" w:rsidTr="00A215F8">
        <w:trPr>
          <w:trHeight w:val="40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7F7F0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F98B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1845C" w14:textId="5D539B1B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инициатив</w:t>
            </w:r>
            <w:r w:rsidR="000E2A4A">
              <w:rPr>
                <w:color w:val="000000"/>
                <w:sz w:val="22"/>
                <w:szCs w:val="22"/>
              </w:rPr>
              <w:t>н</w:t>
            </w:r>
            <w:r w:rsidRPr="00A215F8">
              <w:rPr>
                <w:color w:val="000000"/>
                <w:sz w:val="22"/>
                <w:szCs w:val="22"/>
              </w:rPr>
              <w:t>ые платежи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90E5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6620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574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9EC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E6AD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33F0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FAF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215F8" w:rsidRPr="00A215F8" w14:paraId="25953CB2" w14:textId="77777777" w:rsidTr="00A215F8">
        <w:trPr>
          <w:trHeight w:val="40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0D87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C20BF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13FB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доходы от платных услуг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860CC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31 648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3910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5 945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81B8A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6 224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5595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6 493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5BFD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6 493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FE80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6 493</w:t>
            </w:r>
          </w:p>
        </w:tc>
      </w:tr>
      <w:tr w:rsidR="00A215F8" w:rsidRPr="00A215F8" w14:paraId="74094A2E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63E92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B52F0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98A3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Подпрограмма 1 «Развитие дошкольного образования»  города Саянска</w:t>
            </w:r>
          </w:p>
        </w:tc>
      </w:tr>
      <w:tr w:rsidR="00A215F8" w:rsidRPr="00A215F8" w14:paraId="6F575F4B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C8DD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98D65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21DA0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7D56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3 481 513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0988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513 049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9693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542 616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5C1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790 535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E4A0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463 343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BB26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1 171 970</w:t>
            </w:r>
          </w:p>
        </w:tc>
      </w:tr>
      <w:tr w:rsidR="00A215F8" w:rsidRPr="00A215F8" w14:paraId="527478F9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FACD2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5AF68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0EAE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2A9C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424 873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E9730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79 956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D13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60 756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47C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88 008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8A5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52 016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C2A0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144 137</w:t>
            </w:r>
          </w:p>
        </w:tc>
      </w:tr>
      <w:tr w:rsidR="00A215F8" w:rsidRPr="00A215F8" w14:paraId="3219F217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1D806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949C7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2AD7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41E3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3 018 698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7BC2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395 151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C703B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481 860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6E7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702 527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8C5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411 327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DFE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1 027 833</w:t>
            </w:r>
          </w:p>
        </w:tc>
      </w:tr>
      <w:tr w:rsidR="00A215F8" w:rsidRPr="00A215F8" w14:paraId="73376BAD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9221E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E907E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296F" w14:textId="6B724C79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инициатив</w:t>
            </w:r>
            <w:r w:rsidR="000E2A4A">
              <w:rPr>
                <w:color w:val="000000"/>
                <w:sz w:val="22"/>
                <w:szCs w:val="22"/>
              </w:rPr>
              <w:t>н</w:t>
            </w:r>
            <w:r w:rsidRPr="00A215F8">
              <w:rPr>
                <w:color w:val="000000"/>
                <w:sz w:val="22"/>
                <w:szCs w:val="22"/>
              </w:rPr>
              <w:t>ые платежи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4643C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634A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CE5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2C9B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061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780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215F8" w:rsidRPr="00A215F8" w14:paraId="153BA5EE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ACDB4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2348D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EDF9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40E7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37 877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A906B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37 877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430B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FE5AB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C7CF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1F3F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</w:tr>
      <w:tr w:rsidR="00A215F8" w:rsidRPr="00A215F8" w14:paraId="53C13637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9609F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C8056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45582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Подпрограмма  2 «Развитие общего образования»  города Саянска</w:t>
            </w:r>
          </w:p>
        </w:tc>
      </w:tr>
      <w:tr w:rsidR="00A215F8" w:rsidRPr="00A215F8" w14:paraId="1E4606EB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9BB97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E610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3256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F851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4 087 257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048E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764 004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A036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758 897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35B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846 968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1C8A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713 167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B5B1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1 004 221</w:t>
            </w:r>
          </w:p>
        </w:tc>
      </w:tr>
      <w:tr w:rsidR="00A215F8" w:rsidRPr="00A215F8" w14:paraId="5D2D54CC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2103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36069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5A69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45D0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318 386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E03F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84 952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B1EE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46 858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D6DA5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56 379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41D3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41 092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E13A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89 105</w:t>
            </w:r>
          </w:p>
        </w:tc>
      </w:tr>
      <w:tr w:rsidR="00A215F8" w:rsidRPr="00A215F8" w14:paraId="6FB6045D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AF113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F2D03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E8E06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7664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3 319 143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97B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600 326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5870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634 445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9330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649 647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4B6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595 842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E029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838 883</w:t>
            </w:r>
          </w:p>
        </w:tc>
      </w:tr>
      <w:tr w:rsidR="00A215F8" w:rsidRPr="00A215F8" w14:paraId="0B53316C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255C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08B3C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A2029" w14:textId="1AECACDA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инициатив</w:t>
            </w:r>
            <w:r w:rsidR="000E2A4A">
              <w:rPr>
                <w:color w:val="000000"/>
                <w:sz w:val="22"/>
                <w:szCs w:val="22"/>
              </w:rPr>
              <w:t>н</w:t>
            </w:r>
            <w:r w:rsidRPr="00A215F8">
              <w:rPr>
                <w:color w:val="000000"/>
                <w:sz w:val="22"/>
                <w:szCs w:val="22"/>
              </w:rPr>
              <w:t>ые платежи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BAE7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F335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1818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C14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B0B5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DE47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215F8" w:rsidRPr="00A215F8" w14:paraId="0FA7A76A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BB7BB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43CF4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2312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55FDB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449 331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B00C4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78 329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3F7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77 594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5618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140 942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081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76 233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E24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76 233</w:t>
            </w:r>
          </w:p>
        </w:tc>
      </w:tr>
      <w:tr w:rsidR="00A215F8" w:rsidRPr="00A215F8" w14:paraId="30F11EF5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5225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2179A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057B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Подпрограмма  3 «Развитие дополнительного образования»  города Саянска</w:t>
            </w:r>
          </w:p>
        </w:tc>
      </w:tr>
      <w:tr w:rsidR="00A215F8" w:rsidRPr="00A215F8" w14:paraId="391DA98A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D67EF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907E1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0439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F578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230 847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BD29D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50 494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B9898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43 208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9C49A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45 715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8296E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45 715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A2080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45 715</w:t>
            </w:r>
          </w:p>
        </w:tc>
      </w:tr>
      <w:tr w:rsidR="00A215F8" w:rsidRPr="00A215F8" w14:paraId="15BA0A3B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DE135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5926F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F808C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34A0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207 253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6E00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45 379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2B5D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38 739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640D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41 045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3BAF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41 045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F973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41 045</w:t>
            </w:r>
          </w:p>
        </w:tc>
      </w:tr>
      <w:tr w:rsidR="00A215F8" w:rsidRPr="00A215F8" w14:paraId="219FB8E0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731B5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AB00B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4DD1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3121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8F8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747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5EB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C4E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DFE9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D0E05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0</w:t>
            </w:r>
          </w:p>
        </w:tc>
      </w:tr>
      <w:tr w:rsidR="00A215F8" w:rsidRPr="00A215F8" w14:paraId="37C595A3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421CD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16054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72D1" w14:textId="04AFFA72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инициатив</w:t>
            </w:r>
            <w:r w:rsidR="000E2A4A">
              <w:rPr>
                <w:color w:val="000000"/>
                <w:sz w:val="22"/>
                <w:szCs w:val="22"/>
              </w:rPr>
              <w:t>н</w:t>
            </w:r>
            <w:r w:rsidRPr="00A215F8">
              <w:rPr>
                <w:color w:val="000000"/>
                <w:sz w:val="22"/>
                <w:szCs w:val="22"/>
              </w:rPr>
              <w:t>ые платежи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C952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5F8FA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D4C6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3DD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58DC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D327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215F8" w:rsidRPr="00A215F8" w14:paraId="7A0096C4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A4D9B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00069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9277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доходы от платных услуг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9C4C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22 735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EADF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4 256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4FF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4 469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B9B1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4 670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996B2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4 670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72698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4 670</w:t>
            </w:r>
          </w:p>
        </w:tc>
      </w:tr>
      <w:tr w:rsidR="00A215F8" w:rsidRPr="00A215F8" w14:paraId="634E9E9A" w14:textId="77777777" w:rsidTr="00A215F8">
        <w:trPr>
          <w:trHeight w:val="630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4DFA8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4ECA5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77420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Подпрограмма 4 «Обеспечение реализации муниципальной программы и прочие мероприятия в области образования» города Саянска</w:t>
            </w:r>
          </w:p>
        </w:tc>
      </w:tr>
      <w:tr w:rsidR="00A215F8" w:rsidRPr="00A215F8" w14:paraId="7A1D0221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775E0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1FCD9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EEF2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472C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159 305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5DB1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39 783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0C84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29 858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C0D27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29 888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16BE8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29 888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57BD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29 888</w:t>
            </w:r>
          </w:p>
        </w:tc>
      </w:tr>
      <w:tr w:rsidR="00A215F8" w:rsidRPr="00A215F8" w14:paraId="03C49F71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A513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491C2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A0BC" w14:textId="77777777" w:rsidR="00A215F8" w:rsidRPr="00A215F8" w:rsidRDefault="00A215F8">
            <w:pPr>
              <w:jc w:val="both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1D4C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150 392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ADA6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38 094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58641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28 103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5A5C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28 065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40BB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28 065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72073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28 065</w:t>
            </w:r>
          </w:p>
        </w:tc>
      </w:tr>
      <w:tr w:rsidR="00A215F8" w:rsidRPr="00A215F8" w14:paraId="09AC0714" w14:textId="77777777" w:rsidTr="00A215F8">
        <w:trPr>
          <w:trHeight w:val="315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5665A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45C4B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7BAA" w14:textId="77777777" w:rsidR="00A215F8" w:rsidRPr="00A215F8" w:rsidRDefault="00A215F8">
            <w:pPr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доходы от платных услуг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62179" w14:textId="77777777" w:rsidR="00A215F8" w:rsidRPr="00A215F8" w:rsidRDefault="00A215F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15F8">
              <w:rPr>
                <w:b/>
                <w:bCs/>
                <w:color w:val="000000"/>
                <w:sz w:val="22"/>
                <w:szCs w:val="22"/>
              </w:rPr>
              <w:t>8 913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C3F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1 689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0F6F5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1 755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FB22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1 823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510EE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1 823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76289" w14:textId="77777777" w:rsidR="00A215F8" w:rsidRPr="00A215F8" w:rsidRDefault="00A215F8">
            <w:pPr>
              <w:jc w:val="center"/>
              <w:rPr>
                <w:color w:val="000000"/>
                <w:sz w:val="22"/>
                <w:szCs w:val="22"/>
              </w:rPr>
            </w:pPr>
            <w:r w:rsidRPr="00A215F8">
              <w:rPr>
                <w:color w:val="000000"/>
                <w:sz w:val="22"/>
                <w:szCs w:val="22"/>
              </w:rPr>
              <w:t>1 823</w:t>
            </w:r>
          </w:p>
        </w:tc>
      </w:tr>
    </w:tbl>
    <w:p w14:paraId="086BDCB4" w14:textId="77777777" w:rsidR="00A215F8" w:rsidRDefault="00A215F8" w:rsidP="00E71907">
      <w:pPr>
        <w:ind w:firstLine="708"/>
        <w:jc w:val="both"/>
        <w:rPr>
          <w:color w:val="000000"/>
          <w:sz w:val="28"/>
          <w:szCs w:val="28"/>
        </w:rPr>
      </w:pPr>
    </w:p>
    <w:p w14:paraId="62B1D314" w14:textId="27FAF9EB" w:rsidR="00992EF7" w:rsidRDefault="00992EF7" w:rsidP="00E7190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Приложение № 5 Мероприятия </w:t>
      </w:r>
      <w:r>
        <w:rPr>
          <w:bCs/>
          <w:sz w:val="28"/>
          <w:szCs w:val="28"/>
        </w:rPr>
        <w:t>муниципальной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«Развитие образования»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города Саянска</w:t>
      </w:r>
      <w:r>
        <w:rPr>
          <w:sz w:val="28"/>
          <w:szCs w:val="28"/>
        </w:rPr>
        <w:t xml:space="preserve"> изложить в редакции приложения </w:t>
      </w:r>
      <w:r w:rsidR="00BD4947">
        <w:rPr>
          <w:sz w:val="28"/>
          <w:szCs w:val="28"/>
        </w:rPr>
        <w:t xml:space="preserve">   </w:t>
      </w:r>
      <w:r w:rsidR="000E2A4A">
        <w:rPr>
          <w:sz w:val="28"/>
          <w:szCs w:val="28"/>
        </w:rPr>
        <w:t xml:space="preserve">  </w:t>
      </w:r>
      <w:r>
        <w:rPr>
          <w:sz w:val="28"/>
          <w:szCs w:val="28"/>
        </w:rPr>
        <w:t>№ 1 к настоящему постановлению.</w:t>
      </w:r>
    </w:p>
    <w:p w14:paraId="0A0F5E82" w14:textId="4646DCF3" w:rsidR="00992EF7" w:rsidRDefault="00992EF7" w:rsidP="00992EF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 Приложение № 6 Объем и источники финансирования </w:t>
      </w:r>
      <w:r>
        <w:rPr>
          <w:bCs/>
          <w:sz w:val="28"/>
          <w:szCs w:val="28"/>
        </w:rPr>
        <w:t>муниципальной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«Развитие образования»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города Саянска</w:t>
      </w:r>
      <w:r>
        <w:rPr>
          <w:sz w:val="28"/>
          <w:szCs w:val="28"/>
        </w:rPr>
        <w:t xml:space="preserve"> изложить в редакции приложения № 2 к настоящему постановлению.</w:t>
      </w:r>
    </w:p>
    <w:p w14:paraId="097DF270" w14:textId="6ACF8F8D" w:rsidR="00E71907" w:rsidRPr="00E71907" w:rsidRDefault="00992EF7" w:rsidP="00E71907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zh-CN"/>
        </w:rPr>
        <w:t>2</w:t>
      </w:r>
      <w:r w:rsidR="00E71907" w:rsidRPr="00E71907">
        <w:rPr>
          <w:bCs/>
          <w:sz w:val="28"/>
          <w:szCs w:val="28"/>
          <w:lang w:eastAsia="zh-CN"/>
        </w:rPr>
        <w:t xml:space="preserve">. </w:t>
      </w:r>
      <w:proofErr w:type="gramStart"/>
      <w:r>
        <w:rPr>
          <w:bCs/>
          <w:sz w:val="28"/>
          <w:szCs w:val="28"/>
          <w:lang w:eastAsia="zh-CN"/>
        </w:rPr>
        <w:t>Разместить</w:t>
      </w:r>
      <w:proofErr w:type="gramEnd"/>
      <w:r>
        <w:rPr>
          <w:bCs/>
          <w:sz w:val="28"/>
          <w:szCs w:val="28"/>
          <w:lang w:eastAsia="zh-CN"/>
        </w:rPr>
        <w:t xml:space="preserve"> настоящее постановление </w:t>
      </w:r>
      <w:r w:rsidRPr="00477716">
        <w:rPr>
          <w:sz w:val="28"/>
          <w:szCs w:val="28"/>
        </w:rPr>
        <w:t>в сетевом издании «Официальный интернет-портал правовой информации городского округа муниципального образования «город Саянск» (http://sayansk-pravo.ru)</w:t>
      </w:r>
      <w:r>
        <w:rPr>
          <w:sz w:val="28"/>
          <w:szCs w:val="28"/>
        </w:rPr>
        <w:t xml:space="preserve">, на официальном сайте администрации городского округа муниципального </w:t>
      </w:r>
      <w:r w:rsidRPr="00422088">
        <w:rPr>
          <w:sz w:val="28"/>
          <w:szCs w:val="28"/>
        </w:rPr>
        <w:t>образования «город Саянск</w:t>
      </w:r>
      <w:r>
        <w:rPr>
          <w:sz w:val="28"/>
          <w:szCs w:val="28"/>
        </w:rPr>
        <w:t>» в информационно-телекоммуникационной сети «Интернет».</w:t>
      </w:r>
    </w:p>
    <w:p w14:paraId="3FCA7107" w14:textId="5E0F4375" w:rsidR="00E71907" w:rsidRPr="00C41C37" w:rsidRDefault="005B519C" w:rsidP="00E7190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eastAsia="zh-CN"/>
        </w:rPr>
      </w:pPr>
      <w:r>
        <w:rPr>
          <w:sz w:val="28"/>
          <w:szCs w:val="28"/>
        </w:rPr>
        <w:t>3</w:t>
      </w:r>
      <w:r w:rsidR="00E71907" w:rsidRPr="00E71907">
        <w:rPr>
          <w:sz w:val="28"/>
          <w:szCs w:val="28"/>
        </w:rPr>
        <w:t xml:space="preserve">. Контроль исполнения постановления возложить на заместителя мэра </w:t>
      </w:r>
      <w:r w:rsidR="00E71907" w:rsidRPr="00C41C37">
        <w:rPr>
          <w:sz w:val="28"/>
          <w:szCs w:val="28"/>
        </w:rPr>
        <w:t>городского округа по социальным вопросам.</w:t>
      </w:r>
    </w:p>
    <w:p w14:paraId="545EF82D" w14:textId="634C42C9" w:rsidR="00E71907" w:rsidRPr="00C41C37" w:rsidRDefault="005B519C" w:rsidP="00E7190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4</w:t>
      </w:r>
      <w:r w:rsidR="00E71907" w:rsidRPr="00C41C37">
        <w:rPr>
          <w:bCs/>
          <w:sz w:val="28"/>
          <w:szCs w:val="28"/>
          <w:lang w:eastAsia="zh-CN"/>
        </w:rPr>
        <w:t xml:space="preserve">. </w:t>
      </w:r>
      <w:r w:rsidR="00992EF7" w:rsidRPr="00992EF7">
        <w:rPr>
          <w:bCs/>
          <w:sz w:val="28"/>
          <w:szCs w:val="28"/>
          <w:lang w:eastAsia="zh-CN"/>
        </w:rPr>
        <w:t>Постановление вступает в силу после дня его официального опубликования.</w:t>
      </w:r>
    </w:p>
    <w:p w14:paraId="3FC977D2" w14:textId="77777777" w:rsidR="00E71907" w:rsidRPr="00E71907" w:rsidRDefault="00E71907" w:rsidP="00E71907">
      <w:pPr>
        <w:jc w:val="both"/>
        <w:rPr>
          <w:bCs/>
          <w:sz w:val="28"/>
          <w:szCs w:val="28"/>
        </w:rPr>
      </w:pPr>
    </w:p>
    <w:p w14:paraId="1F549499" w14:textId="77777777" w:rsidR="00B3687B" w:rsidRDefault="00B3687B" w:rsidP="00E71907">
      <w:pPr>
        <w:jc w:val="both"/>
        <w:rPr>
          <w:sz w:val="28"/>
          <w:szCs w:val="28"/>
        </w:rPr>
      </w:pPr>
    </w:p>
    <w:p w14:paraId="322AACE7" w14:textId="03B38C56" w:rsidR="002D440C" w:rsidRPr="002D440C" w:rsidRDefault="002D440C" w:rsidP="002D440C">
      <w:pPr>
        <w:jc w:val="both"/>
        <w:rPr>
          <w:sz w:val="28"/>
          <w:szCs w:val="28"/>
        </w:rPr>
      </w:pPr>
      <w:proofErr w:type="gramStart"/>
      <w:r w:rsidRPr="002D440C">
        <w:rPr>
          <w:sz w:val="28"/>
          <w:szCs w:val="28"/>
        </w:rPr>
        <w:t>Исполняющий</w:t>
      </w:r>
      <w:proofErr w:type="gramEnd"/>
      <w:r w:rsidRPr="002D440C">
        <w:rPr>
          <w:sz w:val="28"/>
          <w:szCs w:val="28"/>
        </w:rPr>
        <w:t xml:space="preserve"> обязанности </w:t>
      </w:r>
    </w:p>
    <w:p w14:paraId="2A37E992" w14:textId="77777777" w:rsidR="002D440C" w:rsidRPr="002D440C" w:rsidRDefault="002D440C" w:rsidP="002D440C">
      <w:pPr>
        <w:jc w:val="both"/>
        <w:rPr>
          <w:sz w:val="28"/>
          <w:szCs w:val="28"/>
        </w:rPr>
      </w:pPr>
      <w:r w:rsidRPr="002D440C">
        <w:rPr>
          <w:sz w:val="28"/>
          <w:szCs w:val="28"/>
        </w:rPr>
        <w:t>мэра городского округа</w:t>
      </w:r>
    </w:p>
    <w:p w14:paraId="3E083CBD" w14:textId="77777777" w:rsidR="002D440C" w:rsidRPr="002D440C" w:rsidRDefault="002D440C" w:rsidP="002D440C">
      <w:pPr>
        <w:jc w:val="both"/>
        <w:rPr>
          <w:sz w:val="28"/>
          <w:szCs w:val="28"/>
        </w:rPr>
      </w:pPr>
      <w:r w:rsidRPr="002D440C">
        <w:rPr>
          <w:sz w:val="28"/>
          <w:szCs w:val="28"/>
        </w:rPr>
        <w:t>муниципального образования</w:t>
      </w:r>
    </w:p>
    <w:p w14:paraId="2B3B4753" w14:textId="6BB1287C" w:rsidR="00E71907" w:rsidRPr="002D440C" w:rsidRDefault="002D440C" w:rsidP="002D440C">
      <w:pPr>
        <w:jc w:val="both"/>
        <w:rPr>
          <w:sz w:val="28"/>
          <w:szCs w:val="28"/>
        </w:rPr>
      </w:pPr>
      <w:r w:rsidRPr="002D440C">
        <w:rPr>
          <w:sz w:val="28"/>
          <w:szCs w:val="28"/>
        </w:rPr>
        <w:t>«город Саянск»</w:t>
      </w:r>
      <w:r w:rsidRPr="002D440C">
        <w:rPr>
          <w:sz w:val="28"/>
          <w:szCs w:val="28"/>
        </w:rPr>
        <w:tab/>
      </w:r>
      <w:r w:rsidRPr="002D440C">
        <w:rPr>
          <w:sz w:val="28"/>
          <w:szCs w:val="28"/>
        </w:rPr>
        <w:tab/>
      </w:r>
      <w:r w:rsidRPr="002D440C">
        <w:rPr>
          <w:sz w:val="28"/>
          <w:szCs w:val="28"/>
        </w:rPr>
        <w:tab/>
        <w:t xml:space="preserve">                                                  М.Ф</w:t>
      </w:r>
      <w:r w:rsidR="00E71907" w:rsidRPr="002D440C">
        <w:rPr>
          <w:sz w:val="28"/>
          <w:szCs w:val="28"/>
        </w:rPr>
        <w:t xml:space="preserve">. </w:t>
      </w:r>
      <w:r w:rsidRPr="002D440C">
        <w:rPr>
          <w:sz w:val="28"/>
          <w:szCs w:val="28"/>
        </w:rPr>
        <w:t>Данилова</w:t>
      </w:r>
    </w:p>
    <w:p w14:paraId="1D11D730" w14:textId="546D3059" w:rsidR="00B3687B" w:rsidRDefault="00B3687B" w:rsidP="00E71907">
      <w:pPr>
        <w:rPr>
          <w:sz w:val="22"/>
          <w:szCs w:val="22"/>
        </w:rPr>
      </w:pPr>
    </w:p>
    <w:p w14:paraId="7BE4B6B9" w14:textId="1042C2BB" w:rsidR="007257E5" w:rsidRDefault="007257E5" w:rsidP="00E71907">
      <w:pPr>
        <w:rPr>
          <w:sz w:val="22"/>
          <w:szCs w:val="22"/>
        </w:rPr>
      </w:pPr>
    </w:p>
    <w:p w14:paraId="6C354C95" w14:textId="53C7E95D" w:rsidR="007257E5" w:rsidRDefault="007257E5" w:rsidP="00E71907">
      <w:pPr>
        <w:rPr>
          <w:sz w:val="22"/>
          <w:szCs w:val="22"/>
        </w:rPr>
      </w:pPr>
    </w:p>
    <w:p w14:paraId="37506ABB" w14:textId="5FDF3DFA" w:rsidR="007257E5" w:rsidRDefault="007257E5" w:rsidP="00E71907">
      <w:pPr>
        <w:rPr>
          <w:sz w:val="22"/>
          <w:szCs w:val="22"/>
        </w:rPr>
      </w:pPr>
    </w:p>
    <w:p w14:paraId="12598C3F" w14:textId="1065F9FF" w:rsidR="002D440C" w:rsidRDefault="002D440C" w:rsidP="00E71907">
      <w:pPr>
        <w:rPr>
          <w:sz w:val="22"/>
          <w:szCs w:val="22"/>
        </w:rPr>
      </w:pPr>
    </w:p>
    <w:p w14:paraId="33346C73" w14:textId="7D31562F" w:rsidR="002D440C" w:rsidRDefault="002D440C" w:rsidP="00E71907">
      <w:pPr>
        <w:rPr>
          <w:sz w:val="22"/>
          <w:szCs w:val="22"/>
        </w:rPr>
      </w:pPr>
    </w:p>
    <w:p w14:paraId="68C4442E" w14:textId="4C788355" w:rsidR="002D440C" w:rsidRDefault="002D440C" w:rsidP="00E71907">
      <w:pPr>
        <w:rPr>
          <w:sz w:val="22"/>
          <w:szCs w:val="22"/>
        </w:rPr>
      </w:pPr>
    </w:p>
    <w:p w14:paraId="46533FED" w14:textId="02C83E18" w:rsidR="002D440C" w:rsidRDefault="002D440C" w:rsidP="00E71907">
      <w:pPr>
        <w:rPr>
          <w:sz w:val="22"/>
          <w:szCs w:val="22"/>
        </w:rPr>
      </w:pPr>
    </w:p>
    <w:p w14:paraId="5702CDC6" w14:textId="219D0178" w:rsidR="002D440C" w:rsidRDefault="002D440C" w:rsidP="00E71907">
      <w:pPr>
        <w:rPr>
          <w:sz w:val="22"/>
          <w:szCs w:val="22"/>
        </w:rPr>
      </w:pPr>
    </w:p>
    <w:p w14:paraId="1F4E2F96" w14:textId="158462EA" w:rsidR="002D440C" w:rsidRDefault="002D440C" w:rsidP="00E71907">
      <w:pPr>
        <w:rPr>
          <w:sz w:val="22"/>
          <w:szCs w:val="22"/>
        </w:rPr>
      </w:pPr>
    </w:p>
    <w:p w14:paraId="12D3612F" w14:textId="52440810" w:rsidR="002D440C" w:rsidRDefault="002D440C" w:rsidP="00E71907">
      <w:pPr>
        <w:rPr>
          <w:sz w:val="22"/>
          <w:szCs w:val="22"/>
        </w:rPr>
      </w:pPr>
    </w:p>
    <w:p w14:paraId="5FCFBF73" w14:textId="0712A95E" w:rsidR="00E71907" w:rsidRPr="00E71907" w:rsidRDefault="00E71907" w:rsidP="004F52F7">
      <w:pPr>
        <w:rPr>
          <w:sz w:val="22"/>
          <w:szCs w:val="22"/>
        </w:rPr>
      </w:pPr>
      <w:r w:rsidRPr="00E71907">
        <w:rPr>
          <w:sz w:val="22"/>
          <w:szCs w:val="22"/>
        </w:rPr>
        <w:t xml:space="preserve">Исп. </w:t>
      </w:r>
      <w:proofErr w:type="spellStart"/>
      <w:r w:rsidR="00377812">
        <w:rPr>
          <w:sz w:val="22"/>
          <w:szCs w:val="22"/>
        </w:rPr>
        <w:t>Охремчук</w:t>
      </w:r>
      <w:proofErr w:type="spellEnd"/>
      <w:r w:rsidR="004F52F7" w:rsidRPr="004F52F7">
        <w:rPr>
          <w:sz w:val="22"/>
          <w:szCs w:val="22"/>
        </w:rPr>
        <w:t xml:space="preserve"> </w:t>
      </w:r>
      <w:r w:rsidR="004F52F7">
        <w:rPr>
          <w:sz w:val="22"/>
          <w:szCs w:val="22"/>
        </w:rPr>
        <w:t>К</w:t>
      </w:r>
      <w:r w:rsidR="004F52F7" w:rsidRPr="00E71907">
        <w:rPr>
          <w:sz w:val="22"/>
          <w:szCs w:val="22"/>
        </w:rPr>
        <w:t>.С.</w:t>
      </w:r>
    </w:p>
    <w:p w14:paraId="3FF07D69" w14:textId="0A5D48C0" w:rsidR="00E71907" w:rsidRDefault="00E71907" w:rsidP="00E71907">
      <w:pPr>
        <w:rPr>
          <w:sz w:val="22"/>
          <w:szCs w:val="22"/>
        </w:rPr>
      </w:pPr>
      <w:r w:rsidRPr="00E71907">
        <w:rPr>
          <w:sz w:val="22"/>
          <w:szCs w:val="22"/>
        </w:rPr>
        <w:t>Тел. 5-66-90</w:t>
      </w:r>
    </w:p>
    <w:p w14:paraId="4ED449F5" w14:textId="77777777" w:rsidR="00BD46D1" w:rsidRDefault="00BD46D1" w:rsidP="00BD46D1">
      <w:pPr>
        <w:jc w:val="right"/>
        <w:rPr>
          <w:sz w:val="22"/>
          <w:szCs w:val="22"/>
        </w:rPr>
        <w:sectPr w:rsidR="00BD46D1" w:rsidSect="00D62183">
          <w:pgSz w:w="11905" w:h="16837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14:paraId="7E9AFBD6" w14:textId="77777777" w:rsidR="00BD46D1" w:rsidRPr="001842B7" w:rsidRDefault="00BD46D1" w:rsidP="00BD46D1">
      <w:pPr>
        <w:keepNext/>
        <w:overflowPunct w:val="0"/>
        <w:autoSpaceDE w:val="0"/>
        <w:autoSpaceDN w:val="0"/>
        <w:adjustRightInd w:val="0"/>
        <w:ind w:left="10490"/>
        <w:textAlignment w:val="baseline"/>
        <w:outlineLvl w:val="1"/>
        <w:rPr>
          <w:bCs/>
          <w:iCs/>
        </w:rPr>
      </w:pPr>
      <w:r w:rsidRPr="001842B7">
        <w:rPr>
          <w:bCs/>
          <w:iCs/>
        </w:rPr>
        <w:lastRenderedPageBreak/>
        <w:t>Приложение № 1</w:t>
      </w:r>
    </w:p>
    <w:p w14:paraId="1ABC4DD6" w14:textId="77777777" w:rsidR="00BD46D1" w:rsidRPr="001842B7" w:rsidRDefault="00BD46D1" w:rsidP="00BD46D1">
      <w:pPr>
        <w:keepNext/>
        <w:overflowPunct w:val="0"/>
        <w:autoSpaceDE w:val="0"/>
        <w:autoSpaceDN w:val="0"/>
        <w:adjustRightInd w:val="0"/>
        <w:ind w:left="10490"/>
        <w:textAlignment w:val="baseline"/>
        <w:outlineLvl w:val="1"/>
        <w:rPr>
          <w:iCs/>
        </w:rPr>
      </w:pPr>
      <w:r w:rsidRPr="001842B7">
        <w:rPr>
          <w:bCs/>
          <w:iCs/>
        </w:rPr>
        <w:t xml:space="preserve">к </w:t>
      </w:r>
      <w:r w:rsidRPr="001842B7">
        <w:rPr>
          <w:iCs/>
        </w:rPr>
        <w:t>постановлению администрации городского округа муниципального</w:t>
      </w:r>
    </w:p>
    <w:p w14:paraId="4502BF6B" w14:textId="77777777" w:rsidR="00BD46D1" w:rsidRPr="001842B7" w:rsidRDefault="00BD46D1" w:rsidP="00BD46D1">
      <w:pPr>
        <w:ind w:left="10490"/>
      </w:pPr>
      <w:r w:rsidRPr="001842B7">
        <w:t>образования «город Саянск»</w:t>
      </w:r>
    </w:p>
    <w:p w14:paraId="157639F3" w14:textId="5F862091" w:rsidR="00BD46D1" w:rsidRPr="001842B7" w:rsidRDefault="008C2F70" w:rsidP="00BD46D1">
      <w:pPr>
        <w:ind w:left="10490"/>
      </w:pPr>
      <w:r>
        <w:t xml:space="preserve">от </w:t>
      </w:r>
      <w:r w:rsidR="00BA5D28">
        <w:t xml:space="preserve">30.07.2026 </w:t>
      </w:r>
      <w:r w:rsidR="00BD46D1" w:rsidRPr="001842B7">
        <w:t xml:space="preserve">№ </w:t>
      </w:r>
      <w:r w:rsidR="00BA5D28">
        <w:t>110-37-820-26</w:t>
      </w:r>
    </w:p>
    <w:p w14:paraId="7399DD17" w14:textId="77777777" w:rsidR="00BD46D1" w:rsidRPr="001842B7" w:rsidRDefault="00BD46D1" w:rsidP="00BD46D1">
      <w:pPr>
        <w:ind w:left="10490"/>
      </w:pPr>
      <w:r w:rsidRPr="001842B7">
        <w:t>Приложение № 5</w:t>
      </w:r>
    </w:p>
    <w:p w14:paraId="70C3B5EF" w14:textId="65649F6E" w:rsidR="00BD46D1" w:rsidRDefault="00BD46D1" w:rsidP="00BD46D1">
      <w:pPr>
        <w:ind w:left="10490"/>
      </w:pPr>
      <w:r w:rsidRPr="001842B7">
        <w:t xml:space="preserve">к </w:t>
      </w:r>
      <w:r w:rsidRPr="001842B7">
        <w:rPr>
          <w:bCs/>
        </w:rPr>
        <w:t xml:space="preserve">муниципальной программе </w:t>
      </w:r>
      <w:r w:rsidRPr="00BE295F">
        <w:t>«Развитие образования» города Саянска</w:t>
      </w:r>
    </w:p>
    <w:p w14:paraId="1F279853" w14:textId="77777777" w:rsidR="00BD46D1" w:rsidRPr="00602ED6" w:rsidRDefault="00BD46D1" w:rsidP="00BD46D1">
      <w:pPr>
        <w:ind w:left="10490"/>
        <w:rPr>
          <w:bCs/>
        </w:rPr>
      </w:pPr>
    </w:p>
    <w:p w14:paraId="42DA5AD2" w14:textId="604537AB" w:rsidR="00BD46D1" w:rsidRDefault="00BD46D1" w:rsidP="00BD46D1">
      <w:pPr>
        <w:jc w:val="right"/>
        <w:rPr>
          <w:b/>
          <w:sz w:val="28"/>
          <w:szCs w:val="28"/>
        </w:rPr>
      </w:pPr>
      <w:r w:rsidRPr="00BD46D1">
        <w:rPr>
          <w:b/>
          <w:sz w:val="28"/>
          <w:szCs w:val="28"/>
        </w:rPr>
        <w:t>МЕРОПРИЯТИЯ МУНИЦИПАЛЬНОЙ ПРОГРАММЫ «РАЗВИТИЕ ОБРАЗОВАНИЯ» ГОРОДА САЯНСКА</w:t>
      </w:r>
    </w:p>
    <w:tbl>
      <w:tblPr>
        <w:tblW w:w="150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21"/>
        <w:gridCol w:w="2322"/>
        <w:gridCol w:w="993"/>
        <w:gridCol w:w="567"/>
        <w:gridCol w:w="1275"/>
        <w:gridCol w:w="1276"/>
        <w:gridCol w:w="23"/>
        <w:gridCol w:w="1281"/>
        <w:gridCol w:w="19"/>
        <w:gridCol w:w="1285"/>
        <w:gridCol w:w="15"/>
        <w:gridCol w:w="1289"/>
        <w:gridCol w:w="10"/>
        <w:gridCol w:w="1294"/>
        <w:gridCol w:w="6"/>
        <w:gridCol w:w="1300"/>
        <w:gridCol w:w="1274"/>
      </w:tblGrid>
      <w:tr w:rsidR="009F56AF" w:rsidRPr="00A215F8" w14:paraId="48E661AE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1A23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№ </w:t>
            </w:r>
            <w:proofErr w:type="gramStart"/>
            <w:r w:rsidRPr="00A215F8">
              <w:rPr>
                <w:sz w:val="22"/>
                <w:szCs w:val="22"/>
              </w:rPr>
              <w:t>п</w:t>
            </w:r>
            <w:proofErr w:type="gramEnd"/>
            <w:r w:rsidRPr="00A215F8">
              <w:rPr>
                <w:sz w:val="22"/>
                <w:szCs w:val="22"/>
              </w:rPr>
              <w:t>/п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A874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27CF" w14:textId="26069F38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Ответс</w:t>
            </w:r>
            <w:r w:rsidR="002D440C">
              <w:rPr>
                <w:sz w:val="22"/>
                <w:szCs w:val="22"/>
              </w:rPr>
              <w:t>твенный исполнитель и соисполни</w:t>
            </w:r>
            <w:r w:rsidRPr="00A215F8">
              <w:rPr>
                <w:sz w:val="22"/>
                <w:szCs w:val="22"/>
              </w:rPr>
              <w:t>тели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F67B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Период </w:t>
            </w:r>
            <w:proofErr w:type="spellStart"/>
            <w:proofErr w:type="gramStart"/>
            <w:r w:rsidRPr="00A215F8">
              <w:rPr>
                <w:sz w:val="22"/>
                <w:szCs w:val="22"/>
              </w:rPr>
              <w:t>реализа-ции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B50E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Источники </w:t>
            </w:r>
            <w:proofErr w:type="spellStart"/>
            <w:proofErr w:type="gramStart"/>
            <w:r w:rsidRPr="00A215F8">
              <w:rPr>
                <w:sz w:val="22"/>
                <w:szCs w:val="22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DB44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Объем финансирования всего, тыс. руб.</w:t>
            </w:r>
          </w:p>
        </w:tc>
        <w:tc>
          <w:tcPr>
            <w:tcW w:w="65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78E0" w14:textId="22FFE13C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F38E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Связь с показателями результативности</w:t>
            </w:r>
          </w:p>
        </w:tc>
      </w:tr>
      <w:tr w:rsidR="009F56AF" w:rsidRPr="00A215F8" w14:paraId="5C379492" w14:textId="77777777" w:rsidTr="009F56AF">
        <w:trPr>
          <w:trHeight w:val="2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3AE9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C94B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3B7B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B3A1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E814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10C6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4450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2026 год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765F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2027 год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F507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2028 год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D133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2029 год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928D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2030 год</w:t>
            </w: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2330" w14:textId="77777777" w:rsidR="009F56AF" w:rsidRPr="00A215F8" w:rsidRDefault="009F56AF" w:rsidP="00A57505">
            <w:pPr>
              <w:jc w:val="center"/>
              <w:rPr>
                <w:sz w:val="22"/>
                <w:szCs w:val="22"/>
              </w:rPr>
            </w:pPr>
          </w:p>
        </w:tc>
      </w:tr>
      <w:tr w:rsidR="00A215F8" w:rsidRPr="00A215F8" w14:paraId="0EAC91CB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7E5B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4751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DB99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4915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95ED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8323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879F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9131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C1A5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9D4E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5BF4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7657" w14:textId="7C15CA5E" w:rsidR="00A215F8" w:rsidRPr="00A215F8" w:rsidRDefault="009F56AF" w:rsidP="00A57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215F8" w:rsidRPr="00A215F8" w14:paraId="7D689DEB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D658" w14:textId="77777777" w:rsidR="00A215F8" w:rsidRPr="00A215F8" w:rsidRDefault="00A215F8" w:rsidP="009F56A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Подпрограмма 1 «Развитие дошкольного образования города Саянска».</w:t>
            </w:r>
          </w:p>
        </w:tc>
      </w:tr>
      <w:tr w:rsidR="00A215F8" w:rsidRPr="00A215F8" w14:paraId="7B4D0898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F4A2A" w14:textId="77777777" w:rsidR="00A215F8" w:rsidRPr="00A215F8" w:rsidRDefault="00A215F8" w:rsidP="009F56A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Цель. Обеспечение доступности современного качественного дошкольного образования, обеспечения его соответствия потребностям социально-экономического развития.</w:t>
            </w:r>
          </w:p>
        </w:tc>
      </w:tr>
      <w:tr w:rsidR="00A215F8" w:rsidRPr="00A215F8" w14:paraId="33D0EAE3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992B" w14:textId="77777777" w:rsidR="00A215F8" w:rsidRPr="00A215F8" w:rsidRDefault="00A215F8" w:rsidP="009F56A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3DA77" w14:textId="77777777" w:rsidR="00A215F8" w:rsidRPr="00A215F8" w:rsidRDefault="00A215F8" w:rsidP="009F56A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Задача 1. Создание современных условий образования воспитанников дошкольных образовательных организаций города Саянска.</w:t>
            </w:r>
          </w:p>
        </w:tc>
      </w:tr>
      <w:tr w:rsidR="00A215F8" w:rsidRPr="00A215F8" w14:paraId="12FABB84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D044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5BDAE" w14:textId="77777777" w:rsidR="00A215F8" w:rsidRPr="00A215F8" w:rsidRDefault="00A215F8" w:rsidP="009F56A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Основное мероприятие 1.1. Реализация основных общеобразовательных программ </w:t>
            </w:r>
            <w:proofErr w:type="gramStart"/>
            <w:r w:rsidRPr="00A215F8">
              <w:rPr>
                <w:sz w:val="22"/>
                <w:szCs w:val="22"/>
              </w:rPr>
              <w:t>дошкольного</w:t>
            </w:r>
            <w:proofErr w:type="gramEnd"/>
            <w:r w:rsidRPr="00A215F8">
              <w:rPr>
                <w:sz w:val="22"/>
                <w:szCs w:val="22"/>
              </w:rPr>
              <w:t xml:space="preserve"> образования.</w:t>
            </w:r>
          </w:p>
        </w:tc>
      </w:tr>
      <w:tr w:rsidR="00A215F8" w:rsidRPr="00A215F8" w14:paraId="1DF7E1EA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81CF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A748" w14:textId="77777777" w:rsidR="00A215F8" w:rsidRPr="00A215F8" w:rsidRDefault="00A215F8" w:rsidP="00432916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Обеспечение реализации основных общеобразовательных программ </w:t>
            </w:r>
            <w:proofErr w:type="gramStart"/>
            <w:r w:rsidRPr="00A215F8">
              <w:rPr>
                <w:sz w:val="22"/>
                <w:szCs w:val="22"/>
              </w:rPr>
              <w:t>дошкольного</w:t>
            </w:r>
            <w:proofErr w:type="gramEnd"/>
            <w:r w:rsidRPr="00A215F8">
              <w:rPr>
                <w:sz w:val="22"/>
                <w:szCs w:val="22"/>
              </w:rPr>
              <w:t xml:space="preserve"> образования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6121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FF02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EFA1" w14:textId="77777777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CFA7" w14:textId="72A70706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2 282 768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FD2D" w14:textId="0A4E7460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442 895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39A6F" w14:textId="070550CC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458 637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9487" w14:textId="0338C57B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460 412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D0B8" w14:textId="0185F128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460 412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D5DF" w14:textId="1CF04F2B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460 412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ACCD" w14:textId="77777777" w:rsid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1, показатели 1.1.1-1.1.9.</w:t>
            </w:r>
          </w:p>
          <w:p w14:paraId="5F8330D5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4840F46E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09A949C1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2D8093FB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48B35576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64068A87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415EC8F7" w14:textId="77777777" w:rsidR="009F56AF" w:rsidRDefault="009F56AF" w:rsidP="00A57505">
            <w:pPr>
              <w:jc w:val="center"/>
              <w:rPr>
                <w:sz w:val="22"/>
                <w:szCs w:val="22"/>
              </w:rPr>
            </w:pPr>
          </w:p>
          <w:p w14:paraId="5B5BDAEA" w14:textId="77777777" w:rsidR="008E556F" w:rsidRDefault="009F56AF" w:rsidP="00A57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  <w:p w14:paraId="4E01CD39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3FB271F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4BF253C2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8925457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577EB059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61D70161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51E84970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1DD2C7C1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90BA018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105F4897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11C5204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033DBEA6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6BF0BB85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5888888B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420621E6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7F149820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773FE68C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6721F952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09668BB3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21A50AF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4CBB9DE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487A379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7C343CE9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6F1408F0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35497E15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67F2FBC0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6FB568B6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2BD14E82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5DEECFAC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3562BB3F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13251984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5AB8FE05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465B0D24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4E93AA1F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15EEF1AA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5B009B46" w14:textId="77777777" w:rsidR="008E556F" w:rsidRDefault="008E556F" w:rsidP="00A57505">
            <w:pPr>
              <w:jc w:val="center"/>
              <w:rPr>
                <w:sz w:val="22"/>
                <w:szCs w:val="22"/>
              </w:rPr>
            </w:pPr>
          </w:p>
          <w:p w14:paraId="02269A3E" w14:textId="3542B403" w:rsidR="009F56AF" w:rsidRPr="00A215F8" w:rsidRDefault="008E556F" w:rsidP="00A57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A215F8" w:rsidRPr="00A215F8" w14:paraId="38FDB15C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99FD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506E" w14:textId="77777777" w:rsidR="00A215F8" w:rsidRPr="00A215F8" w:rsidRDefault="00A215F8" w:rsidP="0043291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7DC8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11D6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10B7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0B61" w14:textId="5D546F60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261 982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6C59" w14:textId="713B22B9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62 509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33939" w14:textId="6E957AF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49 737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FD99" w14:textId="1B6238FD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49 912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B1C5" w14:textId="4BB5A3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49 912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FAE94" w14:textId="295CE6A5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49 912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3FB4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</w:tr>
      <w:tr w:rsidR="00A215F8" w:rsidRPr="00A215F8" w14:paraId="04A78381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EF82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4D4F" w14:textId="77777777" w:rsidR="00A215F8" w:rsidRPr="00A215F8" w:rsidRDefault="00A215F8" w:rsidP="0043291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8593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22E1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17B5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7243" w14:textId="352849EA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2 020 786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69AE" w14:textId="0AA6A032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380 386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FCEC" w14:textId="332A8170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408 900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B2DE" w14:textId="27AFAE2A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410 500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ACEA" w14:textId="752DFF2B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410 500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64AC" w14:textId="0AE2CA32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410 500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0842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</w:tr>
      <w:tr w:rsidR="00A215F8" w:rsidRPr="00A215F8" w14:paraId="1B2E8C00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8FD5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990C" w14:textId="77777777" w:rsidR="00A215F8" w:rsidRPr="00A215F8" w:rsidRDefault="00A215F8" w:rsidP="00432916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Укрепление материально-технической базы ДОУ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43D0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7654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406C" w14:textId="77777777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22C9" w14:textId="2230350A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5 492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51A8" w14:textId="056FC038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1 032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495AA" w14:textId="16BADC1D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1 115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6981" w14:textId="6A686E67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7664" w14:textId="6486322A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1 115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D62F" w14:textId="1956C666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1 115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AC94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</w:tr>
      <w:tr w:rsidR="00A215F8" w:rsidRPr="00A215F8" w14:paraId="793A5F2A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9492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8432" w14:textId="77777777" w:rsidR="00A215F8" w:rsidRPr="00A215F8" w:rsidRDefault="00A215F8" w:rsidP="0043291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663A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A6D9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9C43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907B" w14:textId="4E7B6D1E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5 492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85DD" w14:textId="13B9DEEA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1 032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5E8E" w14:textId="6BF396DF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3D50" w14:textId="5C046C14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E3BA" w14:textId="6217F4A6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1 115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4338" w14:textId="56128C89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1 115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945C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</w:tr>
      <w:tr w:rsidR="00A215F8" w:rsidRPr="00A215F8" w14:paraId="404B13E9" w14:textId="77777777" w:rsidTr="009F56AF">
        <w:trPr>
          <w:trHeight w:val="894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D4FA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6B6F" w14:textId="77777777" w:rsidR="00A215F8" w:rsidRPr="00A215F8" w:rsidRDefault="00A215F8" w:rsidP="0043291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81C1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979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6E849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FFC6" w14:textId="285C2FE4" w:rsidR="00A215F8" w:rsidRPr="00A215F8" w:rsidRDefault="00A215F8" w:rsidP="00A57505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452B" w14:textId="454B93C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84E60" w14:textId="2EC15EFE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84DA" w14:textId="4B66008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8014" w14:textId="232F151C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53C8" w14:textId="60499362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1BAA" w14:textId="77777777" w:rsidR="00A215F8" w:rsidRPr="00A215F8" w:rsidRDefault="00A215F8" w:rsidP="00A57505">
            <w:pPr>
              <w:jc w:val="center"/>
              <w:rPr>
                <w:sz w:val="22"/>
                <w:szCs w:val="22"/>
              </w:rPr>
            </w:pPr>
          </w:p>
        </w:tc>
      </w:tr>
      <w:tr w:rsidR="009F56AF" w:rsidRPr="00A215F8" w14:paraId="34536012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A879" w14:textId="78F336F5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E97E" w14:textId="25905283" w:rsidR="009F56AF" w:rsidRPr="00A215F8" w:rsidRDefault="009F56AF" w:rsidP="009F56A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882D" w14:textId="2CBA28A8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F480" w14:textId="7CB6904A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9749" w14:textId="02CA703B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99B9E" w14:textId="2B4038F6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DCE9" w14:textId="59D611AE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E8852" w14:textId="047128AA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9C0A" w14:textId="0431BD2E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0BD6" w14:textId="033342C4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19A3" w14:textId="6094FD64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56A9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</w:tr>
      <w:tr w:rsidR="009F56AF" w:rsidRPr="00A215F8" w14:paraId="5A12017D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B29B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996F" w14:textId="77777777" w:rsidR="009F56AF" w:rsidRPr="00A215F8" w:rsidRDefault="009F56AF" w:rsidP="009F56A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среднесуточного набора продуктов питания детей, страдающих туберкулезной интоксикацией и (или) находящихся под диспансерным наблюдением у фтизиатра, посещающих группы оздоровительной направленности в муниципальных дошкольных образовательных учреждениях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08D8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3849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1F0F" w14:textId="77777777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7AC9" w14:textId="269424A0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4 299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4012" w14:textId="70171673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FBE38" w14:textId="67A626F7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2F5B" w14:textId="4DDF748A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74B3" w14:textId="1A88B53C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CB2D" w14:textId="78D0F21D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929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3026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</w:tr>
      <w:tr w:rsidR="009F56AF" w:rsidRPr="00A215F8" w14:paraId="6AFBFE3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F086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B35E5" w14:textId="77777777" w:rsidR="009F56AF" w:rsidRPr="00A215F8" w:rsidRDefault="009F56AF" w:rsidP="009F56A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7DB7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A20F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E55A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879C" w14:textId="315211FE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484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444F" w14:textId="0976C5A8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E8654" w14:textId="2D7E74CD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102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439A2" w14:textId="0DAED8F8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102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3ABBA" w14:textId="5D3B25D1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102</w:t>
            </w: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00165" w14:textId="01811B12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102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5F3A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</w:tr>
      <w:tr w:rsidR="009F56AF" w:rsidRPr="00A215F8" w14:paraId="353BBE8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B058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B0ABE" w14:textId="77777777" w:rsidR="009F56AF" w:rsidRPr="00A215F8" w:rsidRDefault="009F56AF" w:rsidP="009F56A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EEA6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FEB0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A279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AB3C" w14:textId="5A1FCE44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3 815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0E3D" w14:textId="51C27B5C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71426" w14:textId="75F2E96D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827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D56B" w14:textId="199C6BDF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14A7" w14:textId="4336FE24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827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4001" w14:textId="06538D15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827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5196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</w:tr>
      <w:tr w:rsidR="009F56AF" w:rsidRPr="00A215F8" w14:paraId="6FCF9A47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5056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1.1.4.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CBA9" w14:textId="77777777" w:rsidR="009F56AF" w:rsidRPr="00A215F8" w:rsidRDefault="009F56AF" w:rsidP="009F56A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среднесуточного набора продуктов питания детей-инвалидов, детей-сирот и детей оставшихся без попечения родителей, обучающихся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D2C1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3770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B129" w14:textId="77777777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33E8" w14:textId="2581930D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4 194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2619" w14:textId="65652E2A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54641" w14:textId="6AAD96F5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887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F5CB" w14:textId="2F8B189F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3FD7" w14:textId="51558D31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887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05CF" w14:textId="2ADD520B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887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7C7E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</w:tr>
      <w:tr w:rsidR="009F56AF" w:rsidRPr="00A215F8" w14:paraId="5406F2F6" w14:textId="77777777" w:rsidTr="008E556F">
        <w:trPr>
          <w:trHeight w:val="4404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91F4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F05D" w14:textId="77777777" w:rsidR="009F56AF" w:rsidRPr="00A215F8" w:rsidRDefault="009F56AF" w:rsidP="009F56A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1EDC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E086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53F3B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B05E" w14:textId="4DFCD20E" w:rsidR="009F56AF" w:rsidRPr="00A215F8" w:rsidRDefault="009F56AF" w:rsidP="009F56A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4 194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029A" w14:textId="3B67FB7D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C2D5" w14:textId="54C00FFD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4D00" w14:textId="0DD56521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0138" w14:textId="54BDC6E6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887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A3E1" w14:textId="5FE292F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887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9CD1" w14:textId="77777777" w:rsidR="009F56AF" w:rsidRPr="00A215F8" w:rsidRDefault="009F56AF" w:rsidP="009F56A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4A74859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2091" w14:textId="0D3AF27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5DA6" w14:textId="2974ED11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96A0" w14:textId="05B7683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527E" w14:textId="6826B57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6180" w14:textId="300B7C4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F280A" w14:textId="43AA990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FED7" w14:textId="02BDDCC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07DEF" w14:textId="48CC082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C0F2B" w14:textId="566180A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EBA31" w14:textId="7592931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9ADE9" w14:textId="13229BB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A1C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A3A2188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BCE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93D014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требований пожарной безопасности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4C0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B4A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847F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D274" w14:textId="61AB0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8F93" w14:textId="3293B45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3AF4D" w14:textId="46EE831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FFF4" w14:textId="4C9D692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0B75" w14:textId="71FD78B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5CDA" w14:textId="3B10A41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C66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83FE76A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162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CFB566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052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E08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141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FADD" w14:textId="6B7090F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C195" w14:textId="4C3D03A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503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04E0A" w14:textId="5BC1823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B876" w14:textId="29AE724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771B" w14:textId="2463850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4AE9" w14:textId="18F453D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891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48BA4C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AB1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B98C89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554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B28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ADA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B9C3" w14:textId="64E68BC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479B" w14:textId="7B8D224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0DB7B" w14:textId="7069584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ACD0" w14:textId="146CB57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8B12" w14:textId="297AAB6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ED69" w14:textId="620ECDC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8DA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E5CFA68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F6D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1.1.6.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D6E880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Обследование технического состояния зданий силами специализированной организации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87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A5F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91BA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71BA" w14:textId="380D9C8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A84A" w14:textId="689DEB9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6EFCE" w14:textId="0D63147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9245" w14:textId="2D15A7B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3223" w14:textId="32D0336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5716" w14:textId="7850F66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AFD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603C3B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4FE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AA49E3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36A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461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9FC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9F6C" w14:textId="6447551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D9AC" w14:textId="536B834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47F23" w14:textId="5E9891B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51E3" w14:textId="1E19E4A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1B9" w14:textId="6266B59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68C8" w14:textId="1951152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B1C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DF0C758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016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379ACC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376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876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1BD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E121" w14:textId="4A1C39D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5B6B" w14:textId="37E36DD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B0D10" w14:textId="2AFA3D5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D596" w14:textId="5D109AE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ACDE" w14:textId="6112AD3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A7E2B" w14:textId="248CCE8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EFF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3097188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7B6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1.1.7.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B6B86A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Оборудование зданий образовательных учреждений устройствами </w:t>
            </w:r>
            <w:proofErr w:type="spellStart"/>
            <w:r w:rsidRPr="00A215F8">
              <w:rPr>
                <w:sz w:val="22"/>
                <w:szCs w:val="22"/>
              </w:rPr>
              <w:t>молниезащиты</w:t>
            </w:r>
            <w:proofErr w:type="spellEnd"/>
            <w:r w:rsidRPr="00A215F8">
              <w:rPr>
                <w:sz w:val="22"/>
                <w:szCs w:val="22"/>
              </w:rPr>
              <w:t xml:space="preserve"> с учётом требований СО 153-34.21.122-2003 «Инструкция по устройству </w:t>
            </w:r>
            <w:proofErr w:type="spellStart"/>
            <w:r w:rsidRPr="00A215F8">
              <w:rPr>
                <w:sz w:val="22"/>
                <w:szCs w:val="22"/>
              </w:rPr>
              <w:t>молниезащиты</w:t>
            </w:r>
            <w:proofErr w:type="spellEnd"/>
            <w:r w:rsidRPr="00A215F8">
              <w:rPr>
                <w:sz w:val="22"/>
                <w:szCs w:val="22"/>
              </w:rPr>
              <w:t xml:space="preserve"> зданий, сооружений и промышленных коммуникаций»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BBD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C80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77E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97FB" w14:textId="3F0F9E3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3639" w14:textId="14D1C50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311D5" w14:textId="4E7F779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EC26" w14:textId="0B1B35C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4A7D" w14:textId="2DEB7C1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91B4" w14:textId="3E048C4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5645" w14:textId="4F860DF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13C7AD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276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D66334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9D3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A40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278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A263" w14:textId="6E8DC17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629F" w14:textId="29C1F76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F1925" w14:textId="113DB03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80CD" w14:textId="069E20D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1994" w14:textId="7B5EE9C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2C31" w14:textId="033AE23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1D14" w14:textId="0506168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DDDF4DE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0CC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1.1.8.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9502FF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мероприятий по соблюдению требований к антитеррористической защищенности объектов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A10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E38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F22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B826" w14:textId="11D5360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1 806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73D4" w14:textId="5A0C2E9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866AE" w14:textId="181DEA7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F2CF" w14:textId="7B3766C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C19E" w14:textId="0D1E452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C31B" w14:textId="562FE9F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D48D" w14:textId="072F5ED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3407537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EC13" w14:textId="3F55CA6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F85F75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DB1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645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EC0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6A7C" w14:textId="694167B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1 806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FBC0" w14:textId="52EC63C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FD362" w14:textId="51BD5ED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4040" w14:textId="68EBBD0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B596" w14:textId="36C0E4A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0945" w14:textId="2111C73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6460" w14:textId="421396C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26A86AC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9D9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1.1.9.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F479AF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инициативного проекта. «Театр без антракта»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0C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 № 22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54A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67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9616F" w14:textId="2280D97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9EA4" w14:textId="3928A85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1BFB6" w14:textId="67CFFF2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838F" w14:textId="317D6A2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C1A4" w14:textId="335EC10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8F5E" w14:textId="551FCF0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B403" w14:textId="405552A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5978E9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351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A9E368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EDF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E6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8C0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A8A7" w14:textId="24516D3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E18A" w14:textId="34E770C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D40EC" w14:textId="2DDE5F2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9D1D" w14:textId="46F450D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3348" w14:textId="25CE893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3183" w14:textId="7F72205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5F0F" w14:textId="5850DB3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F50A720" w14:textId="77777777" w:rsidTr="008E556F">
        <w:trPr>
          <w:trHeight w:val="1316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8C3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2132FC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C3F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B89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29A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0F35" w14:textId="30F6ACD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388D" w14:textId="6755A90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435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439F5" w14:textId="5C419DE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69CE" w14:textId="5C5462A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0323" w14:textId="2C59FE3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46EF" w14:textId="137AFB8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03FC" w14:textId="7010E2B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91E842C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5C1" w14:textId="07FE983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E066" w14:textId="4D21B9E3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92BD" w14:textId="21E51FB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51A0" w14:textId="6DFF938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2F5A" w14:textId="00CBF4F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93CB" w14:textId="2B818DD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FB593" w14:textId="242BFA8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5B8A6" w14:textId="4635F41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96FAD" w14:textId="1EE170D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229B" w14:textId="49B34B9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5738" w14:textId="7E67A50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E10E" w14:textId="6932570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E556F" w:rsidRPr="00A215F8" w14:paraId="4D4DE012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4286" w14:textId="52D6F49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8036" w14:textId="2C67500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6637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3A93" w14:textId="2953774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2 305 220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F722" w14:textId="5DD507B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453 623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DC79" w14:textId="3EE86AB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461 568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D105" w14:textId="32C8470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463 343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7619" w14:textId="17A5547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463 343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6948" w14:textId="207A232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463 343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E4F2" w14:textId="08A2D51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D5A80D5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E94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C92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D2C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5B24" w14:textId="5231F54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280 119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6392" w14:textId="220024E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72 230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BCAA" w14:textId="5D22388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51 841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C3CA" w14:textId="20CA69A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52 016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E3CB" w14:textId="08E240B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52 016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9A31" w14:textId="5517637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52 016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3387" w14:textId="7D507EC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C1791D5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4D7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CBF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E40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E9A2" w14:textId="0BDB76F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2 025 036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BBA7" w14:textId="32F9F45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381 328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BA4E" w14:textId="3A922D4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409 727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047F" w14:textId="0E6D359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411 327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64E2" w14:textId="26D30A7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411 327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2FC2" w14:textId="5E2B3B5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411 327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F067" w14:textId="3B90900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978D1AB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803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CC9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87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9238" w14:textId="7A29748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76A4" w14:textId="23676E8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834A3" w14:textId="520705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40DB" w14:textId="7260956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0445" w14:textId="7E4F881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CEDD" w14:textId="4C25FE0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E19B" w14:textId="688F3A9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8B06189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8F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33C4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5189" w14:textId="46FBDD6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9609" w14:textId="0163570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C9FB" w14:textId="70B2D0D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A5FC" w14:textId="37E6677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7B81" w14:textId="456F448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DE3B" w14:textId="7288684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3329" w14:textId="058DA31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6870" w14:textId="25B6D76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67383AC" w14:textId="77777777" w:rsidTr="008E556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9E3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</w:t>
            </w:r>
          </w:p>
        </w:tc>
        <w:tc>
          <w:tcPr>
            <w:tcW w:w="1422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6A1C" w14:textId="6836EC93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Основное мероприятие 1.2. </w:t>
            </w:r>
            <w:proofErr w:type="gramStart"/>
            <w:r w:rsidRPr="00A215F8">
              <w:rPr>
                <w:sz w:val="22"/>
                <w:szCs w:val="22"/>
              </w:rPr>
              <w:t>Капитальные вложения в объекты дошкольного образования.</w:t>
            </w:r>
            <w:proofErr w:type="gramEnd"/>
          </w:p>
        </w:tc>
      </w:tr>
      <w:tr w:rsidR="008E556F" w:rsidRPr="00A215F8" w14:paraId="6F70BED3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2C9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2F52" w14:textId="7A26D080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фасада МДОУ «Центр развития ребенка - детский сад  № 21 «Брусничка»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1DA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5B3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90B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C139" w14:textId="7CE6AED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43 166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8943" w14:textId="0017E8B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0BC36" w14:textId="40ECF6D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3A89" w14:textId="1D3DB11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43 166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F6838" w14:textId="46AA6BD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E0D00" w14:textId="6BBB825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4794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1, показатели 1.2.1-1.2.8.</w:t>
            </w:r>
          </w:p>
          <w:p w14:paraId="4A902A78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5B9A328B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09305561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522CAA2F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5ECE6677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F3D6531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78696998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7BA3D4E8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4355AA36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7FF104EC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0A590F02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F7F7008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3A346A3C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2A174305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26FAAC10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04EC6F0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3C91ED4D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2C15ADF7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0E63215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4DFB0823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2A6F8FC2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11693965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7802BE27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3CDB9201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2D4826B6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23C59EFB" w14:textId="4E7D057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8E556F" w:rsidRPr="00A215F8" w14:paraId="6AA879A7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94F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0D2B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DAD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8AC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F88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B6D4" w14:textId="3C989D5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4 749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9DAF" w14:textId="45D864E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C2507" w14:textId="19A3AD0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714F" w14:textId="17D62B0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4 749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AF9A" w14:textId="0E3D534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80DB" w14:textId="61AFC8C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508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0E8966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F79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930F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5E3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836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CBB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7929" w14:textId="16EDCED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38 417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E487" w14:textId="3C25CFD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6BF38" w14:textId="11A3905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BFAE" w14:textId="3C2E76E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38 417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4542" w14:textId="5D93D04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E705" w14:textId="0AAB4B7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6FF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C950E96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931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5AA9" w14:textId="687B6CEC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 ремонт МДОУ "Центр развития ребенка - Детский сад  № 25 "Василек"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D5C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A2C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00C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FE3A" w14:textId="61350BE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284 026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B256" w14:textId="336A351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8115" w14:textId="40D7AD8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D593" w14:textId="6CD765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284 026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4529" w14:textId="1E5C845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3127" w14:textId="5E4DA5B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775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0BBB3DD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8E9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5207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DD9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C37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8FA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FBB7" w14:textId="4A6D37F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31 243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685A" w14:textId="5B097A3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052D5" w14:textId="15A173C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A53E" w14:textId="28E14BD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31 243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4311" w14:textId="662682E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D3A4" w14:textId="6E7849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2D2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21E77F7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13C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9C9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A6D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AF3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A9A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D34E" w14:textId="2DDF52C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252 783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591C" w14:textId="6B78196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87816" w14:textId="79734E3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D9EF" w14:textId="4C64A40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252 783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558F" w14:textId="4BF5E14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F71C" w14:textId="32CF81B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D4C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8C173F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211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1C1BF8" w14:textId="5DAFE9B3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фасада МДОУ "Центр развития ребенка - Детский сад  № 25 "Василек"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C90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 25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7D9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03F6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B794" w14:textId="21DDBC5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40 263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7FFC" w14:textId="55702FE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40 263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9AA82" w14:textId="66FDE47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0D67" w14:textId="3532EF4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E989" w14:textId="7E11E07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DA53" w14:textId="0EDD0A2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8CC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9DABFA8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14F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B004B8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018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7E3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E15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AD09" w14:textId="5FCF3F1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5 234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F15B" w14:textId="1CF2A43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5 234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12E04" w14:textId="2393B83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0FE4" w14:textId="750ED9B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7FC2" w14:textId="55C3231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1ED3" w14:textId="3A26DD1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6D7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D87FAA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5DC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D69682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B7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144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045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A884" w14:textId="1231D32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2 102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B63B" w14:textId="5EF75D6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2 102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ECCF4" w14:textId="52C8101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661B" w14:textId="601F097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2639" w14:textId="21BC024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41D4" w14:textId="44AF95D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5C2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0E18941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417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865A0D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81F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862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D90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4D8A" w14:textId="0549CB2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32 927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6DDD" w14:textId="295B924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32 927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1A31C" w14:textId="39082AF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2B43" w14:textId="0965899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64C2" w14:textId="175C5EB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41E3" w14:textId="4DAA6BC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926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32BB10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395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1.2.4.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B27C77" w14:textId="1DF6385E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Оснащение средствами обучения и воспитания МДОУ "Центр развития ребенка - Детский сад  № 25 "Василек"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C93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 25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BAC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E557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296C" w14:textId="07A137C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6 053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06E1" w14:textId="629EA09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6 053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B95EB" w14:textId="7A82FB2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2A58" w14:textId="0DEAA3A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40DE" w14:textId="7D95CB7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68C1" w14:textId="76AC314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815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4D3AF33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A7D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B9FF4C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08E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A7B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EAF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0D3B" w14:textId="2EA2C84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6D0B" w14:textId="57C85F8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72C50" w14:textId="3D05372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F9CA" w14:textId="0C2191B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969F" w14:textId="7EE0A67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1C3D" w14:textId="0B5F4D3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3F2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8F64B4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2C0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A766C7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D6C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8AB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ADB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657C" w14:textId="78FF00E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0B81" w14:textId="3383A57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03C50" w14:textId="5C70D3C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AAD9" w14:textId="6F7A311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FBE1" w14:textId="3DB951F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D7A7" w14:textId="098A1CB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17A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AC6AE51" w14:textId="77777777" w:rsidTr="008E556F">
        <w:trPr>
          <w:trHeight w:val="2797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86D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EB8162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449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892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720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E827" w14:textId="490FBE6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4 950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252A" w14:textId="00F9101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4 950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8A5FB" w14:textId="6DEA438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7356" w14:textId="4F2C71D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8C53" w14:textId="771869D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1D14" w14:textId="7EA27A4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425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0B1F98F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9D94" w14:textId="11EB970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E2AD" w14:textId="160D4381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CB43" w14:textId="15E3778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8D98" w14:textId="526DD48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B69E" w14:textId="5A7E3DD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A04B" w14:textId="381841C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B2F5F" w14:textId="15A0E1E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505FC" w14:textId="5807875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37068" w14:textId="33DF79A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C3A25" w14:textId="1F4A06B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7AA6" w14:textId="75F012D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310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612C4FF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216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1.2.5.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6828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Капитальный ремонт МДОУ «Детский сад комбинированного вида  № 36 «Улыбка» корпус 2 по адресу: г. Саянск, </w:t>
            </w:r>
            <w:proofErr w:type="spellStart"/>
            <w:r w:rsidRPr="00A215F8">
              <w:rPr>
                <w:sz w:val="22"/>
                <w:szCs w:val="22"/>
              </w:rPr>
              <w:t>мкр</w:t>
            </w:r>
            <w:proofErr w:type="spellEnd"/>
            <w:r w:rsidRPr="00A215F8">
              <w:rPr>
                <w:sz w:val="22"/>
                <w:szCs w:val="22"/>
              </w:rPr>
              <w:t>. Октябрьский, д. 35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8F4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CBA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4B8B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E6F7" w14:textId="3D67F0E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236 209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78E8" w14:textId="5791ECE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E3AB2" w14:textId="2BA9474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6D0B" w14:textId="27E5D3A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298B" w14:textId="36F5F64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9E93" w14:textId="102C465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236 209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488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0CA5532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4AB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6342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B79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E2D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1FE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A330" w14:textId="6E28A93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30 707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24FC" w14:textId="28F0281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88207" w14:textId="203E48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465F" w14:textId="1065C56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7FDC" w14:textId="2B53666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CA20" w14:textId="2C9C243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30 707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181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A82827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180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DE5F0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174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F37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85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B753" w14:textId="58EE409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205 502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B435" w14:textId="4731373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E32EA" w14:textId="4620796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16CB" w14:textId="66DE02E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5724" w14:textId="6E22A21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E16A" w14:textId="2D75E26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205 502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511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167475C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697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1.2.6.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E575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Капитальный ремонт МДОУ «Детский сад комбинированного вида  № 36 «Улыбка» корпус 1 по адресу: г. Саянск, </w:t>
            </w:r>
            <w:proofErr w:type="spellStart"/>
            <w:r w:rsidRPr="00A215F8">
              <w:rPr>
                <w:sz w:val="22"/>
                <w:szCs w:val="22"/>
              </w:rPr>
              <w:t>мкр</w:t>
            </w:r>
            <w:proofErr w:type="spellEnd"/>
            <w:r w:rsidRPr="00A215F8">
              <w:rPr>
                <w:sz w:val="22"/>
                <w:szCs w:val="22"/>
              </w:rPr>
              <w:t>. Октябрьский, д. 36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6A3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4FA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1F1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BCE0" w14:textId="53977C1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236 209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8DDA" w14:textId="6083831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3D20B" w14:textId="3048EF0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AE6A" w14:textId="1A8E33D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D7C0" w14:textId="5C683BB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FEB" w14:textId="530EB76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236 209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B2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AF0B95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05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E59D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8C1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BA0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9C2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F55D" w14:textId="4354CFB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30 707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BF3B" w14:textId="27B1EDE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14173" w14:textId="7000C73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E545" w14:textId="68E7F62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51B9" w14:textId="25DA25C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EEE3" w14:textId="355292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30 707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5BA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9A386B8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DD6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484FF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F68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E60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330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5C44" w14:textId="6CD752D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205 502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791AB" w14:textId="1B92415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C156D" w14:textId="54E0D59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DB4E" w14:textId="506F8DF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F79B" w14:textId="62A579A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DEF4" w14:textId="15DDE87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205 502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3B3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A2B532A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F1F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1.2.7.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A379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Капитальный ремонт МДОУ «Детский сад комбинированного вида  № 27 «Петушок» по адресу: г. Саянск, </w:t>
            </w:r>
            <w:proofErr w:type="spellStart"/>
            <w:r w:rsidRPr="00A215F8">
              <w:rPr>
                <w:sz w:val="22"/>
                <w:szCs w:val="22"/>
              </w:rPr>
              <w:t>мкр</w:t>
            </w:r>
            <w:proofErr w:type="spellEnd"/>
            <w:r w:rsidRPr="00A215F8">
              <w:rPr>
                <w:sz w:val="22"/>
                <w:szCs w:val="22"/>
              </w:rPr>
              <w:t>. Ленинградский, д. 27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18A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5AE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AF47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22B0" w14:textId="109FDEB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236 209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A95B" w14:textId="2DBCE71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EE5B8" w14:textId="42FA565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9FA1" w14:textId="01C3DFA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D0E3" w14:textId="5267B3E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4F6F" w14:textId="7BB2965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236 209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2D4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69B2AA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3F9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E225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ADC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EE3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FF7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1EC6" w14:textId="626BFEE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30 707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6CE4" w14:textId="641E8EC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2544C" w14:textId="03583E3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CFE8" w14:textId="6B586AB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F17C" w14:textId="3A04114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C23" w14:textId="0A951B2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30 707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31E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81893C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8B6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CBC0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517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8F2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E9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3911" w14:textId="2BEC65B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205 502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0F67" w14:textId="2707CF9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7AE2C" w14:textId="71B2A13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99F7" w14:textId="6CE006B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533F" w14:textId="696E497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92C4" w14:textId="274AB1A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205 502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653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61D9CEE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CD8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1.2.8.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7E692C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Разработка и экспертиза проектно-сметной документации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682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УО, </w:t>
            </w:r>
            <w:proofErr w:type="spellStart"/>
            <w:r w:rsidRPr="00A215F8">
              <w:rPr>
                <w:sz w:val="22"/>
                <w:szCs w:val="22"/>
              </w:rPr>
              <w:t>СПиОГД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35E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4C7C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1707" w14:textId="3B795CC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2342" w14:textId="42C1EEC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99243" w14:textId="28A7549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F4C5" w14:textId="3663D69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2113" w14:textId="2F2BC36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CB3E" w14:textId="3CF540B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CE3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F9D385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14B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99FB3C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1A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0A7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20C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0AB8" w14:textId="378519C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16ED" w14:textId="0839998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55305" w14:textId="13D47FE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C740" w14:textId="5A3BA15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B353" w14:textId="3CA9CAC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3F29" w14:textId="58D4AF9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D0B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C4CDFA5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B060" w14:textId="726063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BC3D" w14:textId="2FC6E34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1BB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4399" w14:textId="5442785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1 082 135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672" w14:textId="6A25530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46 316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7104A" w14:textId="4C0D5D6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CEA9" w14:textId="115C754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327 192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F2E7" w14:textId="1FC9AC4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42A9" w14:textId="2CE5F15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708 627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36D2" w14:textId="0C68FD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1494BB3" w14:textId="77777777" w:rsidTr="000E2A4A">
        <w:trPr>
          <w:trHeight w:val="2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901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8B7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0023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297D" w14:textId="037A5BD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134 134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741B" w14:textId="26EB29C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6 021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0587" w14:textId="34BA872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DE18" w14:textId="05B7543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35 992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EE38" w14:textId="19C9643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E0B0" w14:textId="0160296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92 121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B401" w14:textId="7A3F103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</w:tr>
      <w:tr w:rsidR="008E556F" w:rsidRPr="00A215F8" w14:paraId="695E51D7" w14:textId="77777777" w:rsidTr="000E2A4A">
        <w:trPr>
          <w:trHeight w:val="2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FAD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596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C2F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7630" w14:textId="3DE4289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910 124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D2CD" w14:textId="4B79BE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2 418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C144" w14:textId="6968F37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096D" w14:textId="6D1F684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291 200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4528" w14:textId="47CAF63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EFF7" w14:textId="615BC82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616 506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A7CD" w14:textId="1919DD1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893F4C4" w14:textId="77777777" w:rsidTr="000E2A4A">
        <w:trPr>
          <w:trHeight w:val="208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944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16104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D42D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8350" w14:textId="1CF32AB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37 877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5A0B" w14:textId="00F42C3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37 877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74ADD" w14:textId="6B7230F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C537" w14:textId="590DEAF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D362" w14:textId="27613C6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0894" w14:textId="7DF6FCD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F586" w14:textId="074E079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C5F6FC0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5628" w14:textId="06FD583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3217" w14:textId="402E47A4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9C55" w14:textId="4A7F3C9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A4C02" w14:textId="0E452B4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CE7C" w14:textId="0E9B01C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11C9" w14:textId="6B9F790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2256" w14:textId="5FF387B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37AD" w14:textId="1CAA66E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BA0C" w14:textId="503A633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1BCC" w14:textId="6AFD10C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5F37" w14:textId="09791C9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8F5B" w14:textId="064AFAE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E556F" w:rsidRPr="00A215F8" w14:paraId="14E16A3E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C9F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1.3.</w:t>
            </w:r>
          </w:p>
        </w:tc>
        <w:tc>
          <w:tcPr>
            <w:tcW w:w="1422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C691" w14:textId="7D0D139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1.3. Оплата труда вспомогательного персонала дошкольных образовательных организаций, не участвующего в реализации основных общеобразовательных программ.</w:t>
            </w:r>
          </w:p>
        </w:tc>
      </w:tr>
      <w:tr w:rsidR="008E556F" w:rsidRPr="00A215F8" w14:paraId="43F98BB3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7D8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1.3.1.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9D75F1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Оплата труда вспомогательного персонала дошкольных образовательных организаций, не участвующего в реализации основных общеобразовательных программ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667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МДОУ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64E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0B85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EC2C" w14:textId="039E28E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94 158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1B52" w14:textId="52D3E7C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13 110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C945" w14:textId="25ABFAF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81 048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238C" w14:textId="1D55912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96A4" w14:textId="2A96C81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D0D2" w14:textId="3EA4791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C774" w14:textId="46C5A72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14CAD0B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34B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FFE610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B34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7ED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B6A1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303A" w14:textId="3E6B37E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10 620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16EE" w14:textId="5FE8F7D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1 705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9E07" w14:textId="627AC89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25DE" w14:textId="1B6D2A9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9FBF" w14:textId="4608648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4404" w14:textId="4B05A8A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414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60A865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4DD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914E6C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7CF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19F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442A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EFE1" w14:textId="7A32C14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83 538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3E84" w14:textId="52DDCC4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11 405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71522" w14:textId="0E3D13A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72 133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A89E" w14:textId="5827ABB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AB90" w14:textId="04F327E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7806" w14:textId="7F4DB68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474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72CAF97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1C2F" w14:textId="635F75E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D5FE7B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1.3.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927F" w14:textId="603B600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D580" w14:textId="60DF09F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4E4B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4EF7" w14:textId="2A595EC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94 158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2AA6" w14:textId="4EF2DDA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13 110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291B" w14:textId="6EEB435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81 048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9B99" w14:textId="2795A29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E531" w14:textId="2ABDAE7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823F" w14:textId="7E50946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7EBB" w14:textId="74596CF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A695562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DA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081304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330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84B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120D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6CD1" w14:textId="7439EBA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10 620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5D93" w14:textId="5ECD975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1 705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AD76" w14:textId="2B7CF45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78A3" w14:textId="2B3D787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C6DA" w14:textId="6A3C59C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7787" w14:textId="358BE6C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6A2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6F4170B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4EF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CA5230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BEB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9D6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0289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940" w14:textId="655FE81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83 538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C107" w14:textId="09C96BE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11 405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0F25" w14:textId="142951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72 133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E3F8" w14:textId="432453F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7FA8" w14:textId="7331B74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0C59" w14:textId="51FA5E3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94A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372BC91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D511" w14:textId="0CFD4F6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922C" w14:textId="64B8853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подпрограмме 1: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49FF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9554" w14:textId="07D8F8F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3 481 513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B40" w14:textId="13357FF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513 049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727E2" w14:textId="15619F5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542 616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D694" w14:textId="5C17709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790 535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BE90" w14:textId="45BF221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463 343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6924" w14:textId="3D67943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1 171 970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40DB" w14:textId="49AE3A4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0356C22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EA8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EB959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71E8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C4BF" w14:textId="5725C6E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424 873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A9B5" w14:textId="743B1F7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79 956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41D1" w14:textId="71B8A29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60 756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F08E" w14:textId="3FBB8C9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88 008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345B" w14:textId="3A65E1D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52 016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4672" w14:textId="3F2DAD1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144 137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76E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6D55795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187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E8FC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C2B1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E993" w14:textId="4BA8501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3 018 698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8E30" w14:textId="0F12366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395 151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7C8F" w14:textId="24BD02B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481 860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71D6" w14:textId="4CE0AD7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702 527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EA33" w14:textId="419AC3A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411 327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56A2" w14:textId="5649C2A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1 027 833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4FD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4137392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AC7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DB78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58D2" w14:textId="302EC34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иниц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3C0B" w14:textId="218F872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3DFA" w14:textId="558536B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5A57" w14:textId="478385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9020" w14:textId="7EDBA89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F145" w14:textId="7AD3AEB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AF26" w14:textId="260BEC5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F86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CA47DE1" w14:textId="77777777" w:rsidTr="000E2A4A">
        <w:trPr>
          <w:trHeight w:val="3955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792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3579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4796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1D28" w14:textId="095FE62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37 877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754C" w14:textId="76556CD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37 877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DE8DB" w14:textId="251292F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0A54" w14:textId="5022AF3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FA28" w14:textId="3A0D3AE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8881" w14:textId="361B874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8AA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6AAF3CC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3EB8" w14:textId="717D125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C49B" w14:textId="66354D99" w:rsidR="008E556F" w:rsidRPr="00A215F8" w:rsidRDefault="008E556F" w:rsidP="008E556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24C9" w14:textId="25EED73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E886" w14:textId="56C2999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0451" w14:textId="028B1C7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174A2" w14:textId="2DCE9B5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698D" w14:textId="6A2A9B0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4C6C" w14:textId="7F8AF38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8B00" w14:textId="10AE3A0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34895" w14:textId="06F59F5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3DD8" w14:textId="17EDF92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4669" w14:textId="1F7B803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E556F" w:rsidRPr="00A215F8" w14:paraId="7C663C6A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7E2BE1" w14:textId="77777777" w:rsidR="008E556F" w:rsidRPr="00A215F8" w:rsidRDefault="008E556F" w:rsidP="008E556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Подпрограмма 2 «Развитие общего образования города Саянска».</w:t>
            </w:r>
          </w:p>
        </w:tc>
      </w:tr>
      <w:tr w:rsidR="008E556F" w:rsidRPr="00A215F8" w14:paraId="25CF4FCE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289B00" w14:textId="77777777" w:rsidR="008E556F" w:rsidRPr="00A215F8" w:rsidRDefault="008E556F" w:rsidP="008E556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Цель. Повышение доступности современного качественного общего образования, обеспечение его соответствия потребностям социально-экономического развития.</w:t>
            </w:r>
          </w:p>
        </w:tc>
      </w:tr>
      <w:tr w:rsidR="008E556F" w:rsidRPr="00A215F8" w14:paraId="499F5321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4E9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154FB3" w14:textId="77777777" w:rsidR="008E556F" w:rsidRPr="00A215F8" w:rsidRDefault="008E556F" w:rsidP="008E556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Задача 1.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образования.</w:t>
            </w:r>
          </w:p>
        </w:tc>
      </w:tr>
      <w:tr w:rsidR="008E556F" w:rsidRPr="00A215F8" w14:paraId="047C4879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EF4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9D66C3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1.1. Реализация общеобразовательных программ общего образования.</w:t>
            </w:r>
          </w:p>
        </w:tc>
      </w:tr>
      <w:tr w:rsidR="008E556F" w:rsidRPr="00A215F8" w14:paraId="5A0B5016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EE9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369B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реализации общеобразовательных программ общего образования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95A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DE9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4C4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594B" w14:textId="078C1C5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3 048 882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5981" w14:textId="0750BA5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579 300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E79BD" w14:textId="07D4E40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610 970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1343" w14:textId="11BE150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613 546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D5BF" w14:textId="048EE8F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613 546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C326" w14:textId="1F87971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631 520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0DEC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2, показатель 1.1.1-1.1.12.</w:t>
            </w:r>
          </w:p>
          <w:p w14:paraId="27B2973B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56401EA1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6555A59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056FB3A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4891295B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D46B3CF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348BEFCE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557A0DC2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E1F2238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8322445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3D3C5430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335DFFBF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84A1B7E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3B1B294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B6100D1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F6E4D2E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8ABB651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7BD87CE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10C12F0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DEE39C6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03D302C7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116A0FC4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641AC2DF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7272D5CD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0691CA49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</w:p>
          <w:p w14:paraId="45AB5C93" w14:textId="3A811F1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8E556F" w:rsidRPr="00A215F8" w14:paraId="7E207CD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504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B067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159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283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57E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891C" w14:textId="3593260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221 926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FBDF" w14:textId="7B812D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53 644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67DC" w14:textId="742C57B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37 370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5890" w14:textId="432EC27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4688" w14:textId="729E69D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37 646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AE6A" w14:textId="02D3C8B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55 620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FEA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08DB749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3FB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F4AA2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00D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353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FF9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BBFE" w14:textId="1C78F44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2 826 956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AFFA" w14:textId="21B05D0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525 656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E635" w14:textId="05F0480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573 600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57AB" w14:textId="235EE76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575 900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21D9" w14:textId="5E06C02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575 900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5CCC" w14:textId="4A109D3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575 900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C53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21A51B9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190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74F8A9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Модернизация материально-технической базы муниципальных общеобразовательных учреждений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1A4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CA9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31B5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D176" w14:textId="1095A95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1 990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5424" w14:textId="07DA035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1 330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8AC5E" w14:textId="33B2624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49F8" w14:textId="6C1C7C4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954C" w14:textId="3856458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5528" w14:textId="488FECF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C37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5EED58C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12B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E05DD4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712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7E4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F12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9DE9" w14:textId="5136780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1 990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D772" w14:textId="1088FBE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1 330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02E84" w14:textId="7DF0602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72C4" w14:textId="582318B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A9EF" w14:textId="716286A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22C4" w14:textId="514FA6D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BD7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8D8831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1D8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0F6F78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42B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EEC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2E6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88DF" w14:textId="58CC7FA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A4FC" w14:textId="6214B4F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2673" w14:textId="6A8C43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C784" w14:textId="3C5CD8C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0690" w14:textId="01E68D9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CD02" w14:textId="22F0FD9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819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3129D38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6E7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7F5054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Приобретение учебников и учебных пособий, а также учебно-методических материалов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677A" w14:textId="123CF61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9FA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2FA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D20F" w14:textId="1440A65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677C" w14:textId="4537633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5D84F" w14:textId="30069B1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4DD9" w14:textId="294DBF5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877A" w14:textId="3F1AB1F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20B8" w14:textId="273BF8A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250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39B965A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23B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3604E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7D7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279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679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A0A5" w14:textId="088E516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8CAA" w14:textId="320AA20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4D5" w14:textId="5FE041A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71FA" w14:textId="4C1E72E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74BD" w14:textId="447F49C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463C" w14:textId="1890ABF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41E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9508BD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E25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6E45B8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8D3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79A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CD6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213C" w14:textId="28D09F9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FE592" w14:textId="0746C81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E5BB" w14:textId="128D42C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3303" w14:textId="3D657FB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F281" w14:textId="52429DA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EE71" w14:textId="60750A2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4C0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192C812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A4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1.1.4.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47698A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Оснащение инженерно-техническими средствами зданий и территорий муниципальных образовательных организаций в целях обеспечения антитеррористической безопасности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9C6A" w14:textId="0513C50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71B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3FD6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E415" w14:textId="654CBF9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114 487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F6D7" w14:textId="489D5AC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57 629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93739" w14:textId="223DC55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28 429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6A7C" w14:textId="63FFF0C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28 429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FCBA" w14:textId="03F6F2E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31B4" w14:textId="1A5CCFC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A0D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300CBBB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395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2DF660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96D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B6E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9F3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EEA2" w14:textId="54B8010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14 884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7FEA" w14:textId="2A542D9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7 492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2FD4B" w14:textId="0852A82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3 696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CC15" w14:textId="32174B3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3 696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376B" w14:textId="42AE08B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DA69" w14:textId="299094F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E67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93B218A" w14:textId="77777777" w:rsidTr="008E556F">
        <w:trPr>
          <w:trHeight w:val="3077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B6F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3C59F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BE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163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C14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7CD8" w14:textId="0C29BF1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99 603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2416" w14:textId="1CA4015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50 137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A53FC" w14:textId="6E50B21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24 733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A4EC" w14:textId="4B1E99E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24 733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91F4" w14:textId="7003816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1B87" w14:textId="5188D6C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D45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AAECFAD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93E9" w14:textId="103F9E3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1275" w14:textId="73A60B95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F0EA" w14:textId="44173E4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15C1" w14:textId="4ABCFA0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514C" w14:textId="4ED1401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B5B1" w14:textId="4C940F1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FC0C" w14:textId="6712C3C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53C5" w14:textId="55EEC4B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6656" w14:textId="43FDD5F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CCCF" w14:textId="7C05EF4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0D353" w14:textId="0ABA018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04D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9EAB502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B3F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3E6530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Оборудование зданий образовательных учреждений устройствами </w:t>
            </w:r>
            <w:proofErr w:type="spellStart"/>
            <w:r w:rsidRPr="00A215F8">
              <w:rPr>
                <w:sz w:val="22"/>
                <w:szCs w:val="22"/>
              </w:rPr>
              <w:t>молниезащиты</w:t>
            </w:r>
            <w:proofErr w:type="spellEnd"/>
            <w:r w:rsidRPr="00A215F8">
              <w:rPr>
                <w:sz w:val="22"/>
                <w:szCs w:val="22"/>
              </w:rPr>
              <w:t xml:space="preserve"> с учётом требований СО 153-34.21.122-2003 «Инструкция по устройству </w:t>
            </w:r>
            <w:proofErr w:type="spellStart"/>
            <w:r w:rsidRPr="00A215F8">
              <w:rPr>
                <w:sz w:val="22"/>
                <w:szCs w:val="22"/>
              </w:rPr>
              <w:t>молниезащиты</w:t>
            </w:r>
            <w:proofErr w:type="spellEnd"/>
            <w:r w:rsidRPr="00A215F8">
              <w:rPr>
                <w:sz w:val="22"/>
                <w:szCs w:val="22"/>
              </w:rPr>
              <w:t xml:space="preserve"> зданий, сооружений и промышленных коммуникаций»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E2A5" w14:textId="09A4D30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7F54" w14:textId="1340B6F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738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32B2" w14:textId="14AA7A2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A2CA" w14:textId="3CDD138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30E35" w14:textId="0841DDF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AD2B" w14:textId="61ECCC4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2104" w14:textId="5465BC8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717D" w14:textId="5DFF314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BCD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A6F1EB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084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5E9ED4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2CF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F23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171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DC4A" w14:textId="159FCA4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D90D" w14:textId="747FF26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10 500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9D37" w14:textId="6B82710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2A7D" w14:textId="06378BF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B948" w14:textId="1C00410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B7A7" w14:textId="50CC081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59D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9696913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465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1.1.6.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C6B0AD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требований пожарной безопасности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CFB7" w14:textId="3E5ED33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646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148B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F0C3" w14:textId="1B80339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41A1" w14:textId="284D6A0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DA0B1" w14:textId="709E794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9306" w14:textId="09C539A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1629" w14:textId="42EC172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F996" w14:textId="5EE6DE6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CF6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E35F6E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E2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37F2AF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04F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F01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8E0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A326" w14:textId="36C6601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D082" w14:textId="58A5AED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5CDB1" w14:textId="67307C2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B733" w14:textId="4A17405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E655" w14:textId="790C9D4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3DAB" w14:textId="73FA8BC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AD7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3A30369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06B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C176C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1B3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11A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E7E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06D2" w14:textId="30C6669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7CD4" w14:textId="465AEAB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C95A" w14:textId="28EABD2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50BF" w14:textId="5068539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7B11" w14:textId="4D5CC04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002F" w14:textId="7A49ECA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F01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A51810C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AC4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1.1.7.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3263" w14:textId="77777777" w:rsidR="008E556F" w:rsidRPr="008E556F" w:rsidRDefault="008E556F" w:rsidP="008E556F">
            <w:pPr>
              <w:rPr>
                <w:sz w:val="18"/>
                <w:szCs w:val="18"/>
              </w:rPr>
            </w:pPr>
            <w:proofErr w:type="gramStart"/>
            <w:r w:rsidRPr="008E556F">
              <w:rPr>
                <w:sz w:val="18"/>
                <w:szCs w:val="18"/>
              </w:rPr>
              <w:t xml:space="preserve">Субсидии из бюджета </w:t>
            </w:r>
            <w:proofErr w:type="spellStart"/>
            <w:r w:rsidRPr="008E556F">
              <w:rPr>
                <w:sz w:val="18"/>
                <w:szCs w:val="18"/>
              </w:rPr>
              <w:t>Зиминского</w:t>
            </w:r>
            <w:proofErr w:type="spellEnd"/>
            <w:r w:rsidRPr="008E556F">
              <w:rPr>
                <w:sz w:val="18"/>
                <w:szCs w:val="18"/>
              </w:rPr>
              <w:t xml:space="preserve"> районного муниципального образования на компенсацию расходов учредителя муниципальной образовательной организации иного муниципального района, муниципального округа, городского округа Иркутской области, реализующей основные общеобразовательные программы, на организацию бесплатной перевозки обучающихся в данной образовательной организации и проживающих на территории </w:t>
            </w:r>
            <w:proofErr w:type="spellStart"/>
            <w:r w:rsidRPr="008E556F">
              <w:rPr>
                <w:sz w:val="18"/>
                <w:szCs w:val="18"/>
              </w:rPr>
              <w:t>Зиминского</w:t>
            </w:r>
            <w:proofErr w:type="spellEnd"/>
            <w:r w:rsidRPr="008E556F">
              <w:rPr>
                <w:sz w:val="18"/>
                <w:szCs w:val="18"/>
              </w:rPr>
              <w:t xml:space="preserve"> района</w:t>
            </w:r>
            <w:proofErr w:type="gram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B1C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№ 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8A9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C40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2059" w14:textId="543ACBC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8 000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C2D5" w14:textId="7B65EB2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750AE" w14:textId="4EEDCDB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DAE2" w14:textId="5E47611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E85E" w14:textId="7C78870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36F0" w14:textId="7EA1D5A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1 600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786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E43ACB2" w14:textId="77777777" w:rsidTr="008E556F">
        <w:trPr>
          <w:trHeight w:val="4752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98B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F0814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ED8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8DC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33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E15E" w14:textId="04E24E1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8 000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B48E" w14:textId="0D16464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8A85" w14:textId="63AB1D6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EF79" w14:textId="5BDFAEB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E92B" w14:textId="1737DD1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0C43" w14:textId="2C12F22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1 600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20B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96DCC71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FA2D" w14:textId="38BC3E6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144DF" w14:textId="28B2AE3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0584" w14:textId="69D241A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5F03" w14:textId="422E97E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C98E" w14:textId="1086AE7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5A20" w14:textId="19E00FD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85C1D" w14:textId="43CD0B5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79E2" w14:textId="2C39E19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B987" w14:textId="438FA8B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C5580" w14:textId="7948F01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8C0BB" w14:textId="7E2F7A3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8660" w14:textId="7E719F4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E556F" w:rsidRPr="00A215F8" w14:paraId="2FE4A704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2CE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1.1.8.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D8EE57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мероприятий по соблюдению требований к антитеррористической защищенности объектов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57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5F5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9A1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35C2" w14:textId="6AA8EAC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7 413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2A8A" w14:textId="08F271D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7 413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9F2E1" w14:textId="112E1D2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A098" w14:textId="58A9C31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AEA0" w14:textId="434DDA1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0DF0" w14:textId="024F390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738C" w14:textId="344A5EE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436238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005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6128A5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40A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D9C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66F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9429" w14:textId="0533CBA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7 413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AECE" w14:textId="6B61FD8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7 413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5DA5E" w14:textId="2947002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3792" w14:textId="23DE8EB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9356" w14:textId="2C170B6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2608" w14:textId="0B1D5C5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C7F1" w14:textId="006C3AF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D2CC3B5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7D4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1.1.9.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C1697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инициативного проекта. "Современные перила: шаг к безопасности и комфорту"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53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«Гимназия им. В.А. Надькина»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F61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CE8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331D" w14:textId="087D2B3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1 356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B51B" w14:textId="542A293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1 356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90EB" w14:textId="0CA86F3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657B" w14:textId="4BE2B8D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FEEC" w14:textId="1411D55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521D" w14:textId="3921561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0D15" w14:textId="4EF12BB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C555F4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D1D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EC06B2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945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620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1010" w14:textId="3075560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A215F8">
              <w:rPr>
                <w:sz w:val="22"/>
                <w:szCs w:val="22"/>
              </w:rPr>
              <w:br/>
              <w:t>платеж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2323" w14:textId="3509C46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176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A9CA" w14:textId="3C250F1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176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98D71" w14:textId="74C0179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E078" w14:textId="0855742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532E" w14:textId="515547C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E1A8" w14:textId="4FB011D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AA9F" w14:textId="30A9F9F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A8CFDD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94D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3DB2A1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6D6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FAF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64F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6C9D" w14:textId="5D4611F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1 180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99CE" w14:textId="1A47E94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1 180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E345A" w14:textId="53CD498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233A" w14:textId="058A4F6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73AA" w14:textId="2615055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0384" w14:textId="0F7A120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D916" w14:textId="591163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387933E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89E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1.1.10.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A04ABE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инициативного проекта. Школьный музей "Хранители времени"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11F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№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503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765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ED6D" w14:textId="243A9A3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1 700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582D" w14:textId="43EE1D6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1 700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733" w14:textId="4AF5773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F9DB" w14:textId="69BF1A0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F05E" w14:textId="2BFE1BC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2DA1" w14:textId="3D44322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3E0C" w14:textId="7C43EB0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A6886D7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84E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FB82A7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357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906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1F74" w14:textId="4DA696B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A215F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8307" w14:textId="193E843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6DDF" w14:textId="124BFB6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6E50C" w14:textId="07F9382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B973" w14:textId="7EEBE27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648A" w14:textId="3A5B04A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F453" w14:textId="50CF7C5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E719" w14:textId="42E1525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C8FB0CD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E15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177EE8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671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C5C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97D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F051" w14:textId="384552A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1 479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2BC5" w14:textId="2DDB7BF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1 479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7DDF6" w14:textId="58304AB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0573" w14:textId="4FB0067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F9E0" w14:textId="2EF5840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CBD6" w14:textId="1BD62D1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92D5" w14:textId="028BFE6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2710262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748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492087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Оснащение средствами обучения и воспитания предметных кабинетов муниципальных общеобразовательных организаций, в которых реализуются общеобразовательные программы по учебному предмету «Труд (Технология)»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D1C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A1E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F5F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AC2C" w14:textId="06416A8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F5D8" w14:textId="1BC00F6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41B7D" w14:textId="321CD2F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50D7" w14:textId="16D7208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3E6B" w14:textId="5608CFF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6172" w14:textId="2B1EEB2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0C55" w14:textId="5C31233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5019D0A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137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796A7D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39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530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68C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1C91" w14:textId="0550494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EB4C" w14:textId="4F3119D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4AFEE" w14:textId="29B9B98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17D2" w14:textId="550E66A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D5BE" w14:textId="2483DD0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96A4" w14:textId="71C2DAE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E966" w14:textId="5B56060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0F5131A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37D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54F737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Взносы на капитальный ремонт муниципального жилищного фонда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D71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6C9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B19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2521" w14:textId="2CD583D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4812" w14:textId="65928F6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A8F5D" w14:textId="4293321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BECD" w14:textId="23F64D0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740C" w14:textId="3AF55B0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C553" w14:textId="71B328A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009A" w14:textId="012BCFE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14DD1D3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895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A4821C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576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94C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B2D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A0C6" w14:textId="43A545E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B9A0" w14:textId="4D1F746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405F7" w14:textId="4AC29DC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C293" w14:textId="272B411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6655" w14:textId="416C135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980F" w14:textId="6A2F25E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2E60" w14:textId="2DCF0B2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9399ACE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2A8D" w14:textId="1BF611D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22E9" w14:textId="4A17265E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2D9F" w14:textId="7527C60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F298" w14:textId="11E3F6B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9627" w14:textId="717DC3E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FCFB" w14:textId="00D0FF1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60678" w14:textId="6CD7A39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308E7" w14:textId="27ACEB6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9618E" w14:textId="2FD0596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640B" w14:textId="67020BE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AE392" w14:textId="5490383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2F54" w14:textId="3BC9B4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E556F" w:rsidRPr="00A215F8" w14:paraId="5D0BDD9D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40ED" w14:textId="7AECB6E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C41D" w14:textId="23FACD2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507F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E850" w14:textId="0C5A53D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3 196 138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062E" w14:textId="199F24A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662 638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C044" w14:textId="78AADC9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641 164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DB53" w14:textId="6722A57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643 740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EB33" w14:textId="3873B71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615 311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DAAC" w14:textId="4C48392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633 285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B57B" w14:textId="09C612F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63BA6B9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B72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00D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06E3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FBD3" w14:textId="3C9C328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257 371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7A76" w14:textId="0419F52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81 037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CC2B" w14:textId="06DC59E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41 231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7C85" w14:textId="189C56B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41 507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A733" w14:textId="43E45DC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37 811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21CD" w14:textId="73B2196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55 785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79E3" w14:textId="12860A7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B5D32AC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D5F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1BA2D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5AE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6EF6" w14:textId="5875B14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2 938 370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AB8F" w14:textId="047C66B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581 204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5EC5" w14:textId="0864028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599 933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92E4" w14:textId="5B5B344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602 233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212C" w14:textId="39CE1E3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577 500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87FF" w14:textId="250A791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577 500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3AF2" w14:textId="1DD3854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5085B02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EBBE" w14:textId="56ACB12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2B8C" w14:textId="605AB51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16850" w14:textId="14EFEFC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иниц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7F5B" w14:textId="723599C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AC0A" w14:textId="1041A46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CE47" w14:textId="414DAFE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610B" w14:textId="5C61331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C860" w14:textId="17F2BA5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DB80" w14:textId="55E3C7D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8210" w14:textId="1E7759D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021AF0EF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223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662EB8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1.2.  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      </w:r>
          </w:p>
        </w:tc>
      </w:tr>
      <w:tr w:rsidR="008E556F" w:rsidRPr="00A215F8" w14:paraId="456C31F4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BB1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1.2.1.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53E1" w14:textId="77777777" w:rsidR="008E556F" w:rsidRPr="00BD6944" w:rsidRDefault="008E556F" w:rsidP="008E556F">
            <w:pPr>
              <w:rPr>
                <w:sz w:val="20"/>
                <w:szCs w:val="20"/>
              </w:rPr>
            </w:pPr>
            <w:r w:rsidRPr="00BD6944">
              <w:rPr>
                <w:sz w:val="20"/>
                <w:szCs w:val="20"/>
              </w:rPr>
              <w:t>Развитие системы поддержки и сопровождения талантливых  детей: организация и участие в муниципальном и региональном этапах Всероссийской олимпиады школьников, научно-практических конференциях, конкурсах, фестивалях и др.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B16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E3D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079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307" w14:textId="083E35E0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C81B" w14:textId="4812E4A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6F01" w14:textId="1932052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3FDE" w14:textId="43C2F84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24EF" w14:textId="310B8BD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8CE9" w14:textId="4E2B8C7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A74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2, показатель 1.2.1</w:t>
            </w:r>
          </w:p>
        </w:tc>
      </w:tr>
      <w:tr w:rsidR="008E556F" w:rsidRPr="00A215F8" w14:paraId="172905CA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3694" w14:textId="77B7EE2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A692" w14:textId="4215568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FEB1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8300" w14:textId="01906FB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6169" w14:textId="2275799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6C" w14:textId="2F8CFA3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2382" w14:textId="2846777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DA76" w14:textId="0C982C9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CF77" w14:textId="53AE99A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CB24" w14:textId="6C49C33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556F" w:rsidRPr="00A215F8" w14:paraId="3452F39A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C477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7E4B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0CBD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947C" w14:textId="007BBAA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537B" w14:textId="7FA35F5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467E1" w14:textId="2E6B95A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068B" w14:textId="385E43C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DA3D" w14:textId="047FBE0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2489" w14:textId="0A39E5E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7575" w14:textId="6A361E6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556F" w:rsidRPr="00A215F8" w14:paraId="6AA06877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3C9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1.3.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8C73D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Основное мероприятие 1.3. Сохранение и укрепление здоровья </w:t>
            </w:r>
            <w:proofErr w:type="gramStart"/>
            <w:r w:rsidRPr="00A215F8">
              <w:rPr>
                <w:sz w:val="22"/>
                <w:szCs w:val="22"/>
              </w:rPr>
              <w:t>обучающихся</w:t>
            </w:r>
            <w:proofErr w:type="gramEnd"/>
          </w:p>
        </w:tc>
      </w:tr>
      <w:tr w:rsidR="008E556F" w:rsidRPr="00A215F8" w14:paraId="1E289732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A06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1.3.1.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77D3" w14:textId="77777777" w:rsidR="008E556F" w:rsidRPr="008E556F" w:rsidRDefault="008E556F" w:rsidP="008E556F">
            <w:pPr>
              <w:rPr>
                <w:sz w:val="20"/>
                <w:szCs w:val="20"/>
              </w:rPr>
            </w:pPr>
            <w:r w:rsidRPr="008E556F">
              <w:rPr>
                <w:sz w:val="20"/>
                <w:szCs w:val="20"/>
              </w:rPr>
              <w:t xml:space="preserve">Сохранение и укрепление здоровья воспитанников и обучающихся: организация, проведение и участие в муниципальном и региональном этапах Всероссийской спартакиады ШСК «Спорт, учеба и труд рядом идут!», Всероссийских спортивных соревнованиях </w:t>
            </w:r>
            <w:r w:rsidRPr="008E556F">
              <w:rPr>
                <w:sz w:val="20"/>
                <w:szCs w:val="20"/>
              </w:rPr>
              <w:lastRenderedPageBreak/>
              <w:t>школьников  «Президентские состязания» и «Президентские спортивные игры», в подготовке и сдаче норм Всероссийского физкультурно-спортивного комплекса «Готов к труду и обороне»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A7A8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УО, МОУ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8EE1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261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AD05" w14:textId="5620AF8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9E44" w14:textId="3CB1F46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5D82" w14:textId="3E3A95B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3704" w14:textId="1358E50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78C7" w14:textId="25ED840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72D1" w14:textId="3D795FF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6D9A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2, показатель 1.3.1</w:t>
            </w:r>
          </w:p>
        </w:tc>
      </w:tr>
      <w:tr w:rsidR="008E556F" w:rsidRPr="00A215F8" w14:paraId="1572E6B4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225F" w14:textId="7463E9E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5BBF" w14:textId="381185A8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81EE" w14:textId="13415B2C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759B" w14:textId="4D5351F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95C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A372" w14:textId="3504F3E1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04D5" w14:textId="7787925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56F7" w14:textId="259BEC6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17AC" w14:textId="4E15335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0871" w14:textId="7BB7F4E8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7A32" w14:textId="10D6923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8AE9" w14:textId="12B3F73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6EBF9E7B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3851" w14:textId="1D1EB08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6CB8" w14:textId="77777777" w:rsidR="008E556F" w:rsidRPr="00A215F8" w:rsidRDefault="008E556F" w:rsidP="008E556F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основному мероприятию 1.3.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9AE5" w14:textId="3D67C8F8" w:rsidR="008E556F" w:rsidRPr="00A215F8" w:rsidRDefault="008E556F" w:rsidP="008E55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2B0B" w14:textId="5195B15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1565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99B5" w14:textId="5A66C6A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A2AD" w14:textId="2E52484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78C3B" w14:textId="27705DE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94EA" w14:textId="5FDB721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CBAE9" w14:textId="25A3623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57AF" w14:textId="72F7EF9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A2A6" w14:textId="2CAF3F9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556F" w:rsidRPr="00A215F8" w14:paraId="37938E11" w14:textId="77777777" w:rsidTr="00C14FCB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CF5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1.4.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223C7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1.4. Капитальные вложения в объекты общего образования</w:t>
            </w:r>
          </w:p>
        </w:tc>
      </w:tr>
      <w:tr w:rsidR="008E556F" w:rsidRPr="00A215F8" w14:paraId="6E1A60CF" w14:textId="77777777" w:rsidTr="00C14FCB">
        <w:trPr>
          <w:trHeight w:val="20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F6E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1.4.1.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7FEB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здания МОУ "Гимназия им. В.А. Надькина". Устройство вентилируемого фасада.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3F73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Гимназия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F9E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74E0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6F11" w14:textId="16CE4F0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54 114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DA22" w14:textId="46793E4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2709" w14:textId="345699F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3788F" w14:textId="795E25D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DC31" w14:textId="2BDFC73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2044" w14:textId="51351D8B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54 114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B706" w14:textId="77777777" w:rsidR="008E556F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2, показатель 1.4.1-1.4.7</w:t>
            </w:r>
          </w:p>
          <w:p w14:paraId="640A96BB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2D049A00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7738187F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218A93FB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488A1E92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6DF3FE6A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367BA92D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03121273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165D539B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33264453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5863D75C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6ECF8E18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12638A36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6EAEF683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5786C4C2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269A6CB1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35A3825D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3E2558E9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19E9BB0E" w14:textId="77777777" w:rsidR="00BD6944" w:rsidRDefault="00BD6944" w:rsidP="008E556F">
            <w:pPr>
              <w:jc w:val="center"/>
              <w:rPr>
                <w:sz w:val="22"/>
                <w:szCs w:val="22"/>
              </w:rPr>
            </w:pPr>
          </w:p>
          <w:p w14:paraId="3D7289B9" w14:textId="39D0CA32" w:rsidR="00BD6944" w:rsidRPr="00A215F8" w:rsidRDefault="00BD6944" w:rsidP="008E5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8E556F" w:rsidRPr="00A215F8" w14:paraId="7F63E87A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E6E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EF95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DB6E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DC8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2C5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0ADB" w14:textId="1171F97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5 953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654E" w14:textId="5C7CE17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0A79" w14:textId="3DE3514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A9315" w14:textId="54B1D49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5F46" w14:textId="4536008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E7AE" w14:textId="2ED7452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5 953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E39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2C618BD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7B3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DB27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5B01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2EA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593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9AC7" w14:textId="650C4E7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48 161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BCC7" w14:textId="242BE4A8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FB21" w14:textId="42EFD34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3FCDA" w14:textId="058A1BC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0531" w14:textId="1E57420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2C60" w14:textId="5D20BF7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48 161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373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1D6BA25A" w14:textId="77777777" w:rsidTr="00C14FCB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E9B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1.4.2.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0B1F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здания МОУ "СОШ №2". Устройство вентилируемого фасада.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69B9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№ 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A04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3F06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CAF5" w14:textId="71BFC86C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46 044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E38E" w14:textId="636FE92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B487" w14:textId="5750CF6A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C4EEB" w14:textId="5232099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9032" w14:textId="64A60DB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ADB3" w14:textId="68D5174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46 044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763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025C2A2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1B0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CE8F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16D2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4C1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9AA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7DB0" w14:textId="64A95FA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5 065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A94B" w14:textId="50C76DF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92B6" w14:textId="0DD3B1CC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842AF" w14:textId="0D5890A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02FF" w14:textId="19B1998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DF27" w14:textId="4F4F234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5 065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D84B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7F2E3A7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B7C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97DF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0C5F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617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F57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B624" w14:textId="2193064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40 979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49BC" w14:textId="2065B4E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9627" w14:textId="78D8EDB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31C60" w14:textId="35242E0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7049" w14:textId="480633A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5917" w14:textId="27116CA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40 979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68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437A8A8E" w14:textId="77777777" w:rsidTr="00C14FCB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655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1.4.3.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AFF9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здания МОУ "СОШ №3". Устройство вентилируемого фасада.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C1B7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№ 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76A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B12B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A9EC" w14:textId="518D4AD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105 372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7A68" w14:textId="472095E2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C00C" w14:textId="4822ECF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06527" w14:textId="479A3FE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105 372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4604" w14:textId="03926673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A772" w14:textId="227101FA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AFC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D5B1BF9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44B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5C11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FE9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085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42B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B21A" w14:textId="27577106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11 591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0EC" w14:textId="6097B2A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82C8" w14:textId="36AD380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7EC59" w14:textId="7F80DD52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11 591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0D4A" w14:textId="0DB790E6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AC91" w14:textId="563E6FA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2AF8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75EE2180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FBEC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5141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1BDE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EF7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62B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0E2C" w14:textId="26E12EC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29 072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AC63" w14:textId="27CC43F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3C4A" w14:textId="6257182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DB322" w14:textId="12B9748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29 072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E770" w14:textId="6FB910B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5D1F" w14:textId="29C4733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594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C7DAD3E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1440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2B1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092A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7A6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B6A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5B9D" w14:textId="0952600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64 709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6C0D" w14:textId="383BD553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1CA4" w14:textId="6A739BA1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9AB54" w14:textId="0B0288B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64 709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70A2" w14:textId="7B43C8F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DCC1" w14:textId="7282A36B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B327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1BEC858" w14:textId="77777777" w:rsidTr="00C14FCB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07B3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1.4.4.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589C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здания  МОУ  "СОШ №4 им. Д.М. Перова". Устройство вентилируемого фасада.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38CD" w14:textId="77777777" w:rsidR="008E556F" w:rsidRPr="00A215F8" w:rsidRDefault="008E556F" w:rsidP="008E556F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 №4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1265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ABB2" w14:textId="7777777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A103" w14:textId="3A6AFB34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55 786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9F4B" w14:textId="1FD8A3E9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EAB8" w14:textId="5514E42E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272F4" w14:textId="36F1E93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D9DF" w14:textId="798D95F5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3B0C" w14:textId="00848EE7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55 786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F8B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518747D7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AA9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3049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745E5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592E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FE46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7E9F" w14:textId="3838FF7F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6 136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86A3" w14:textId="7DAE6DE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CBC5" w14:textId="27BAE454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A1305" w14:textId="47D620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781C" w14:textId="7CBC65C5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CD71" w14:textId="2910C9C0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6 136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713F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8E556F" w:rsidRPr="00A215F8" w14:paraId="211FDFDA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E7A9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0F19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D73E" w14:textId="77777777" w:rsidR="008E556F" w:rsidRPr="00A215F8" w:rsidRDefault="008E556F" w:rsidP="008E556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6952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5C1D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789B" w14:textId="3B811F4D" w:rsidR="008E556F" w:rsidRPr="00A215F8" w:rsidRDefault="008E556F" w:rsidP="008E556F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49 650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DBBA" w14:textId="639AAC6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4D81" w14:textId="3FD5E189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62D06" w14:textId="0B3A1BFD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0CE2" w14:textId="4F507CDF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FB70" w14:textId="0D5EBD8E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49 650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E084" w14:textId="77777777" w:rsidR="008E556F" w:rsidRPr="00A215F8" w:rsidRDefault="008E556F" w:rsidP="008E556F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AEBE77E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1F1F" w14:textId="157BFB0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D2F5" w14:textId="5058F402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F405" w14:textId="7F95D5BA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36B0" w14:textId="32353B1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D3BB" w14:textId="3F28478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85F2" w14:textId="074C068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8D06" w14:textId="0AA2C9F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FF89" w14:textId="222A3A8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B1B3C" w14:textId="49134EC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0BF4A" w14:textId="04C272C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4256" w14:textId="32B901A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CFE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0902D00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750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1.4.5.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73CB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здания МОУ "СОШ  №5". Устройство вентилируемого фасада.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F0B7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№ 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584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4D5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1F2D" w14:textId="74B1B5B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57 146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D9C4" w14:textId="6094801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F491" w14:textId="3AF9F95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39A4" w14:textId="22DFC5F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0FB0" w14:textId="18ABE48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94E0" w14:textId="4712371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57 146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293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81E0A1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22C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0F74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AE15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266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484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FC26" w14:textId="4286FD6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6 286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EE22" w14:textId="4FB401B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6E42" w14:textId="47B2337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C700" w14:textId="1A6CB38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097E" w14:textId="5730C37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ECFC" w14:textId="241998B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6 286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519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6EA30FC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CDF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BD7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9F2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3B6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22D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CF99" w14:textId="328CF4A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50 860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0895" w14:textId="649262F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1A77" w14:textId="5EEA7AD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1502" w14:textId="647741E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B609" w14:textId="4E29074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359C" w14:textId="71B7034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50 860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804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8692B95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2F0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1.4.7.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0692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Капитальный ремонт здания МОУ "СОШ  №7". Устройство вентилируемого фасада.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DF83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  № 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819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CE34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66A7" w14:textId="086A8C9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59 990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CC45" w14:textId="7AA0849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1DFF" w14:textId="352397A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C2E9" w14:textId="317EE95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5303" w14:textId="10E3DF8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8948" w14:textId="4A6B440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59 990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7E4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13C00D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B90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7A2B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8CAD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A68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A50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517D" w14:textId="49C9B64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6 599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E362" w14:textId="5A635AB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D834" w14:textId="309B5DB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262B" w14:textId="53681E4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3350" w14:textId="5C5DBAD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48ED" w14:textId="09AB756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6 599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5CC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0ED2CB1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E75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D245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6207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92E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015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DED1" w14:textId="2332699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53 391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AF98" w14:textId="600A55C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58D9" w14:textId="0789471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55C5" w14:textId="38787BF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57B5" w14:textId="0137B6C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9F3B" w14:textId="4F369B7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53 391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8A8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A38FEB1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5F5D" w14:textId="7CF6436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CF3D30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1.4.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6B4270" w14:textId="0E856C5D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0A106" w14:textId="2F9AF57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30F5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EF50" w14:textId="70A9BF1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378 452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8E66" w14:textId="49718E9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E40D" w14:textId="5926738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B072" w14:textId="718669B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105 372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EAA5" w14:textId="2D3C604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7EA1" w14:textId="3175836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273 080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B34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63A003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99D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0E19F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06BD12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90390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759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57AE" w14:textId="24DF23D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41 630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686E" w14:textId="03A7D8C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22F9" w14:textId="32EFF89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6A38" w14:textId="4B381DF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11 591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D649" w14:textId="78EC0F4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9699" w14:textId="63316F3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30 039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2A9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5B16FE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B5D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19CE1E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0541C4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B8F97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D87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60CB" w14:textId="648780F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272 113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31BA" w14:textId="3B13AAB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684A" w14:textId="51B5000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AFCE" w14:textId="2010D46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29 072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5246" w14:textId="1770850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F223" w14:textId="29FF6D9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243 041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171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9BCCF11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9A4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1179D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7B59F0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360E3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955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0A24" w14:textId="73726EE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64 709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D156" w14:textId="0814FC7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83F2" w14:textId="282640C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9B20" w14:textId="3ECAA7B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64 709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0E04" w14:textId="7F90425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7ECE" w14:textId="5C4EB66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6605" w14:textId="52B9B9A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01C8C89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A5A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1.5.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0CA46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1.5. Обеспечение деятельности советников директора, выплаты за классное руководство</w:t>
            </w:r>
          </w:p>
        </w:tc>
      </w:tr>
      <w:tr w:rsidR="00BD6944" w:rsidRPr="00A215F8" w14:paraId="4EED78C0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4AF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1.5.1.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0453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B8E6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13B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1EBD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13C7" w14:textId="133B53E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13 362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67F9" w14:textId="010367F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2 266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9B83" w14:textId="0B12773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2 747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EBB4" w14:textId="3798B7E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2 783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F649" w14:textId="567BFA1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2 783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3A92" w14:textId="3504EEC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2 783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D53E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2, показатель 1.5.1-1.5.3</w:t>
            </w:r>
          </w:p>
          <w:p w14:paraId="7E9F5C50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C40446B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C31A66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72AA54A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05E1D3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7A5666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8A14B07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94FF755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3E13A3D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D66F8B0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431C795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48AA98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570187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E5AB85B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B9BD275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BA46E10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1FA8FB8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20AAF21" w14:textId="6E1F4DD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BD6944" w:rsidRPr="00A215F8" w14:paraId="6C802723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4FF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A37E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1BE5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1B9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9CA3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142D" w14:textId="4DA8779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B898" w14:textId="0E86C81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A8C89" w14:textId="1E4FF16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6493" w14:textId="53752E7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182B" w14:textId="3EA1ABB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0F60" w14:textId="3343F9B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278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A2F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49F0FFD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4D2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5FC8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3F3F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013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971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F12DC" w14:textId="4E8DDD9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12 172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57CA" w14:textId="2EA8D49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2 130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BC05E" w14:textId="18933DA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2 527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A3C6" w14:textId="3CD4BE2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2 505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C3AA" w14:textId="3EE0142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2 505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176A" w14:textId="12B52C4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2 505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225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2FFC07A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64A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1.5.2.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4625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D899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59A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F6B7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BA45" w14:textId="218FED0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4 529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E992" w14:textId="43CECD6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781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84D38" w14:textId="69A7E9A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937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4C9D" w14:textId="58E9AA5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2C2" w14:textId="4CAC53A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937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E082" w14:textId="1004EF5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937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A19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FD3A010" w14:textId="77777777" w:rsidTr="00C14FCB">
        <w:trPr>
          <w:trHeight w:val="3077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B8C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57F5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109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7E3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E14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CD03" w14:textId="51A4667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4 529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C7BB" w14:textId="039D078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781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00A08" w14:textId="477326A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937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D981D" w14:textId="39360C9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937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18E1D" w14:textId="0B9307B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937</w:t>
            </w: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5D8DD" w14:textId="214613F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937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402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7B1249D" w14:textId="77777777" w:rsidTr="00C14FCB">
        <w:trPr>
          <w:trHeight w:val="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D3F0" w14:textId="65A463E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6A8A" w14:textId="6E9A770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0D7E" w14:textId="36D53204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E810C" w14:textId="2BECA1A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A73C" w14:textId="3001D06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AEFF" w14:textId="50A5696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2C67" w14:textId="74CA11D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34FF" w14:textId="071AB15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02B6" w14:textId="2611D01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E57E" w14:textId="1468BD6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09C3" w14:textId="1136D0F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426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1120750" w14:textId="77777777" w:rsidTr="00C14FCB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7BF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1.5.3.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EA88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выплат ежемесячного денежного вознаграждения за классное руководство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2C9D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84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529E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18D1" w14:textId="76A22D6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271 021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E437" w14:textId="1C0F00B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54 177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CE71A" w14:textId="17B8B84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54 223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911B" w14:textId="5991CC9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54 207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AFA5" w14:textId="1602F60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54 207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29ED" w14:textId="28F44BD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54 207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52E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7283FE9" w14:textId="77777777" w:rsidTr="00C14FCB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660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C57A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B63B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D84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72A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7B96" w14:textId="2EFA3EB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271 021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FA30" w14:textId="4012A3D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54 177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3F553" w14:textId="302D347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54 223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74F4" w14:textId="7CF5060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54 207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7B9A" w14:textId="22939ED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54 207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6F1" w14:textId="33073E0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54 207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FE0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EA5B155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9581" w14:textId="37E31F2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305B" w14:textId="11EAB95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1.5.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0660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5955" w14:textId="7D17DB4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288 912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DE29" w14:textId="1F705EA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57 224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7AED" w14:textId="53BB8E6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57 907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9A23" w14:textId="37D1271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57 927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E17E" w14:textId="124A0FE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57 927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8220" w14:textId="44A37F9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57 927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004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2A85D98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E84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6A6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FB5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27EB" w14:textId="31E4BDD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287 722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45F4" w14:textId="1391A4B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57 088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4647B" w14:textId="4244986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57 687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770F" w14:textId="3EB62B1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57 649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5305" w14:textId="14BC2FF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57 649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8EC2" w14:textId="7FA8D03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57 649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54D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D85A879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7D7" w14:textId="0A48CAB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45B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548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5B3E" w14:textId="687F294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584E" w14:textId="118C16A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68B3" w14:textId="1D817A3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75FD" w14:textId="4DC0474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278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5861" w14:textId="13EA4DD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278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698A" w14:textId="405244A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A6FA" w14:textId="2F1FC7C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BA23B65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1A4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1.6.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5D3FD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1.6. Оплата труда вспомогательного персонала общеобразовательных организаций, не участвующего в реализации основных общеобразовательных программ.</w:t>
            </w:r>
          </w:p>
        </w:tc>
      </w:tr>
      <w:tr w:rsidR="00BD6944" w:rsidRPr="00A215F8" w14:paraId="7AB1EA8F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6B2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1.6.1.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B2B9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Оплата труда вспомогательного персонала общеобразовательных организаций, не участвующего в реализации основных общеобразовательных программ.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5135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043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9BE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11362" w14:textId="639913A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21 455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47C0" w14:textId="7A76569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2 987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96F2" w14:textId="000EEA2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18 468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A80A" w14:textId="757AB9D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7793" w14:textId="212AD90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2AA1" w14:textId="2D8B6E9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2F5E" w14:textId="591F62F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BFDCEA2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5FB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D629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D070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47F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51C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1079" w14:textId="7DFBBB2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2 419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B41F" w14:textId="7605CE0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CBA5" w14:textId="4F2BC6E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2 031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7698" w14:textId="5D797E9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9696" w14:textId="18FAC41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CB83" w14:textId="67429B7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4453" w14:textId="015446D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042106C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1CA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148E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6127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16A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8CF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7F9A" w14:textId="3DEE5B3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19 036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31E6" w14:textId="3333C4A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2 599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4787" w14:textId="4588BFA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16 437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F35E" w14:textId="2A2E644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113A" w14:textId="50C9F17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9AC3" w14:textId="6E41AE8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09A0" w14:textId="68D28A9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D01982F" w14:textId="77777777" w:rsidTr="000E2A4A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DC25" w14:textId="701C0A1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0927" w14:textId="52351FC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1.6.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143A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E70A" w14:textId="0C06D46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21 455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28BF" w14:textId="5135D61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2 987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177C" w14:textId="73DED46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18 468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9955" w14:textId="62049B6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2EF1" w14:textId="2BF1A31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A96C" w14:textId="6D8ED79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4DDB" w14:textId="1BF1F30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AB83AC5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23C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B89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2FE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8459" w14:textId="068FC34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2 419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F784" w14:textId="292EB0F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4ABD" w14:textId="24EAC9F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2 031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FF96" w14:textId="4F603E6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0FE9" w14:textId="3348A8F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1F23" w14:textId="2E0BE60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2BC0" w14:textId="1983A43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B017935" w14:textId="77777777" w:rsidTr="000E2A4A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5F1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413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568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D6F4" w14:textId="3FC5338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19 036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0FAF" w14:textId="4029A9A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2 599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5329" w14:textId="380ED8B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16 437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3AA4" w14:textId="3086FBB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AE3" w14:textId="536C31F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60FA" w14:textId="5A34B83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40D9" w14:textId="338D036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C8EE52A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BED1" w14:textId="43C8814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C4C97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задаче 1: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E30F93" w14:textId="7E153C9D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D9689F" w14:textId="0FC3447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7D04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F9F6" w14:textId="59FE340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3 885 417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47C8" w14:textId="403BB33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722 941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B8F69" w14:textId="1E0D609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717 631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7B20" w14:textId="4FF5197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807 131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3525" w14:textId="602F879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673 330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A0F6" w14:textId="1F0383F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964 384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D303" w14:textId="64EB00C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4AB8B4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7C9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8B4C5A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FD172C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6EE433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63F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336E" w14:textId="7187C6E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301 880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D2FB" w14:textId="556A435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81 517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E716" w14:textId="6837E0D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43 354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133B" w14:textId="6A44E49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53 190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88E9" w14:textId="53A0AAD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37 903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419C" w14:textId="2C4C78A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85 916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FE53" w14:textId="0CBDB31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1C8875C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BD1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051232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97BECA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7F0ED1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540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2E52" w14:textId="06A59B7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3 230 709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D116" w14:textId="0311E16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583 939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15E8" w14:textId="092A65B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616 590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21C0" w14:textId="614BAC6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631 583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8CA1" w14:textId="1E4B2F3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577 778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DA14" w14:textId="663E309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820 819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DFB9" w14:textId="7ADA66D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C83BFA7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B56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2425BA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C82219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D0BE2C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7474" w14:textId="11141A7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5124" w14:textId="5BB23D3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CB77" w14:textId="2B7FB25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519A" w14:textId="2EF7328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2B5B" w14:textId="051E328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148E" w14:textId="549A64A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7BE7" w14:textId="7C4BA02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3179" w14:textId="7C4D077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F078FB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5B8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315A64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654EDA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8EAE3B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DE4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49A0" w14:textId="2CE11AD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352 431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2DF5" w14:textId="6D5ECC6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57 088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D7A3" w14:textId="10B142C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5492" w14:textId="0102119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122 358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1C0A" w14:textId="23237FE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57 649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B8C" w14:textId="1793898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57 649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B160" w14:textId="120FFD7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84BD2EC" w14:textId="77777777" w:rsidTr="008E556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F8C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2.</w:t>
            </w:r>
          </w:p>
        </w:tc>
        <w:tc>
          <w:tcPr>
            <w:tcW w:w="1422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B182" w14:textId="162102BF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Задача 2. Обеспечение бесплатным питанием отдельных категорий учащихся в муниципальных общеобразовательных учреждениях</w:t>
            </w:r>
          </w:p>
        </w:tc>
      </w:tr>
      <w:tr w:rsidR="00BD6944" w:rsidRPr="00A215F8" w14:paraId="56618D9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6F2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95E3" w14:textId="77777777" w:rsidR="00BD6944" w:rsidRPr="00BD6944" w:rsidRDefault="00BD6944" w:rsidP="00BD6944">
            <w:pPr>
              <w:rPr>
                <w:sz w:val="18"/>
                <w:szCs w:val="18"/>
              </w:rPr>
            </w:pPr>
            <w:proofErr w:type="gramStart"/>
            <w:r w:rsidRPr="00BD6944">
              <w:rPr>
                <w:sz w:val="18"/>
                <w:szCs w:val="18"/>
              </w:rPr>
              <w:t>Обеспечение бесплатным двухразовым питанием обучающихся с ограниченными возможностями здоровья в муниципальных общеобразовательных учреждениях</w:t>
            </w:r>
            <w:proofErr w:type="gram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0F31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89A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27CE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FD01" w14:textId="0D8440C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49 620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C9CF" w14:textId="480F582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9 341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D7C1" w14:textId="3CF0778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10 243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BA84" w14:textId="6BA492E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10 012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24A9" w14:textId="68DBFBF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10 012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1E8C" w14:textId="6C7B597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10 012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E0BF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2, показатель 2.1.-2.2</w:t>
            </w:r>
          </w:p>
          <w:p w14:paraId="4C7B3EE9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DD2D5BD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81E8859" w14:textId="76EA83E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BD6944" w:rsidRPr="00A215F8" w14:paraId="1DC8C77A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53E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30D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67DE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9F9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4C1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8E95" w14:textId="459E001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5 849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B283" w14:textId="14230B8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1 214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10E6" w14:textId="2DE267B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1 332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2212" w14:textId="6E16854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1 101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D033" w14:textId="21196E8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1 101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0F32" w14:textId="3B5A011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1 101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9C6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2290998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65A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1C80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2A00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111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CB4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FD65" w14:textId="0F71808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43 771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D1AC" w14:textId="5E0D15D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8 127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659" w14:textId="661C4FF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8 911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8FA2" w14:textId="617C3DA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8 911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F187" w14:textId="0B8D41F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8 911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79F3" w14:textId="6245D6D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8 911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11B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815DD2E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27B6" w14:textId="1BC6845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45CA" w14:textId="29CF9369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139A" w14:textId="1B56F784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BDC9" w14:textId="72624AA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C64" w14:textId="3FD708B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40741" w14:textId="37762DB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73D6D" w14:textId="4BC4D27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5F41" w14:textId="58CC262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2697" w14:textId="2ADFB19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850DD" w14:textId="62AC62B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F83D" w14:textId="0A52F7A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20B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EFE3413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F8F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FE88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proofErr w:type="gramStart"/>
            <w:r w:rsidRPr="00A215F8">
              <w:rPr>
                <w:sz w:val="22"/>
                <w:szCs w:val="22"/>
              </w:rPr>
              <w:t>Обеспечение бесплатным горячим питанием обучающихся, получающих начальное общее образование в муниципальных общеобразовательных учреждениях</w:t>
            </w:r>
            <w:proofErr w:type="gram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7E1A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МОУ СОШ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64F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2AEF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D151" w14:textId="00F1127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152 220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D6A1" w14:textId="0EE1632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31 722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4E642" w14:textId="505661F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31 023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50E8" w14:textId="4200A92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29 825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D9CD" w14:textId="729D67F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29 825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81AF" w14:textId="4ADD375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29 825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0C4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4822D5B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716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4919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3080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986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BC0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2D55" w14:textId="66DFB98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10 657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EDD9" w14:textId="48E37BF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2 221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65AC0" w14:textId="7C0D26D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2 172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4514" w14:textId="1C97655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2 088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D521" w14:textId="7244692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2 088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03B1" w14:textId="495C640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2 088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79B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CC3AFA3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BC6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563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A9A2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942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700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06BF" w14:textId="4A1D6A3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44 663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9732" w14:textId="6BB1939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8 260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C096B" w14:textId="6B90A03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8 944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26CF" w14:textId="4ED0AA2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9 153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C457" w14:textId="0FDD049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9 153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223D" w14:textId="6D405B6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9 153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F7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EF0F856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DE0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75E7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0412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089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8CB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F602" w14:textId="3B530B8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96 900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7BCC" w14:textId="1BA2967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21 241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42F7B" w14:textId="35398B9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19 907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4A83" w14:textId="3621F14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18 584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72B6" w14:textId="3E21EF1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18 584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71E8" w14:textId="59D6A5B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18 584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973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B11BB85" w14:textId="77777777" w:rsidTr="00BD6944">
        <w:trPr>
          <w:trHeight w:val="20"/>
        </w:trPr>
        <w:tc>
          <w:tcPr>
            <w:tcW w:w="470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9FAB" w14:textId="025048F4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задаче 2: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250F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844B" w14:textId="6B3BE66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201 840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14E7" w14:textId="37742D2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41 063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BABB9" w14:textId="6FFA7DF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41 266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AED2" w14:textId="0C7F90F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39 837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AD99" w14:textId="602757B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39 837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6B13" w14:textId="409F49B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39 837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7CFC" w14:textId="39DB528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C63BAAD" w14:textId="77777777" w:rsidTr="000E2A4A">
        <w:trPr>
          <w:trHeight w:val="20"/>
        </w:trPr>
        <w:tc>
          <w:tcPr>
            <w:tcW w:w="47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1BD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315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A4CD" w14:textId="714DF28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16 506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2509" w14:textId="520723D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3 435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BEEF" w14:textId="5A6C8A4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3 504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A99E" w14:textId="7960B0C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3 189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0795" w14:textId="3C705FD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3 189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E2A1" w14:textId="008085D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3 189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0BEF" w14:textId="5D9B5D0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591C9C9" w14:textId="77777777" w:rsidTr="000E2A4A">
        <w:trPr>
          <w:trHeight w:val="20"/>
        </w:trPr>
        <w:tc>
          <w:tcPr>
            <w:tcW w:w="47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3140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334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DCA7" w14:textId="11B544F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88 434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B7AD" w14:textId="74B2476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16 387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4CDB" w14:textId="4ADA9D1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17 855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1B56" w14:textId="18B3B63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18 064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B1C5" w14:textId="46FAE02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18 064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B266" w14:textId="4DB9B91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18 064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D91B" w14:textId="68FD8E6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252A9FA" w14:textId="77777777" w:rsidTr="000E2A4A">
        <w:trPr>
          <w:trHeight w:val="20"/>
        </w:trPr>
        <w:tc>
          <w:tcPr>
            <w:tcW w:w="47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BB09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2B0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6E74" w14:textId="5E2BB96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96 900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39DA" w14:textId="49B122F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21 241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10E48" w14:textId="6E0051A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19 907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8878" w14:textId="53C1D3E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18 584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32CC" w14:textId="537A427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18 584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6F5C" w14:textId="723693A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18 584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FF8D" w14:textId="32CABF5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C64BB00" w14:textId="77777777" w:rsidTr="008E556F">
        <w:trPr>
          <w:trHeight w:val="20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FA8EB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подпрограмме 2: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A227" w14:textId="7D78D85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8D6E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97F0" w14:textId="3E4F00D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4 087 257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D072" w14:textId="731BBAF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764 004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D5B5E" w14:textId="2FD277B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758 897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D03B" w14:textId="03005C3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846 968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5248" w14:textId="3AEE7DF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713 167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7D22" w14:textId="5A66760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1 004 221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472F" w14:textId="27CA6A2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6066692" w14:textId="77777777" w:rsidTr="000E2A4A">
        <w:trPr>
          <w:trHeight w:val="20"/>
        </w:trPr>
        <w:tc>
          <w:tcPr>
            <w:tcW w:w="31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A591" w14:textId="12F913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6921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F73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1BB2" w14:textId="72AD286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318 386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500A" w14:textId="0F84FBC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84 952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330FA" w14:textId="0B01CB7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46 858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BA25" w14:textId="44416BD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56 379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D052" w14:textId="7C70E5B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41 092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9A14" w14:textId="4F9063C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89 105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C542" w14:textId="714FF58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12AD122" w14:textId="77777777" w:rsidTr="000E2A4A">
        <w:trPr>
          <w:trHeight w:val="20"/>
        </w:trPr>
        <w:tc>
          <w:tcPr>
            <w:tcW w:w="3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DB50" w14:textId="23A657FB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6E4D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41D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7B9E" w14:textId="2A95536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3 319 143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442C" w14:textId="25BA480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600 326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43BC6" w14:textId="0A80F36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634 445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1B6F" w14:textId="5862AC3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649 647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3895" w14:textId="2D7417B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595 842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7C00" w14:textId="11BB5A9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838 883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FDF8" w14:textId="5B8FF7C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E1F9276" w14:textId="77777777" w:rsidTr="000E2A4A">
        <w:trPr>
          <w:trHeight w:val="20"/>
        </w:trPr>
        <w:tc>
          <w:tcPr>
            <w:tcW w:w="3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9216" w14:textId="1D710255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C900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BBED" w14:textId="19EFFA5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2C0C" w14:textId="451B4BF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7DA1" w14:textId="6F43283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8F4F" w14:textId="5016B0A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B36D" w14:textId="6F99802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1B63" w14:textId="187A559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870D" w14:textId="26942DD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A85C" w14:textId="1DAE633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A3B414A" w14:textId="77777777" w:rsidTr="000E2A4A">
        <w:trPr>
          <w:trHeight w:val="20"/>
        </w:trPr>
        <w:tc>
          <w:tcPr>
            <w:tcW w:w="3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91AC" w14:textId="62E22FBF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9E4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340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BEAA" w14:textId="5440A96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449 331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515B" w14:textId="2340FA3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78 329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3E27A" w14:textId="1A637E4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77 594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5B07" w14:textId="07C2087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140 942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0D5C" w14:textId="6266E74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76 233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58F6" w14:textId="32E8BF4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76 233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CDB3" w14:textId="25FF311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887922A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497FC" w14:textId="4A0BADA1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Подпрограмма 3 «Развитие дополнительного образования» города Саянска».</w:t>
            </w:r>
          </w:p>
        </w:tc>
      </w:tr>
      <w:tr w:rsidR="00BD6944" w:rsidRPr="00A215F8" w14:paraId="1B9153DE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F1338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Цель. Повышение доступности современного качественного дополнительного образования, обеспечение его соответствия потребностям социально-экономического развития.</w:t>
            </w:r>
          </w:p>
        </w:tc>
      </w:tr>
      <w:tr w:rsidR="00BD6944" w:rsidRPr="00A215F8" w14:paraId="0210AFA1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1D5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0E367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Задача 1. Обеспечение организации развития предоставления доступного и качественного дополнительного образования в образовательных организациях, расположенных на территории города Саянска.</w:t>
            </w:r>
          </w:p>
        </w:tc>
      </w:tr>
      <w:tr w:rsidR="00BD6944" w:rsidRPr="00A215F8" w14:paraId="28ED16E1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525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A66F8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мероприятие. Реализация дополнительных общеобразовательных общеразвивающих программ.</w:t>
            </w:r>
          </w:p>
        </w:tc>
      </w:tr>
      <w:tr w:rsidR="00BD6944" w:rsidRPr="00A215F8" w14:paraId="5173542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870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412D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выполнения муниципального задания по реализации дополнительных общеобразовательных общеразвивающих программ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648B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ДДТ "Созвездие"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F27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0A54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2F95" w14:textId="4754A88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229 308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0C4A" w14:textId="4469948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48 955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F76AE" w14:textId="49EE101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43 208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EA11" w14:textId="33880A5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8DED" w14:textId="5022D78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B1C4" w14:textId="5428184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AFC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3, показатель 1.1.1.-1.1.4</w:t>
            </w:r>
          </w:p>
          <w:p w14:paraId="0AEEB7C5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B6BBC9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86E5922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462DC91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69CC8B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995588F" w14:textId="4FB4653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BD6944" w:rsidRPr="00A215F8" w14:paraId="1D938E8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D6E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46BD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81B4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7CF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19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8CFD" w14:textId="2FA367E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207 217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7A23" w14:textId="45C8640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45 343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95B57" w14:textId="3D0243F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38 739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1582" w14:textId="72B8D1C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14A4" w14:textId="5FB83A3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8729" w14:textId="1C96308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F07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8084B7E" w14:textId="77777777" w:rsidTr="00BD6944">
        <w:trPr>
          <w:trHeight w:val="1987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985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B7F1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61D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F49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C78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5ABE" w14:textId="60500DD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22 091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01CB" w14:textId="0707CA3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3 612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08943" w14:textId="62757A2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4 469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91E0" w14:textId="6AC5F17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239A" w14:textId="3752ED6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B3FE" w14:textId="507A271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0A7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AAA72E4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780C" w14:textId="6AC0CCE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B6ADA" w14:textId="01817856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2F31" w14:textId="5EF23A7B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70B3" w14:textId="0DBA663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4D49" w14:textId="42F00FA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39D38" w14:textId="0E94E13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353EC" w14:textId="0091D92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51D5" w14:textId="76434CA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550F" w14:textId="0EE1A7E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03E1" w14:textId="01F3DFB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AA13" w14:textId="03DAB7F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84D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60698B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14B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7DB3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требований пожарной безопасности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2D19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ДДТ "Созвездие"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CF3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D84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37CB" w14:textId="7343B70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4754" w14:textId="01B2367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E4086" w14:textId="2CE0B82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3ACE" w14:textId="4405246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E0C7" w14:textId="145286C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1A84" w14:textId="3D08F70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2D3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CEE00BB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EEF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3F1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F6EC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A3F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E13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EF4D" w14:textId="2D302E3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2667" w14:textId="7C418D4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F178F" w14:textId="79D5994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9022" w14:textId="1265694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3141" w14:textId="578546E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80B4" w14:textId="2EFCD70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370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9F2F5BD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EE4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279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8BFF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7BB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2F2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1287" w14:textId="0BC7B53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145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A374" w14:textId="624E5FE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145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C6DE3" w14:textId="73C1DCA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61A6" w14:textId="6F3A2A2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0262" w14:textId="256F612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44B6" w14:textId="3CEEBFF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F58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59CF487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284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223A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мероприятий по соблюдению требований к антитеррористической защищенности объектов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D206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ДДТ "Созвездие"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30E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108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88E0" w14:textId="6BA4EC1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A2A9" w14:textId="503EE99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519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0A75" w14:textId="167C9E7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F4E8" w14:textId="6BC70BA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5048" w14:textId="54BBE0F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B87E" w14:textId="28B27BE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878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C666E0A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C3B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550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8A77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D56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29B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FBAB" w14:textId="098FDDC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8CB7" w14:textId="617E6F8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F07CC" w14:textId="4A88B99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E33F" w14:textId="7A45079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9BF6" w14:textId="4540D9A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0F6C" w14:textId="63EA1B7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810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88DEA64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4B9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2D5B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C5B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C62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F43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2D0A" w14:textId="61999AB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499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958E" w14:textId="07781D2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499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B0F8D" w14:textId="26041EB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5916" w14:textId="071B246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51B1" w14:textId="374F652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F60C" w14:textId="7BE90AD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293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F16B415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B5C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1.1.4.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56A7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Реализация инициативного проекта. Создание муниципального ресурсного центра по профилактике детского дорожно-транспортного травматизма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29D3" w14:textId="3651F3B6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3F5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F06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B2C1" w14:textId="5D7A409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859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8D8C" w14:textId="0EF3302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859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5223B" w14:textId="228B286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FA44" w14:textId="4F98CD6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CB75" w14:textId="340CE32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2FA8" w14:textId="6D7316D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05F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D573861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790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9F0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5E9A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275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15F1" w14:textId="34B3760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7026" w14:textId="734162B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6B72" w14:textId="37F8C7A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FE82D" w14:textId="5E0FDFE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F89D" w14:textId="220D8E6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7906" w14:textId="7D1C544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BACA" w14:textId="42D9888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A88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F937AD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CC5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E231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566F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91B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74C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5CE4" w14:textId="2E58469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80ED" w14:textId="02C7F5F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E5BA" w14:textId="4C349DD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046A" w14:textId="1998EE8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0318" w14:textId="1B04316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661E" w14:textId="0AE6F26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61C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D1C46A6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737C" w14:textId="58EE8B5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37E9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1.1.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B3A4" w14:textId="5265A48F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E26" w14:textId="2066F51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1683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5910" w14:textId="3D890F8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230 847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7A81" w14:textId="05585F5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50 494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697A" w14:textId="11CA532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43 208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3328" w14:textId="220ED62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441A" w14:textId="712FB2C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4042" w14:textId="1E482AE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014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140B2D7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29F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E20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504E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713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28C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9104" w14:textId="4C0D1A9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207 253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0792" w14:textId="0CAC323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45 379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2519" w14:textId="09901E4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38 739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02FE" w14:textId="6043317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9069" w14:textId="563128F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C039" w14:textId="42F4E28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076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FFC775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B35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737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3674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F00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5DD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DCE" w14:textId="2F2C566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B11D" w14:textId="7C90AB6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981B" w14:textId="550BFA4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ECF1" w14:textId="478CBB9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CF0A" w14:textId="7D04CB1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8548" w14:textId="3BEF551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DC0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DB7AE95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E7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E910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C602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013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31B7" w14:textId="6005BEB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07EE" w14:textId="3180FEB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161E" w14:textId="6B9E8E0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62E0" w14:textId="3CBCCB0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0D61" w14:textId="31C50BC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328D" w14:textId="6F61BB6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5637" w14:textId="135ECCF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53B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75A58B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63D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3307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4ECF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4F0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056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1BDD" w14:textId="4180FF2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22 735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AB1B" w14:textId="098B626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4 256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D8AA" w14:textId="0C728C6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4 469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D1E4" w14:textId="04C1145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0A65" w14:textId="22E9EF9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9430" w14:textId="27AEA0B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EAE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1F4DC07" w14:textId="77777777" w:rsidTr="008E556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584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</w:t>
            </w:r>
          </w:p>
        </w:tc>
        <w:tc>
          <w:tcPr>
            <w:tcW w:w="14229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5865" w14:textId="56704FCC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Основное мероприятие 1.2. </w:t>
            </w:r>
            <w:proofErr w:type="gramStart"/>
            <w:r w:rsidRPr="00A215F8">
              <w:rPr>
                <w:sz w:val="22"/>
                <w:szCs w:val="22"/>
              </w:rPr>
              <w:t>Капитальные вложения в объекты дополнительного образования.</w:t>
            </w:r>
            <w:proofErr w:type="gramEnd"/>
          </w:p>
        </w:tc>
      </w:tr>
      <w:tr w:rsidR="00BD6944" w:rsidRPr="00A215F8" w14:paraId="3CEE8B8B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E15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1.2.1.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B168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Капитальный  ремонт здания МУ </w:t>
            </w:r>
            <w:proofErr w:type="gramStart"/>
            <w:r w:rsidRPr="00A215F8">
              <w:rPr>
                <w:sz w:val="22"/>
                <w:szCs w:val="22"/>
              </w:rPr>
              <w:t>ДО</w:t>
            </w:r>
            <w:proofErr w:type="gramEnd"/>
            <w:r w:rsidRPr="00A215F8">
              <w:rPr>
                <w:sz w:val="22"/>
                <w:szCs w:val="22"/>
              </w:rPr>
              <w:t xml:space="preserve"> «</w:t>
            </w:r>
            <w:proofErr w:type="gramStart"/>
            <w:r w:rsidRPr="00A215F8">
              <w:rPr>
                <w:sz w:val="22"/>
                <w:szCs w:val="22"/>
              </w:rPr>
              <w:t>Дом</w:t>
            </w:r>
            <w:proofErr w:type="gramEnd"/>
            <w:r w:rsidRPr="00A215F8">
              <w:rPr>
                <w:sz w:val="22"/>
                <w:szCs w:val="22"/>
              </w:rPr>
              <w:t xml:space="preserve"> детского творчества «Созвездие»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CFF3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УО, ДДТ "Созвездие"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9011" w14:textId="55664B3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C08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F704" w14:textId="0266C28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52B6" w14:textId="6CA072A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9C625" w14:textId="6DABF73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2B7E" w14:textId="7937ED9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6780" w14:textId="71A1C5C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7477" w14:textId="662DC8C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C05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3, показатель 1.2.1</w:t>
            </w:r>
          </w:p>
        </w:tc>
      </w:tr>
      <w:tr w:rsidR="00BD6944" w:rsidRPr="00A215F8" w14:paraId="34A420AF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275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184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8C24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3E0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9E6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2D2E" w14:textId="2C8F8AA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2928" w14:textId="19C6611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DCF81" w14:textId="6A885D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57F5" w14:textId="0C76867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58E1" w14:textId="3A11036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616B" w14:textId="39BB880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09C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22C144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9ED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3EBF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ED2B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64E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13C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06DE" w14:textId="2B3D1A3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4332" w14:textId="622483B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6B91E" w14:textId="2DDD7FA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9993" w14:textId="2577461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88E7" w14:textId="6BC9D0E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B9FF" w14:textId="386100B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285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99F7E09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BC7E" w14:textId="7C66618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048A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 по основному мероприятию 1.2.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0902" w14:textId="7EB9209B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7AA1" w14:textId="1F24D81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315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32C0" w14:textId="4D09781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9631" w14:textId="6A66CD0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C903E" w14:textId="77D40D0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8E71" w14:textId="3094AC4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3874" w14:textId="2CAA59B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84D8" w14:textId="4F7F9AC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2FFB" w14:textId="6D62016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4980BFE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EE8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2B1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7D46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CC8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538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4A44" w14:textId="3108E0C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05F2" w14:textId="75A7344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D67B" w14:textId="7B887D9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DDB0" w14:textId="41940A3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7AD7" w14:textId="6EA4D37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2BAC" w14:textId="3131E46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4DB6" w14:textId="6213B7E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1CA0DAA" w14:textId="77777777" w:rsidTr="00BD6944">
        <w:trPr>
          <w:trHeight w:val="643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F70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7727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ED4E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B6E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C50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AD72" w14:textId="7D5199A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F8CE" w14:textId="3BB37D6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6E38F" w14:textId="50745C9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ADEF" w14:textId="02FC0DB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5A27" w14:textId="0BD897F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6A13" w14:textId="34A7F42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47EC" w14:textId="2A4F8FB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3960357E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E00C" w14:textId="2D4561B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0FB6" w14:textId="59C309BD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B3C6" w14:textId="2A598A74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9A1B" w14:textId="4821421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DC38" w14:textId="3EF1E7F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2517" w14:textId="615CC69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A78A" w14:textId="3F3C9E1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3E36" w14:textId="1389105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C78BB" w14:textId="0C45112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072FA" w14:textId="50B0EC4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7C0E2" w14:textId="2E66109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4C56" w14:textId="1C97BA7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BD6944" w:rsidRPr="00A215F8" w14:paraId="291C1BD0" w14:textId="77777777" w:rsidTr="000E2A4A">
        <w:trPr>
          <w:trHeight w:val="20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AFFEF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подпрограмме 3: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7E7C" w14:textId="31F972A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105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F940" w14:textId="08C5CA5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230 847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CF76" w14:textId="46C7D52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50 494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DB915" w14:textId="3DF4FF3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43 208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244F3" w14:textId="366EF41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C14E3" w14:textId="311EF18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A36FC" w14:textId="0121ED1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45 715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3864" w14:textId="0D91AE0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8A016DC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3B8FB" w14:textId="28CE032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346D" w14:textId="025B045D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2F6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3EB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949B" w14:textId="6CE9436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207 253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BDC7" w14:textId="5BE72BB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45 379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32901" w14:textId="525A144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38 739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8B732" w14:textId="3424336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8DCF9" w14:textId="3DC49C0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1F94D" w14:textId="2672C1C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41 045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C554" w14:textId="1B7FC73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7F76293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CCC4" w14:textId="100AEC2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42AF" w14:textId="0E12D6E9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1A6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9B0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762B" w14:textId="2C157D6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0C50" w14:textId="387CB8E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747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37DA" w14:textId="5D863EA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510D" w14:textId="0D2E58A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5C08" w14:textId="409D274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5F92" w14:textId="1F6004B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3482" w14:textId="41A1E76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9F6E664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D8B47" w14:textId="7B381F9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EF86" w14:textId="33216370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1F3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E747" w14:textId="6990B8D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иниц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8363" w14:textId="00D1BDA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125A" w14:textId="12B3077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F909" w14:textId="730C035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AF26" w14:textId="3E970E3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73FB0" w14:textId="3D979D0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1894" w14:textId="79B324D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D735" w14:textId="689993A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A113D07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177E0" w14:textId="66C1C95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956E" w14:textId="335571AF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018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455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8FD1" w14:textId="75FC9BA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22 735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18C6" w14:textId="076781F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4 256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2139" w14:textId="7A1CF05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4 469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5183" w14:textId="0396863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E536" w14:textId="750B31C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FB32" w14:textId="39223E8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4 670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77F1" w14:textId="71C4E8C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7FE0CA7" w14:textId="77777777" w:rsidTr="00BD6944">
        <w:trPr>
          <w:trHeight w:val="20"/>
        </w:trPr>
        <w:tc>
          <w:tcPr>
            <w:tcW w:w="1505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BA39" w14:textId="14EF1322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Подпрограмма 4. "Обеспечение реализации муниципальной программы и прочие мероприятия в области образования".</w:t>
            </w:r>
          </w:p>
        </w:tc>
      </w:tr>
      <w:tr w:rsidR="00BD6944" w:rsidRPr="00A215F8" w14:paraId="7CDE4247" w14:textId="77777777" w:rsidTr="009F56AF">
        <w:trPr>
          <w:trHeight w:val="20"/>
        </w:trPr>
        <w:tc>
          <w:tcPr>
            <w:tcW w:w="150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82487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Цель. Обеспечение реализации муниципальной программы «Развитие образования», обеспечение организационных, информационных и научно-методических условий предоставления образования.</w:t>
            </w:r>
          </w:p>
        </w:tc>
      </w:tr>
      <w:tr w:rsidR="00BD6944" w:rsidRPr="00A215F8" w14:paraId="7ECBACB2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ABE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DB954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Задача 1. Решение вопросов местного значения в сфере образования.</w:t>
            </w:r>
          </w:p>
        </w:tc>
      </w:tr>
      <w:tr w:rsidR="00BD6944" w:rsidRPr="00A215F8" w14:paraId="3A8E4240" w14:textId="77777777" w:rsidTr="009F56AF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190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</w:t>
            </w:r>
          </w:p>
        </w:tc>
        <w:tc>
          <w:tcPr>
            <w:tcW w:w="1422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199C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Основное мероприятие 1.1. Руководство и управление в сфере образования.</w:t>
            </w:r>
          </w:p>
        </w:tc>
      </w:tr>
      <w:tr w:rsidR="00BD6944" w:rsidRPr="00A215F8" w14:paraId="5980C5E4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D2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1.1.1.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7B16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деятельности Управления образования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AD46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055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99D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D900" w14:textId="3E35A9A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27 316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8D33" w14:textId="36F7C3D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7 196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599D8" w14:textId="51DC5D0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5 234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D5C7" w14:textId="35B26A9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4 962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F2C3" w14:textId="57E7DB6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4 962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D08D" w14:textId="5B021EB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4 962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7FD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Подпрограмма 4, показатель 1.1.1.-1.1.5.</w:t>
            </w:r>
          </w:p>
          <w:p w14:paraId="6ABC5459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8C3ED74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FA6715D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30900E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B73F66B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8263B07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2781270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0E82D0A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30F9DA2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5BE3FF8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C46275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E51288B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1234FB4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0293BFB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06B60CF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61EA1A1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91B81E8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6E83DE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6965C2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0A14798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663161E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8CCBF9D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4A0298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6FC8B0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D68CD4B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2B3ACF2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E467F54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E6DA0B4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26B8EA1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12123E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9E2C8B5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E67AC2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A9340B1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6EA3AD1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8152819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A8C1A33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8F1BDA4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6344450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2DAC13E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72E88194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4AA6098D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C6BB7C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F60BDBE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A05BF8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9C5DBD2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106902D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554C90A7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90DE031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66154B27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CD61A55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87F0B82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C28BA6C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33C8A168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3C39C86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5E2FA6A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0B4FB6A7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16905288" w14:textId="77777777" w:rsidR="00BD6944" w:rsidRDefault="00BD6944" w:rsidP="00BD6944">
            <w:pPr>
              <w:jc w:val="center"/>
              <w:rPr>
                <w:sz w:val="22"/>
                <w:szCs w:val="22"/>
              </w:rPr>
            </w:pPr>
          </w:p>
          <w:p w14:paraId="266A5D0F" w14:textId="0C1ED9A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</w:tr>
      <w:tr w:rsidR="00BD6944" w:rsidRPr="00A215F8" w14:paraId="6FE3B7E1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9F1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529A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A858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465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093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50C1" w14:textId="3BD6720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27 316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EAC8" w14:textId="0267498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7 196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9DF5D" w14:textId="7CA6681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5 234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AB0F" w14:textId="08BAD27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4 962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21BB" w14:textId="08136A7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4 962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077C" w14:textId="6D2181E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4 962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DFF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7642AF4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38F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1.1.2.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0EF3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Выполнение муниципального задания по реализации дополнительных профессиональных программ повышения квалификации, психолого-медико-педагогического обследования  и сопровождения детей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7037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МОУ ДПО ЦРО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FC9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39F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8DA8" w14:textId="14C7B45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129 506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2B7E" w14:textId="4C93549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32 084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542DD" w14:textId="3703943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24 129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D3B4" w14:textId="738A1CF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24 431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7BCD" w14:textId="57EFA85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24 431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5863" w14:textId="26A7FBA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24 431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C3F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C6D9957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CA6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A8C1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D2D3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B2E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485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3E8C" w14:textId="37EBBBB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120 593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4DF7" w14:textId="587FBD8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30 395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9ACAF" w14:textId="461D977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22 374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29901" w14:textId="1B96569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22 608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496A0" w14:textId="1E913CD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22 608</w:t>
            </w: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35B1C" w14:textId="7C2CDC2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22 608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F2B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D99AF63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700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8D92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F4A1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8F1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487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E905" w14:textId="57BD428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8 913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5A15" w14:textId="1516D49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1 689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9955E" w14:textId="2182829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1 755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2AC3" w14:textId="707122E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5F2C" w14:textId="0ED81D3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1 823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D6C7" w14:textId="0CBF093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1 823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682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91F55E6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3A6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1.1.3.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B8FE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 xml:space="preserve">Организация и проведение государственной итоговой аттестации обучающихся: приобретение оргтехники и заправка картриджей; приобретение бумаги </w:t>
            </w:r>
            <w:r w:rsidRPr="00A215F8">
              <w:rPr>
                <w:sz w:val="22"/>
                <w:szCs w:val="22"/>
              </w:rPr>
              <w:lastRenderedPageBreak/>
              <w:t>для обеспечения тиражирования экзаменационных материалов; канцелярских товаров; обеспечение пропускного режима (видеокамеры, металлоискатели)  и др.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C303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МОУ ДПО ЦРО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22A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555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709A" w14:textId="583B7AEE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8BCE" w14:textId="682B961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18BA" w14:textId="2E949AB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8EED" w14:textId="3FDA15C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27F1" w14:textId="09D3897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F630" w14:textId="36CB03E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344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60CE18B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2FE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42A1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08C8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C8E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530E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0878" w14:textId="59E89A3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A8E8" w14:textId="3A504A3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3806F" w14:textId="677ED71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150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E5FB" w14:textId="3489D3E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150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CF36" w14:textId="6693B0F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150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1C5D" w14:textId="5A6E3FD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150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FC2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9687D92" w14:textId="77777777" w:rsidTr="00BD6944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83F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1.1.4.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15495F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Обеспечение учреждений муниципальной системы образования педагогическими кадрами: проведение муниципальных этапов конкурсов профессионального мастерства («Учитель года»</w:t>
            </w:r>
            <w:proofErr w:type="gramStart"/>
            <w:r w:rsidRPr="00A215F8">
              <w:rPr>
                <w:sz w:val="22"/>
                <w:szCs w:val="22"/>
              </w:rPr>
              <w:t xml:space="preserve"> ,</w:t>
            </w:r>
            <w:proofErr w:type="gramEnd"/>
            <w:r w:rsidRPr="00A215F8">
              <w:rPr>
                <w:sz w:val="22"/>
                <w:szCs w:val="22"/>
              </w:rPr>
              <w:t xml:space="preserve"> «Воспитатель года», реализация проекта "Наставник"; организация работы Клуба молодых специалистов и др.)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676D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МОУ ДПО ЦРО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96FD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525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77D6" w14:textId="74B4C14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5676" w14:textId="2082329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6C150" w14:textId="30BF960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E8BC" w14:textId="0D211F7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69DD" w14:textId="011D624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F69D" w14:textId="46308C2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A8C5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2F20D96" w14:textId="77777777" w:rsidTr="00BD6944">
        <w:trPr>
          <w:trHeight w:val="6568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3928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9BAF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4E7C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B09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0D3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A1BB" w14:textId="360D27E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8516" w14:textId="5D12F69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76419" w14:textId="4D8476A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FB63" w14:textId="242DBDE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B273" w14:textId="62C2069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A313" w14:textId="1374CE4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100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B35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2B7E9FE0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D270" w14:textId="43DA0C9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E242" w14:textId="1F217F41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FA6F" w14:textId="631BB342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42ED" w14:textId="38B8D23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4655" w14:textId="2565E07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E241" w14:textId="50606C6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9402" w14:textId="1E2B6FF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D3A3" w14:textId="0373AB62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F5EC" w14:textId="07826EC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F332D" w14:textId="31DF6C4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3A64" w14:textId="634ABAC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B72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E2CEAA0" w14:textId="77777777" w:rsidTr="009F56AF">
        <w:trPr>
          <w:trHeight w:val="20"/>
        </w:trPr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2370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4166" w14:textId="031AC4ED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Взносы на капитальный ремонт муниципального жилищного фонда  работниками учреждений системы образования, проживающими в жилых помещениях муниципального жилищного фонда по договорам найма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CB5B" w14:textId="77777777" w:rsidR="00BD6944" w:rsidRPr="00A215F8" w:rsidRDefault="00BD6944" w:rsidP="00BD6944">
            <w:pPr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УО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521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91F3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D23F" w14:textId="14FE3BC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1 233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92DA" w14:textId="5F23422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B987B" w14:textId="4F9BAA98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4DA6" w14:textId="0764285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9E2B" w14:textId="31E0F4C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8852" w14:textId="1368F8E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B48A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E9FE019" w14:textId="77777777" w:rsidTr="009F56AF">
        <w:trPr>
          <w:trHeight w:val="20"/>
        </w:trPr>
        <w:tc>
          <w:tcPr>
            <w:tcW w:w="8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C374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3658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BBE4" w14:textId="77777777" w:rsidR="00BD6944" w:rsidRPr="00A215F8" w:rsidRDefault="00BD6944" w:rsidP="00BD6944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F37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FC1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30FB" w14:textId="247619B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1 233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0E95" w14:textId="727717F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253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5EA6" w14:textId="4325F5A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FA4CD" w14:textId="10FEE01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238A" w14:textId="2900C57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5885" w14:textId="1E96F32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245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DC0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8DEF3CC" w14:textId="77777777" w:rsidTr="000E2A4A">
        <w:trPr>
          <w:trHeight w:val="20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4D3C2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 по подпрограмме 4: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1067" w14:textId="24A40A6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13A3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3458" w14:textId="1360374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159 305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15E4" w14:textId="5748211C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39 783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6CAD4" w14:textId="5DE616B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29 858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22A5" w14:textId="56B86C6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08E8" w14:textId="5BE95E2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29 888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7496" w14:textId="38A60B1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29 888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8333" w14:textId="5504074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1101C7C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BC2C2" w14:textId="1699440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6AAA" w14:textId="10D2C032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AD2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AEF1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E393A" w14:textId="7D1C9C3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150 392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52A5" w14:textId="47E1029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38 094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D3EFC" w14:textId="339C650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28 103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287B" w14:textId="6F5F1FA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28 065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D5D7" w14:textId="3EA44EF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28 065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8D2C" w14:textId="001E239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28 065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926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02252918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19B30" w14:textId="1F48252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479E" w14:textId="2DC740F0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DAEC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545F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ДПУ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82AD" w14:textId="027ED963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8 913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E93D" w14:textId="0F33305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1 689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D7A18" w14:textId="661D072E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1 755</w:t>
            </w:r>
          </w:p>
        </w:tc>
        <w:tc>
          <w:tcPr>
            <w:tcW w:w="1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8F49" w14:textId="37E9C4A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1 823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AF93" w14:textId="7A34FAA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1 823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5BE3" w14:textId="2D8F141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1 823</w:t>
            </w: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0A3B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67133504" w14:textId="77777777" w:rsidTr="000E2A4A">
        <w:trPr>
          <w:trHeight w:val="20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61EEA" w14:textId="7777777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Всего по муниципальной программе «Развитие образования» города Саянска</w:t>
            </w: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741A" w14:textId="16B4509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DBF1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85DD" w14:textId="556660F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7 958 922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5CE8" w14:textId="0426F99D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1 367 330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0028" w14:textId="2881D8A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1 374 579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CA23" w14:textId="15DEE67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1 713 106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5EC1" w14:textId="41F8167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1 252 113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FB3D" w14:textId="577FED14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2 251 794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2701" w14:textId="61B6EE9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7AEF79F6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CA9E" w14:textId="41EBAD8F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0C62" w14:textId="096E2237" w:rsidR="00BD6944" w:rsidRPr="00A215F8" w:rsidRDefault="00BD6944" w:rsidP="00BD69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B57D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60E3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D48F" w14:textId="2371496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1 100 904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419A" w14:textId="0E9E55A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248 381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67A5" w14:textId="35B49EE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174 456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EF59" w14:textId="7316E19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213 497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EAF8" w14:textId="0AB3D6A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162 218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0A6D" w14:textId="3F47654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302 352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EBBC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D6DDA19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DD6F" w14:textId="3104A95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C9F5" w14:textId="1AE11499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D602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B224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D763" w14:textId="73EA5C0A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6 338 588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BD19" w14:textId="42E0266C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996 224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0A2D" w14:textId="1DD25BF6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1 116 305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2CA1" w14:textId="7573A14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1 352 174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CC84" w14:textId="3BD256E0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1 007 169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CE5B" w14:textId="4B51EAD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1 866 716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29D6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11253FBB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4C587" w14:textId="20AA73C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9AB8" w14:textId="46275116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039B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5ACD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504C" w14:textId="5E39DDD0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487 208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6E0C" w14:textId="18DA1DD1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116 206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6E58" w14:textId="33D4B0C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77 594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F159" w14:textId="06204EA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140 942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C9D6" w14:textId="56A1D299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76 233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DCCD" w14:textId="70B169F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76 233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77F2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5324B8AB" w14:textId="77777777" w:rsidTr="000E2A4A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AA0FA" w14:textId="613AD9F5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91ED" w14:textId="29C872E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6E2C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50AD" w14:textId="6427091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иниц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br/>
              <w:t>платеж.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A349" w14:textId="3F60F47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574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0854" w14:textId="463BBE3F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574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4C11" w14:textId="4477153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01F0" w14:textId="6A4021F5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4541" w14:textId="40F3E7B4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AC1F" w14:textId="49CE476B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-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157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  <w:tr w:rsidR="00BD6944" w:rsidRPr="00A215F8" w14:paraId="40008A50" w14:textId="77777777" w:rsidTr="00BD6944">
        <w:trPr>
          <w:trHeight w:val="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D5FBF" w14:textId="0996B4C2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043E" w14:textId="75A124A1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AAB8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FE6E" w14:textId="77777777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ДПУ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9489" w14:textId="28DC434B" w:rsidR="00BD6944" w:rsidRPr="00A215F8" w:rsidRDefault="00BD6944" w:rsidP="00BD6944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F8">
              <w:rPr>
                <w:b/>
                <w:bCs/>
                <w:sz w:val="22"/>
                <w:szCs w:val="22"/>
              </w:rPr>
              <w:t>31 648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01128" w14:textId="30F36998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5 945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E6A7" w14:textId="3A49ED7A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6 224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5435" w14:textId="3EF10B63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6 493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504B" w14:textId="248F524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1B52" w14:textId="1FF1132D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  <w:r w:rsidRPr="00A215F8">
              <w:rPr>
                <w:sz w:val="22"/>
                <w:szCs w:val="22"/>
              </w:rPr>
              <w:t>6 493</w:t>
            </w: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FCF9" w14:textId="77777777" w:rsidR="00BD6944" w:rsidRPr="00A215F8" w:rsidRDefault="00BD6944" w:rsidP="00BD694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FD11979" w14:textId="77777777" w:rsidR="008C2F70" w:rsidRDefault="008C2F70" w:rsidP="008C2F70">
      <w:pPr>
        <w:rPr>
          <w:sz w:val="28"/>
          <w:szCs w:val="20"/>
        </w:rPr>
      </w:pPr>
    </w:p>
    <w:p w14:paraId="320DBFBD" w14:textId="77777777" w:rsidR="008C2F70" w:rsidRDefault="008C2F70" w:rsidP="008C2F70">
      <w:pPr>
        <w:rPr>
          <w:sz w:val="28"/>
          <w:szCs w:val="20"/>
        </w:rPr>
      </w:pPr>
    </w:p>
    <w:p w14:paraId="72081154" w14:textId="77777777" w:rsidR="002D440C" w:rsidRPr="002D440C" w:rsidRDefault="002D440C" w:rsidP="002D440C">
      <w:pPr>
        <w:rPr>
          <w:sz w:val="28"/>
          <w:szCs w:val="20"/>
        </w:rPr>
      </w:pPr>
      <w:proofErr w:type="gramStart"/>
      <w:r w:rsidRPr="002D440C">
        <w:rPr>
          <w:sz w:val="28"/>
          <w:szCs w:val="20"/>
        </w:rPr>
        <w:t>Исполняющий</w:t>
      </w:r>
      <w:proofErr w:type="gramEnd"/>
      <w:r w:rsidRPr="002D440C">
        <w:rPr>
          <w:sz w:val="28"/>
          <w:szCs w:val="20"/>
        </w:rPr>
        <w:t xml:space="preserve"> обязанности </w:t>
      </w:r>
    </w:p>
    <w:p w14:paraId="3A8DC777" w14:textId="77777777" w:rsidR="002D440C" w:rsidRPr="002D440C" w:rsidRDefault="002D440C" w:rsidP="002D440C">
      <w:pPr>
        <w:rPr>
          <w:sz w:val="28"/>
          <w:szCs w:val="20"/>
        </w:rPr>
      </w:pPr>
      <w:r w:rsidRPr="002D440C">
        <w:rPr>
          <w:sz w:val="28"/>
          <w:szCs w:val="20"/>
        </w:rPr>
        <w:t>мэра городского округа</w:t>
      </w:r>
    </w:p>
    <w:p w14:paraId="6C29F51F" w14:textId="77777777" w:rsidR="002D440C" w:rsidRPr="002D440C" w:rsidRDefault="002D440C" w:rsidP="002D440C">
      <w:pPr>
        <w:rPr>
          <w:sz w:val="28"/>
          <w:szCs w:val="20"/>
        </w:rPr>
      </w:pPr>
      <w:r w:rsidRPr="002D440C">
        <w:rPr>
          <w:sz w:val="28"/>
          <w:szCs w:val="20"/>
        </w:rPr>
        <w:t>муниципального образования</w:t>
      </w:r>
    </w:p>
    <w:p w14:paraId="2912CD7E" w14:textId="48D4D1FB" w:rsidR="008C2F70" w:rsidRDefault="002D440C" w:rsidP="002D440C">
      <w:pPr>
        <w:rPr>
          <w:sz w:val="28"/>
          <w:szCs w:val="20"/>
        </w:rPr>
      </w:pPr>
      <w:r w:rsidRPr="002D440C">
        <w:rPr>
          <w:sz w:val="28"/>
          <w:szCs w:val="20"/>
        </w:rPr>
        <w:t>«город Саянск»</w:t>
      </w:r>
      <w:r w:rsidRPr="002D440C">
        <w:rPr>
          <w:sz w:val="28"/>
          <w:szCs w:val="20"/>
        </w:rPr>
        <w:tab/>
      </w:r>
      <w:r w:rsidRPr="002D440C">
        <w:rPr>
          <w:sz w:val="28"/>
          <w:szCs w:val="20"/>
        </w:rPr>
        <w:tab/>
      </w:r>
      <w:r w:rsidRPr="002D440C">
        <w:rPr>
          <w:sz w:val="28"/>
          <w:szCs w:val="20"/>
        </w:rPr>
        <w:tab/>
        <w:t xml:space="preserve">                                              </w:t>
      </w:r>
      <w:r>
        <w:rPr>
          <w:sz w:val="28"/>
          <w:szCs w:val="20"/>
        </w:rPr>
        <w:t xml:space="preserve">                                                                             </w:t>
      </w:r>
      <w:r w:rsidRPr="002D440C">
        <w:rPr>
          <w:sz w:val="28"/>
          <w:szCs w:val="20"/>
        </w:rPr>
        <w:t xml:space="preserve">        М.Ф. Данилова</w:t>
      </w:r>
    </w:p>
    <w:p w14:paraId="2D4D7400" w14:textId="0F67FA19" w:rsidR="008C2F70" w:rsidRDefault="008C2F70" w:rsidP="008C2F70">
      <w:pPr>
        <w:rPr>
          <w:sz w:val="28"/>
          <w:szCs w:val="20"/>
        </w:rPr>
      </w:pPr>
    </w:p>
    <w:p w14:paraId="22F2393F" w14:textId="418AE726" w:rsidR="008C2F70" w:rsidRDefault="008C2F70" w:rsidP="008C2F70">
      <w:pPr>
        <w:rPr>
          <w:sz w:val="28"/>
          <w:szCs w:val="20"/>
        </w:rPr>
      </w:pPr>
    </w:p>
    <w:p w14:paraId="3AB772EA" w14:textId="77777777" w:rsidR="008C2F70" w:rsidRPr="001842B7" w:rsidRDefault="008C2F70" w:rsidP="008C2F70">
      <w:pPr>
        <w:keepNext/>
        <w:overflowPunct w:val="0"/>
        <w:autoSpaceDE w:val="0"/>
        <w:autoSpaceDN w:val="0"/>
        <w:adjustRightInd w:val="0"/>
        <w:ind w:left="10490"/>
        <w:textAlignment w:val="baseline"/>
        <w:outlineLvl w:val="1"/>
        <w:rPr>
          <w:bCs/>
          <w:iCs/>
        </w:rPr>
      </w:pPr>
      <w:r w:rsidRPr="001842B7">
        <w:rPr>
          <w:bCs/>
          <w:iCs/>
        </w:rPr>
        <w:lastRenderedPageBreak/>
        <w:t xml:space="preserve">Приложение № </w:t>
      </w:r>
      <w:r>
        <w:rPr>
          <w:bCs/>
          <w:iCs/>
        </w:rPr>
        <w:t>2</w:t>
      </w:r>
    </w:p>
    <w:p w14:paraId="2AC03D05" w14:textId="77777777" w:rsidR="008C2F70" w:rsidRPr="001842B7" w:rsidRDefault="008C2F70" w:rsidP="008C2F70">
      <w:pPr>
        <w:keepNext/>
        <w:overflowPunct w:val="0"/>
        <w:autoSpaceDE w:val="0"/>
        <w:autoSpaceDN w:val="0"/>
        <w:adjustRightInd w:val="0"/>
        <w:ind w:left="10490"/>
        <w:textAlignment w:val="baseline"/>
        <w:outlineLvl w:val="1"/>
        <w:rPr>
          <w:iCs/>
        </w:rPr>
      </w:pPr>
      <w:r w:rsidRPr="001842B7">
        <w:rPr>
          <w:bCs/>
          <w:iCs/>
        </w:rPr>
        <w:t xml:space="preserve">к </w:t>
      </w:r>
      <w:r w:rsidRPr="001842B7">
        <w:rPr>
          <w:iCs/>
        </w:rPr>
        <w:t>постановлению администрации городского округа муниципального</w:t>
      </w:r>
    </w:p>
    <w:p w14:paraId="2BF1C3A2" w14:textId="77777777" w:rsidR="008C2F70" w:rsidRPr="001842B7" w:rsidRDefault="008C2F70" w:rsidP="008C2F70">
      <w:pPr>
        <w:ind w:left="10490"/>
      </w:pPr>
      <w:r w:rsidRPr="001842B7">
        <w:t>образования «город Саянск»</w:t>
      </w:r>
    </w:p>
    <w:p w14:paraId="74EAD705" w14:textId="514BD1C4" w:rsidR="008C2F70" w:rsidRPr="001842B7" w:rsidRDefault="008C2F70" w:rsidP="008C2F70">
      <w:pPr>
        <w:ind w:left="10490"/>
      </w:pPr>
      <w:r>
        <w:t xml:space="preserve">от </w:t>
      </w:r>
      <w:r w:rsidR="00BA5D28">
        <w:t xml:space="preserve">30.07.2026 </w:t>
      </w:r>
      <w:bookmarkStart w:id="0" w:name="_GoBack"/>
      <w:bookmarkEnd w:id="0"/>
      <w:r w:rsidRPr="001842B7">
        <w:t xml:space="preserve">№ </w:t>
      </w:r>
      <w:r w:rsidR="00BA5D28">
        <w:t>110-37-820-26</w:t>
      </w:r>
    </w:p>
    <w:p w14:paraId="7047CB5B" w14:textId="77777777" w:rsidR="008C2F70" w:rsidRPr="001842B7" w:rsidRDefault="008C2F70" w:rsidP="008C2F70">
      <w:pPr>
        <w:ind w:left="10490"/>
      </w:pPr>
      <w:r>
        <w:t>Приложение № 6</w:t>
      </w:r>
    </w:p>
    <w:p w14:paraId="0D515BAC" w14:textId="4C7253C1" w:rsidR="008C2F70" w:rsidRDefault="008C2F70" w:rsidP="008C2F70">
      <w:pPr>
        <w:ind w:left="10490"/>
      </w:pPr>
      <w:r w:rsidRPr="001842B7">
        <w:t xml:space="preserve">к </w:t>
      </w:r>
      <w:r w:rsidRPr="001842B7">
        <w:rPr>
          <w:bCs/>
        </w:rPr>
        <w:t xml:space="preserve">муниципальной программе </w:t>
      </w:r>
      <w:r w:rsidRPr="00BE295F">
        <w:t>«Развитие образования» г</w:t>
      </w:r>
      <w:r>
        <w:t>орода Саянска</w:t>
      </w:r>
    </w:p>
    <w:p w14:paraId="05368179" w14:textId="77777777" w:rsidR="008C2F70" w:rsidRDefault="008C2F70" w:rsidP="008C2F70">
      <w:pPr>
        <w:rPr>
          <w:b/>
          <w:sz w:val="28"/>
          <w:szCs w:val="28"/>
        </w:rPr>
      </w:pPr>
    </w:p>
    <w:p w14:paraId="1711A3F9" w14:textId="77777777" w:rsidR="008C2F70" w:rsidRPr="009335A9" w:rsidRDefault="008C2F70" w:rsidP="008C2F70">
      <w:pPr>
        <w:jc w:val="center"/>
        <w:rPr>
          <w:b/>
          <w:bCs/>
          <w:sz w:val="28"/>
          <w:szCs w:val="28"/>
        </w:rPr>
      </w:pPr>
      <w:r w:rsidRPr="009335A9">
        <w:rPr>
          <w:b/>
          <w:sz w:val="28"/>
          <w:szCs w:val="28"/>
        </w:rPr>
        <w:t xml:space="preserve">ОБЪЕМ И ИСТОЧНИКИ ФИНАНСИРОВАНИЯ </w:t>
      </w:r>
    </w:p>
    <w:p w14:paraId="2C30C421" w14:textId="061C2486" w:rsidR="008C2F70" w:rsidRDefault="008C2F70" w:rsidP="008C2F70">
      <w:pPr>
        <w:jc w:val="center"/>
        <w:rPr>
          <w:b/>
          <w:bCs/>
          <w:sz w:val="28"/>
          <w:szCs w:val="28"/>
        </w:rPr>
      </w:pPr>
      <w:r w:rsidRPr="00AB7D3C">
        <w:rPr>
          <w:b/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«РАЗВИТИЕ ОБРАЗОВАНИЯ» ГОРОДА САЯНСКА</w:t>
      </w:r>
    </w:p>
    <w:p w14:paraId="00B1E1B4" w14:textId="77777777" w:rsidR="008C2F70" w:rsidRDefault="008C2F70" w:rsidP="008C2F70">
      <w:pPr>
        <w:jc w:val="center"/>
        <w:rPr>
          <w:b/>
          <w:bCs/>
          <w:sz w:val="28"/>
          <w:szCs w:val="28"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1786"/>
        <w:gridCol w:w="1786"/>
        <w:gridCol w:w="1786"/>
        <w:gridCol w:w="1786"/>
        <w:gridCol w:w="1786"/>
      </w:tblGrid>
      <w:tr w:rsidR="003044B7" w14:paraId="37AD9105" w14:textId="77777777" w:rsidTr="003044B7">
        <w:trPr>
          <w:trHeight w:val="2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165EF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 финансирования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07897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на реализацию муниципальной программы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EE895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Объем финансирования, тыс. руб. по годам      </w:t>
            </w:r>
          </w:p>
        </w:tc>
      </w:tr>
      <w:tr w:rsidR="003044B7" w14:paraId="09602619" w14:textId="77777777" w:rsidTr="003044B7">
        <w:trPr>
          <w:trHeight w:val="2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4529" w14:textId="77777777" w:rsidR="003044B7" w:rsidRDefault="003044B7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EF49" w14:textId="77777777" w:rsidR="003044B7" w:rsidRDefault="003044B7">
            <w:pPr>
              <w:rPr>
                <w:color w:val="00000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6C8F8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98E7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 год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A259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 год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EE4D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 год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BBC5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2030 год</w:t>
            </w:r>
          </w:p>
        </w:tc>
      </w:tr>
      <w:tr w:rsidR="003044B7" w14:paraId="3CB0E499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4308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5B5B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7768B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B8D15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04F9F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B5D4E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4B4E" w14:textId="77777777" w:rsidR="003044B7" w:rsidRDefault="003044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044B7" w14:paraId="2369FE10" w14:textId="77777777" w:rsidTr="003044B7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EA5C2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"Развитие образования" </w:t>
            </w:r>
          </w:p>
        </w:tc>
      </w:tr>
      <w:tr w:rsidR="003044B7" w14:paraId="5D1E51C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6595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9E0B1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7 958 922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BECB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1 367 330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3914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1 374 579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38B1B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1 713 106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C78A7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1 252 113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8399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2 251 794</w:t>
            </w:r>
          </w:p>
        </w:tc>
      </w:tr>
      <w:tr w:rsidR="003044B7" w14:paraId="70079283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35CC2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8427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1 100 904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8172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248 381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AB83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174 456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83CD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213 497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26B0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162 218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1843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302 352</w:t>
            </w:r>
          </w:p>
        </w:tc>
      </w:tr>
      <w:tr w:rsidR="003044B7" w14:paraId="2949C43D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9310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C72C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6 338 588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AE4A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996 224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E156A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1 116 305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56C0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1 352 174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4FC63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1 007 169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2686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1 866 716</w:t>
            </w:r>
          </w:p>
        </w:tc>
      </w:tr>
      <w:tr w:rsidR="003044B7" w14:paraId="7D5E6B2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A1EAC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5D0A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487 208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91715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116 206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76149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77 594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C137F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140 942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D139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76 233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B2244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76 233</w:t>
            </w:r>
          </w:p>
        </w:tc>
      </w:tr>
      <w:tr w:rsidR="003044B7" w14:paraId="0AA8C683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EECA" w14:textId="3C177514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5838B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41BE7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2D6E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EBDDC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68626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48DB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6B2E3620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57F9" w14:textId="77777777" w:rsidR="003044B7" w:rsidRDefault="003044B7">
            <w:pPr>
              <w:rPr>
                <w:color w:val="000000"/>
              </w:rPr>
            </w:pPr>
            <w:r>
              <w:rPr>
                <w:color w:val="000000"/>
              </w:rPr>
              <w:t>доходы от платных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B0C3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31 648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29B8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5 945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63B80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6 224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9E87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6 493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72CA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6 493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8FBD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6 493</w:t>
            </w:r>
          </w:p>
        </w:tc>
      </w:tr>
      <w:tr w:rsidR="003044B7" w14:paraId="37DC17F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5C30" w14:textId="6AF34D11" w:rsidR="003044B7" w:rsidRDefault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Ответственный исполнитель МКУ «Управление образования»</w:t>
            </w:r>
            <w:r w:rsidR="00056DF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Участники СОШ, МДОУ, ДДТ «Созвездие» и ДПО ЦРО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934D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7 958 922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C019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1 367 330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51BB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1 374 579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33D2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1 713 106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E4AA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1 252 113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44BE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2 251 794</w:t>
            </w:r>
          </w:p>
        </w:tc>
      </w:tr>
      <w:tr w:rsidR="003044B7" w14:paraId="58DCA40E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808C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4856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1 100 904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DE0A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248 381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F475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174 456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09A3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213 497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A9F2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162 218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B34E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302 352</w:t>
            </w:r>
          </w:p>
        </w:tc>
      </w:tr>
      <w:tr w:rsidR="003044B7" w14:paraId="1D66F72B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E9C82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DE86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6 338 588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9677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996 224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40A0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1 116 305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1B76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1 352 174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2F78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1 007 169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F1E0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1 866 716</w:t>
            </w:r>
          </w:p>
        </w:tc>
      </w:tr>
      <w:tr w:rsidR="003044B7" w14:paraId="6C45B5D8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4E977" w14:textId="77777777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4097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487 208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A9D6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116 206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4D6E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77 594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7B3B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140 942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374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76 233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0DFE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76 233</w:t>
            </w:r>
          </w:p>
        </w:tc>
      </w:tr>
      <w:tr w:rsidR="003044B7" w14:paraId="4A443B1F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00E0" w14:textId="12E065FC" w:rsidR="003044B7" w:rsidRDefault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704F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65DB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76A0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9977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2CB1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6090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044B7" w14:paraId="7D56B23F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CE0B1" w14:textId="77777777" w:rsidR="003044B7" w:rsidRDefault="003044B7">
            <w:pPr>
              <w:rPr>
                <w:color w:val="000000"/>
              </w:rPr>
            </w:pPr>
            <w:r>
              <w:rPr>
                <w:color w:val="000000"/>
              </w:rPr>
              <w:t>доходы от платных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A444" w14:textId="77777777" w:rsidR="003044B7" w:rsidRDefault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31 648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A6DD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1DD0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6 224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90DF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6 493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B2D2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6 493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0D36" w14:textId="77777777" w:rsidR="003044B7" w:rsidRDefault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6 493</w:t>
            </w:r>
          </w:p>
        </w:tc>
      </w:tr>
      <w:tr w:rsidR="003044B7" w14:paraId="7E1B3B7A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CB5DA" w14:textId="6979E0EC" w:rsidR="003044B7" w:rsidRDefault="003044B7" w:rsidP="003044B7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94C08" w14:textId="03B6A870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68E99" w14:textId="116876FB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94631" w14:textId="6FA927B0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6B1FF" w14:textId="47648718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76891" w14:textId="769F7CCE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4FDA" w14:textId="5F83E9EA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044B7" w14:paraId="2475A8F1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0EBB" w14:textId="77777777" w:rsidR="003044B7" w:rsidRDefault="003044B7" w:rsidP="003044B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Соисполнитель МУ </w:t>
            </w:r>
            <w:proofErr w:type="spellStart"/>
            <w:r>
              <w:rPr>
                <w:b/>
                <w:bCs/>
                <w:sz w:val="22"/>
                <w:szCs w:val="22"/>
              </w:rPr>
              <w:t>СПиОГД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C88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4CB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F47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D62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E2C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884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3353C738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EF247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67A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8387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8513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1C3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17F4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DDFA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044B7" w14:paraId="49B771B6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6B83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54F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2912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9139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10F3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FA91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60AD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044B7" w14:paraId="53B5C569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3B0C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035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F5FA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66F0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ED56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E883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D590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044B7" w14:paraId="1ADB37B6" w14:textId="77777777" w:rsidTr="003044B7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2DA6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1 «Развитие </w:t>
            </w:r>
            <w:proofErr w:type="gramStart"/>
            <w:r>
              <w:rPr>
                <w:color w:val="000000"/>
              </w:rPr>
              <w:t>дошкольного</w:t>
            </w:r>
            <w:proofErr w:type="gramEnd"/>
            <w:r>
              <w:rPr>
                <w:color w:val="000000"/>
              </w:rPr>
              <w:t xml:space="preserve"> образования»</w:t>
            </w:r>
          </w:p>
        </w:tc>
      </w:tr>
      <w:tr w:rsidR="003044B7" w14:paraId="08FBC0F6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0513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A070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3 481 513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D02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513 049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AF2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542 616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23BF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790 535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852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463 343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78D1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1 171 970</w:t>
            </w:r>
          </w:p>
        </w:tc>
      </w:tr>
      <w:tr w:rsidR="003044B7" w14:paraId="37BFF69B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538A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FBB7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424 873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628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79 956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D71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60 756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1975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88 008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4DE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52 016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6F5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144 137</w:t>
            </w:r>
          </w:p>
        </w:tc>
      </w:tr>
      <w:tr w:rsidR="003044B7" w14:paraId="1D62134C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47358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EB6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3 018 698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D8F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395 151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299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481 860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03FA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702 527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5B8B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411 327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106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1 027 833</w:t>
            </w:r>
          </w:p>
        </w:tc>
      </w:tr>
      <w:tr w:rsidR="003044B7" w14:paraId="2E4CCA4A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FB16" w14:textId="45B54219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F68D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BE8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D9E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6F1E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E31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B23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60DD48B9" w14:textId="77777777" w:rsidTr="003044B7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3859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3826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37 877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7B9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37 877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19D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124D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673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35F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1081BAAA" w14:textId="77777777" w:rsidTr="003044B7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C9D0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Ответственный исполнитель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EA8F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2 772 886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3A0F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513 049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F73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542 616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C16F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790 535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B1F8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463 343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2720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463 343</w:t>
            </w:r>
          </w:p>
        </w:tc>
      </w:tr>
      <w:tr w:rsidR="003044B7" w14:paraId="0859102D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BC89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B720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1AEC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9079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4967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A6EB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6F8C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44B7" w14:paraId="7FE4E77A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384E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Участники МДОУ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FDC0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7A6E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92F8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1919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A83A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923B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44B7" w14:paraId="5C7BA53E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31E1" w14:textId="77777777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3045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332 752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B55D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79 956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72A5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60 756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172F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88 008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277D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52 016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AFD8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52 016</w:t>
            </w:r>
          </w:p>
        </w:tc>
      </w:tr>
      <w:tr w:rsidR="003044B7" w14:paraId="729227AE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2912" w14:textId="77777777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6072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2 402 192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C524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395 151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B3BF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481 860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6CAB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702 527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C480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411 327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1705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411 327</w:t>
            </w:r>
          </w:p>
        </w:tc>
      </w:tr>
      <w:tr w:rsidR="003044B7" w14:paraId="1B45B177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2AA1" w14:textId="55B592D8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инициатив</w:t>
            </w:r>
            <w:r w:rsidR="00056DF6"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5C66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7CE9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D7E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89EB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BD68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321A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044B7" w14:paraId="4404721C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E78A" w14:textId="77777777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8AA6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37 877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E344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37 877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5CFB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C24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075E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785D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044B7" w14:paraId="7006E87A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6C58" w14:textId="77777777" w:rsidR="003044B7" w:rsidRDefault="003044B7" w:rsidP="003044B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Соисполнитель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5372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708 627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1068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5760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BF70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030D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01FC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708 627</w:t>
            </w:r>
          </w:p>
        </w:tc>
      </w:tr>
      <w:tr w:rsidR="003044B7" w14:paraId="0B79DB09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788B" w14:textId="77777777" w:rsidR="003044B7" w:rsidRDefault="003044B7" w:rsidP="003044B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МУ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СПиОГД</w:t>
            </w:r>
            <w:proofErr w:type="spellEnd"/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5FD0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76F1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E738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5038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5E5E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16E2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44B7" w14:paraId="78A238C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4905B" w14:textId="77777777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D3B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92 121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F976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DF83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6E8B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AF0D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566D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92 121</w:t>
            </w:r>
          </w:p>
        </w:tc>
      </w:tr>
      <w:tr w:rsidR="003044B7" w14:paraId="05413A00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6E48" w14:textId="77777777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60BF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616 506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801D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CBB4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72E9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292A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05E7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616 506</w:t>
            </w:r>
          </w:p>
        </w:tc>
      </w:tr>
      <w:tr w:rsidR="003044B7" w14:paraId="620B00AA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C5A0" w14:textId="77777777" w:rsidR="003044B7" w:rsidRDefault="003044B7" w:rsidP="003044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6ABB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7F71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764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4C30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A481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C53F" w14:textId="77777777" w:rsidR="003044B7" w:rsidRDefault="003044B7" w:rsidP="003044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044B7" w14:paraId="3A44A9EA" w14:textId="77777777" w:rsidTr="003044B7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B4D2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 2 «Развитие общего образования» </w:t>
            </w:r>
          </w:p>
        </w:tc>
      </w:tr>
      <w:tr w:rsidR="003044B7" w14:paraId="6B0C5BF1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56BD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7D9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4 087 257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815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764 004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E53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758 897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7079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846 968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AE8B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713 167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E16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1 004 221</w:t>
            </w:r>
          </w:p>
        </w:tc>
      </w:tr>
      <w:tr w:rsidR="003044B7" w14:paraId="1B67DD90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29C1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BF0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318 386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81A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84 952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C52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46 858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28C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56 379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A62B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BD9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89 105</w:t>
            </w:r>
          </w:p>
        </w:tc>
      </w:tr>
      <w:tr w:rsidR="003044B7" w14:paraId="3447778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BAE62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D3F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3 319 143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C05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600 326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7F8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634 445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824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649 647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6E44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595 842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FA05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838 883</w:t>
            </w:r>
          </w:p>
        </w:tc>
      </w:tr>
      <w:tr w:rsidR="003044B7" w14:paraId="245893F5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95C3" w14:textId="31CF5989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240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A6E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8235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B39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7ADA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F5A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0440939E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0EFBF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A791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449 331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F16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78 329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EBCB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77 594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65D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140 942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D86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76 233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AA9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76 233</w:t>
            </w:r>
          </w:p>
        </w:tc>
      </w:tr>
      <w:tr w:rsidR="003044B7" w14:paraId="258A29C7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B465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Ответственный исполнитель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4FAD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4 087 257</w:t>
            </w:r>
          </w:p>
        </w:tc>
        <w:tc>
          <w:tcPr>
            <w:tcW w:w="17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502D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764 004</w:t>
            </w:r>
          </w:p>
        </w:tc>
        <w:tc>
          <w:tcPr>
            <w:tcW w:w="17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AE42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758 897</w:t>
            </w:r>
          </w:p>
        </w:tc>
        <w:tc>
          <w:tcPr>
            <w:tcW w:w="17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E0A3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846 968</w:t>
            </w:r>
          </w:p>
        </w:tc>
        <w:tc>
          <w:tcPr>
            <w:tcW w:w="17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8BB5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713 167</w:t>
            </w:r>
          </w:p>
        </w:tc>
        <w:tc>
          <w:tcPr>
            <w:tcW w:w="178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64F6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1 004 221</w:t>
            </w:r>
          </w:p>
        </w:tc>
      </w:tr>
      <w:tr w:rsidR="003044B7" w14:paraId="72E1330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8D3C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1DBF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1841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56B8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BA44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B258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CCAF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44B7" w14:paraId="07199CB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C0F9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Участники СОШ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E400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C225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DFBB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DE0D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7FC1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B93A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44B7" w14:paraId="1C026BE4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D1C19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D734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318 386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C3EE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84 952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335C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46 858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4F93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56 379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9D9C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41 092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300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89 105</w:t>
            </w:r>
          </w:p>
        </w:tc>
      </w:tr>
      <w:tr w:rsidR="003044B7" w14:paraId="3A9D6809" w14:textId="77777777" w:rsidTr="003044B7">
        <w:trPr>
          <w:trHeight w:val="463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BA29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7071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3 319 143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65B6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600 326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B59C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634 445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E7E1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649 647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8425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595 842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5E60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838 883</w:t>
            </w:r>
          </w:p>
        </w:tc>
      </w:tr>
      <w:tr w:rsidR="003044B7" w14:paraId="1E06FB1C" w14:textId="77777777" w:rsidTr="000E2A4A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AC26" w14:textId="26230D6E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B028D" w14:textId="29C6F8D9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D9F68" w14:textId="51456609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93DDD" w14:textId="6E6852DD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7130A" w14:textId="333FE232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2329D" w14:textId="34D56005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6B8E" w14:textId="78D18112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044B7" w14:paraId="40F9670D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CEEF8" w14:textId="7AAABA4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87CB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5F92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424C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4AC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A729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94D4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044B7" w14:paraId="6DBFFCD5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35FD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03B4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449 331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CD3B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78 329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3D28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77 594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083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140 942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A847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76 233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B211" w14:textId="77777777" w:rsidR="003044B7" w:rsidRDefault="003044B7" w:rsidP="003044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76 233</w:t>
            </w:r>
          </w:p>
        </w:tc>
      </w:tr>
      <w:tr w:rsidR="003044B7" w14:paraId="0E063028" w14:textId="77777777" w:rsidTr="003044B7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35C3B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 3 «Развитие </w:t>
            </w:r>
            <w:proofErr w:type="gramStart"/>
            <w:r>
              <w:rPr>
                <w:color w:val="000000"/>
              </w:rPr>
              <w:t>дополнительного</w:t>
            </w:r>
            <w:proofErr w:type="gramEnd"/>
            <w:r>
              <w:rPr>
                <w:color w:val="000000"/>
              </w:rPr>
              <w:t xml:space="preserve"> образования» </w:t>
            </w:r>
          </w:p>
        </w:tc>
      </w:tr>
      <w:tr w:rsidR="003044B7" w14:paraId="44B48977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23797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532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230 847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DAF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50 494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B00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2A9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45 715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2DF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45 715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06C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45 715</w:t>
            </w:r>
          </w:p>
        </w:tc>
      </w:tr>
      <w:tr w:rsidR="003044B7" w14:paraId="082A22BB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A6D66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3D3B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207 253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28B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45 379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ADE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38 739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56F8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5EF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A304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41 045</w:t>
            </w:r>
          </w:p>
        </w:tc>
      </w:tr>
      <w:tr w:rsidR="003044B7" w14:paraId="4E2E12C9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30FBD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F9B2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0AA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64AB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2D5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3AC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75E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398BA576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955D" w14:textId="02B92A03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03A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6E29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0BF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747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8389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F5E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42B158D5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768D9" w14:textId="77777777" w:rsidR="003044B7" w:rsidRDefault="003044B7" w:rsidP="003044B7">
            <w:pPr>
              <w:rPr>
                <w:color w:val="000000"/>
              </w:rPr>
            </w:pPr>
            <w:r>
              <w:rPr>
                <w:color w:val="000000"/>
              </w:rPr>
              <w:t>доходы от платных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238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22 735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AB9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4 256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4868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4 469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9348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4 670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09F7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4 670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820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4 670</w:t>
            </w:r>
          </w:p>
        </w:tc>
      </w:tr>
      <w:tr w:rsidR="003044B7" w14:paraId="3E7AAFED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9C610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Ответственный исполнитель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00FC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44F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A59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96F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18C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C94F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044B7" w14:paraId="7995A75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F0CA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1391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230 847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158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50 494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CFE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43 208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E3E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45 715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DBD60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45 715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0F60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45 715</w:t>
            </w:r>
          </w:p>
        </w:tc>
      </w:tr>
      <w:tr w:rsidR="003044B7" w14:paraId="06FAE874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0DFA2" w14:textId="77777777" w:rsidR="003044B7" w:rsidRDefault="003044B7" w:rsidP="003044B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Участник ДДТ «Созвездие»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04AF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4B4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CDE6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DCA3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CEC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C636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044B7" w14:paraId="1316E1F8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44DBB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6E37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207 253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031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45 379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14B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38 739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F47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B401D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41 045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782E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41 045</w:t>
            </w:r>
          </w:p>
        </w:tc>
      </w:tr>
      <w:tr w:rsidR="003044B7" w14:paraId="4ADE85C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7A428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942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A5A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92A2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C10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1A57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056C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789B4577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3F6A" w14:textId="148D5E14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инициатив</w:t>
            </w:r>
            <w:r w:rsidR="00056DF6">
              <w:rPr>
                <w:color w:val="000000"/>
              </w:rPr>
              <w:t>н</w:t>
            </w:r>
            <w:r>
              <w:rPr>
                <w:color w:val="000000"/>
              </w:rPr>
              <w:t>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39A7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136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7BE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631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D02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5939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044B7" w14:paraId="4062A9CE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E921" w14:textId="77777777" w:rsidR="003044B7" w:rsidRDefault="003044B7" w:rsidP="003044B7">
            <w:pPr>
              <w:rPr>
                <w:color w:val="000000"/>
              </w:rPr>
            </w:pPr>
            <w:r>
              <w:rPr>
                <w:color w:val="000000"/>
              </w:rPr>
              <w:t>доходы от платных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7D6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22 735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310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4 256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E04D5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4 469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1BB2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4 670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F5DF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4 670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D8E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4 670</w:t>
            </w:r>
          </w:p>
        </w:tc>
      </w:tr>
      <w:tr w:rsidR="003044B7" w14:paraId="716F14B5" w14:textId="77777777" w:rsidTr="003044B7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91609" w14:textId="77777777" w:rsidR="003044B7" w:rsidRDefault="003044B7" w:rsidP="003044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4 «Обеспечение реализации муниципальной программы и прочие мероприятия в области образования»  </w:t>
            </w:r>
          </w:p>
        </w:tc>
      </w:tr>
      <w:tr w:rsidR="003044B7" w14:paraId="03F2808E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61DC" w14:textId="77777777" w:rsidR="003044B7" w:rsidRDefault="003044B7" w:rsidP="003044B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Ответственный исполнитель </w:t>
            </w:r>
            <w:r>
              <w:rPr>
                <w:b/>
                <w:bCs/>
                <w:color w:val="000000"/>
              </w:rPr>
              <w:br/>
              <w:t>МКУ «Управление образования»</w:t>
            </w:r>
            <w:r>
              <w:rPr>
                <w:b/>
                <w:bCs/>
                <w:color w:val="000000"/>
              </w:rPr>
              <w:br/>
              <w:t>Участник МОУ ДПО ЦРО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035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159 305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342B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39 783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3BB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29 858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FE5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29 888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C49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29 888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BA29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29 888</w:t>
            </w:r>
          </w:p>
        </w:tc>
      </w:tr>
      <w:tr w:rsidR="003044B7" w14:paraId="773D5A1B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69E8" w14:textId="77777777" w:rsidR="003044B7" w:rsidRDefault="003044B7" w:rsidP="003044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DA41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150 392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D437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38 094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647A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28 103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8F43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28 065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C96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28 065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E92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28 065</w:t>
            </w:r>
          </w:p>
        </w:tc>
      </w:tr>
      <w:tr w:rsidR="003044B7" w14:paraId="68F13D92" w14:textId="77777777" w:rsidTr="003044B7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BA31" w14:textId="77777777" w:rsidR="003044B7" w:rsidRDefault="003044B7" w:rsidP="003044B7">
            <w:pPr>
              <w:rPr>
                <w:color w:val="000000"/>
              </w:rPr>
            </w:pPr>
            <w:r>
              <w:rPr>
                <w:color w:val="000000"/>
              </w:rPr>
              <w:t>доходы от платных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1B15C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8 913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DBCF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1 689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64F51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1 755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BC54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1 823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BD8E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1 823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ABEA8" w14:textId="77777777" w:rsidR="003044B7" w:rsidRDefault="003044B7" w:rsidP="003044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1 823</w:t>
            </w:r>
          </w:p>
        </w:tc>
      </w:tr>
    </w:tbl>
    <w:p w14:paraId="65E0F8A2" w14:textId="45ACD5DC" w:rsidR="008C2F70" w:rsidRDefault="008C2F70" w:rsidP="008C2F70">
      <w:pPr>
        <w:tabs>
          <w:tab w:val="left" w:pos="11907"/>
        </w:tabs>
        <w:jc w:val="center"/>
        <w:rPr>
          <w:b/>
          <w:bCs/>
          <w:sz w:val="28"/>
          <w:szCs w:val="28"/>
        </w:rPr>
      </w:pPr>
    </w:p>
    <w:p w14:paraId="1295299F" w14:textId="77777777" w:rsidR="00AE3FC3" w:rsidRDefault="00AE3FC3" w:rsidP="008C2F70">
      <w:pPr>
        <w:tabs>
          <w:tab w:val="left" w:pos="11907"/>
        </w:tabs>
        <w:jc w:val="center"/>
        <w:rPr>
          <w:b/>
          <w:bCs/>
          <w:sz w:val="28"/>
          <w:szCs w:val="28"/>
        </w:rPr>
      </w:pPr>
    </w:p>
    <w:p w14:paraId="720A4882" w14:textId="77777777" w:rsidR="002D440C" w:rsidRPr="002D440C" w:rsidRDefault="002D440C" w:rsidP="002D440C">
      <w:pPr>
        <w:jc w:val="both"/>
        <w:rPr>
          <w:sz w:val="28"/>
          <w:szCs w:val="28"/>
        </w:rPr>
      </w:pPr>
      <w:proofErr w:type="gramStart"/>
      <w:r w:rsidRPr="002D440C">
        <w:rPr>
          <w:sz w:val="28"/>
          <w:szCs w:val="28"/>
        </w:rPr>
        <w:t>Исполняющий</w:t>
      </w:r>
      <w:proofErr w:type="gramEnd"/>
      <w:r w:rsidRPr="002D440C">
        <w:rPr>
          <w:sz w:val="28"/>
          <w:szCs w:val="28"/>
        </w:rPr>
        <w:t xml:space="preserve"> обязанности </w:t>
      </w:r>
    </w:p>
    <w:p w14:paraId="0F8CA0CF" w14:textId="77777777" w:rsidR="002D440C" w:rsidRPr="002D440C" w:rsidRDefault="002D440C" w:rsidP="002D440C">
      <w:pPr>
        <w:jc w:val="both"/>
        <w:rPr>
          <w:sz w:val="28"/>
          <w:szCs w:val="28"/>
        </w:rPr>
      </w:pPr>
      <w:r w:rsidRPr="002D440C">
        <w:rPr>
          <w:sz w:val="28"/>
          <w:szCs w:val="28"/>
        </w:rPr>
        <w:t>мэра городского округа</w:t>
      </w:r>
    </w:p>
    <w:p w14:paraId="2101E929" w14:textId="77777777" w:rsidR="002D440C" w:rsidRPr="002D440C" w:rsidRDefault="002D440C" w:rsidP="002D440C">
      <w:pPr>
        <w:jc w:val="both"/>
        <w:rPr>
          <w:sz w:val="28"/>
          <w:szCs w:val="28"/>
        </w:rPr>
      </w:pPr>
      <w:r w:rsidRPr="002D440C">
        <w:rPr>
          <w:sz w:val="28"/>
          <w:szCs w:val="28"/>
        </w:rPr>
        <w:t>муниципального образования</w:t>
      </w:r>
    </w:p>
    <w:p w14:paraId="3DF045A6" w14:textId="57E24B8A" w:rsidR="00AE3FC3" w:rsidRDefault="002D440C" w:rsidP="002D440C">
      <w:pPr>
        <w:jc w:val="both"/>
        <w:rPr>
          <w:sz w:val="28"/>
          <w:szCs w:val="28"/>
        </w:rPr>
      </w:pPr>
      <w:r w:rsidRPr="002D440C">
        <w:rPr>
          <w:sz w:val="28"/>
          <w:szCs w:val="28"/>
        </w:rPr>
        <w:t>«город Саянск»</w:t>
      </w:r>
      <w:r w:rsidRPr="002D440C">
        <w:rPr>
          <w:sz w:val="28"/>
          <w:szCs w:val="28"/>
        </w:rPr>
        <w:tab/>
      </w:r>
      <w:r w:rsidRPr="002D440C">
        <w:rPr>
          <w:sz w:val="28"/>
          <w:szCs w:val="28"/>
        </w:rPr>
        <w:tab/>
      </w:r>
      <w:r w:rsidRPr="002D440C">
        <w:rPr>
          <w:sz w:val="28"/>
          <w:szCs w:val="28"/>
        </w:rPr>
        <w:tab/>
        <w:t xml:space="preserve">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</w:t>
      </w:r>
      <w:r w:rsidRPr="002D440C">
        <w:rPr>
          <w:sz w:val="28"/>
          <w:szCs w:val="28"/>
        </w:rPr>
        <w:t xml:space="preserve">      М.Ф. Данилова</w:t>
      </w:r>
    </w:p>
    <w:sectPr w:rsidR="00AE3FC3" w:rsidSect="009F56AF">
      <w:pgSz w:w="16837" w:h="11905" w:orient="landscape"/>
      <w:pgMar w:top="1701" w:right="1134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64B7" w14:textId="77777777" w:rsidR="0012468B" w:rsidRDefault="0012468B">
      <w:r>
        <w:separator/>
      </w:r>
    </w:p>
  </w:endnote>
  <w:endnote w:type="continuationSeparator" w:id="0">
    <w:p w14:paraId="473A3937" w14:textId="77777777" w:rsidR="0012468B" w:rsidRDefault="0012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FF466" w14:textId="77777777" w:rsidR="0012468B" w:rsidRDefault="0012468B">
      <w:r>
        <w:separator/>
      </w:r>
    </w:p>
  </w:footnote>
  <w:footnote w:type="continuationSeparator" w:id="0">
    <w:p w14:paraId="2CEF9AE2" w14:textId="77777777" w:rsidR="0012468B" w:rsidRDefault="00124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9DD"/>
    <w:multiLevelType w:val="hybridMultilevel"/>
    <w:tmpl w:val="358E15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837664"/>
    <w:multiLevelType w:val="hybridMultilevel"/>
    <w:tmpl w:val="40D458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1519D2"/>
    <w:multiLevelType w:val="hybridMultilevel"/>
    <w:tmpl w:val="7E88C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3C6BCD"/>
    <w:multiLevelType w:val="hybridMultilevel"/>
    <w:tmpl w:val="C51A0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2741B"/>
    <w:multiLevelType w:val="hybridMultilevel"/>
    <w:tmpl w:val="A7ACEDE6"/>
    <w:lvl w:ilvl="0" w:tplc="3C90C68E">
      <w:start w:val="1"/>
      <w:numFmt w:val="decimal"/>
      <w:lvlText w:val="%1."/>
      <w:lvlJc w:val="left"/>
      <w:pPr>
        <w:ind w:left="3904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5">
    <w:nsid w:val="15A21BC4"/>
    <w:multiLevelType w:val="hybridMultilevel"/>
    <w:tmpl w:val="4A6A4AC2"/>
    <w:lvl w:ilvl="0" w:tplc="C20CF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1156AD"/>
    <w:multiLevelType w:val="hybridMultilevel"/>
    <w:tmpl w:val="C32E6700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C104CC2"/>
    <w:multiLevelType w:val="hybridMultilevel"/>
    <w:tmpl w:val="AEE29C5E"/>
    <w:lvl w:ilvl="0" w:tplc="9D90361E">
      <w:start w:val="2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1EFF5C6B"/>
    <w:multiLevelType w:val="hybridMultilevel"/>
    <w:tmpl w:val="7740674A"/>
    <w:lvl w:ilvl="0" w:tplc="0419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1FD268A0"/>
    <w:multiLevelType w:val="hybridMultilevel"/>
    <w:tmpl w:val="975AC50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67741"/>
    <w:multiLevelType w:val="hybridMultilevel"/>
    <w:tmpl w:val="C70ED782"/>
    <w:lvl w:ilvl="0" w:tplc="F12CA5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2ACA894">
      <w:start w:val="9"/>
      <w:numFmt w:val="bullet"/>
      <w:lvlText w:val="-"/>
      <w:lvlJc w:val="left"/>
      <w:pPr>
        <w:ind w:left="2179" w:hanging="3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4C2289"/>
    <w:multiLevelType w:val="hybridMultilevel"/>
    <w:tmpl w:val="5ABE7D34"/>
    <w:lvl w:ilvl="0" w:tplc="F12CA5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2464F2"/>
    <w:multiLevelType w:val="hybridMultilevel"/>
    <w:tmpl w:val="8DBCD840"/>
    <w:lvl w:ilvl="0" w:tplc="D0B8DB5E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7E24227"/>
    <w:multiLevelType w:val="hybridMultilevel"/>
    <w:tmpl w:val="DE9CAE34"/>
    <w:lvl w:ilvl="0" w:tplc="82A0B202">
      <w:start w:val="1"/>
      <w:numFmt w:val="decimal"/>
      <w:lvlText w:val="%1."/>
      <w:lvlJc w:val="left"/>
      <w:pPr>
        <w:ind w:left="61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4">
    <w:nsid w:val="2DA01B46"/>
    <w:multiLevelType w:val="hybridMultilevel"/>
    <w:tmpl w:val="0BD2F5AC"/>
    <w:lvl w:ilvl="0" w:tplc="58ECA7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77208"/>
    <w:multiLevelType w:val="hybridMultilevel"/>
    <w:tmpl w:val="D496228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224A9A"/>
    <w:multiLevelType w:val="hybridMultilevel"/>
    <w:tmpl w:val="CC58D608"/>
    <w:lvl w:ilvl="0" w:tplc="927E8F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5024860"/>
    <w:multiLevelType w:val="hybridMultilevel"/>
    <w:tmpl w:val="66CA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56E66"/>
    <w:multiLevelType w:val="hybridMultilevel"/>
    <w:tmpl w:val="32DC9D98"/>
    <w:lvl w:ilvl="0" w:tplc="3DEE4C9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73890"/>
    <w:multiLevelType w:val="hybridMultilevel"/>
    <w:tmpl w:val="A0B260DE"/>
    <w:lvl w:ilvl="0" w:tplc="8F202A2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2224C8E"/>
    <w:multiLevelType w:val="hybridMultilevel"/>
    <w:tmpl w:val="6EE0F698"/>
    <w:lvl w:ilvl="0" w:tplc="F12CA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8531F"/>
    <w:multiLevelType w:val="hybridMultilevel"/>
    <w:tmpl w:val="DE9CAE34"/>
    <w:lvl w:ilvl="0" w:tplc="82A0B202">
      <w:start w:val="1"/>
      <w:numFmt w:val="decimal"/>
      <w:lvlText w:val="%1."/>
      <w:lvlJc w:val="left"/>
      <w:pPr>
        <w:ind w:left="61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22">
    <w:nsid w:val="44E96E70"/>
    <w:multiLevelType w:val="hybridMultilevel"/>
    <w:tmpl w:val="F684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F16F7"/>
    <w:multiLevelType w:val="hybridMultilevel"/>
    <w:tmpl w:val="66CAC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FB18C8"/>
    <w:multiLevelType w:val="hybridMultilevel"/>
    <w:tmpl w:val="D2BC0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C4C31"/>
    <w:multiLevelType w:val="hybridMultilevel"/>
    <w:tmpl w:val="9AF09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B27C7"/>
    <w:multiLevelType w:val="hybridMultilevel"/>
    <w:tmpl w:val="66CAC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F84315"/>
    <w:multiLevelType w:val="hybridMultilevel"/>
    <w:tmpl w:val="8D50D82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1C1CBC"/>
    <w:multiLevelType w:val="hybridMultilevel"/>
    <w:tmpl w:val="2EB40A62"/>
    <w:lvl w:ilvl="0" w:tplc="A0EE6B9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9E5C99"/>
    <w:multiLevelType w:val="hybridMultilevel"/>
    <w:tmpl w:val="1C80B93E"/>
    <w:lvl w:ilvl="0" w:tplc="28FA4946">
      <w:start w:val="1"/>
      <w:numFmt w:val="decimal"/>
      <w:lvlText w:val="%1."/>
      <w:lvlJc w:val="left"/>
      <w:pPr>
        <w:ind w:left="61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30">
    <w:nsid w:val="6526398C"/>
    <w:multiLevelType w:val="hybridMultilevel"/>
    <w:tmpl w:val="C694D4C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D8858CB"/>
    <w:multiLevelType w:val="hybridMultilevel"/>
    <w:tmpl w:val="7F125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36933"/>
    <w:multiLevelType w:val="hybridMultilevel"/>
    <w:tmpl w:val="A0B260DE"/>
    <w:lvl w:ilvl="0" w:tplc="8F202A2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E304714"/>
    <w:multiLevelType w:val="hybridMultilevel"/>
    <w:tmpl w:val="1C80B93E"/>
    <w:lvl w:ilvl="0" w:tplc="28FA4946">
      <w:start w:val="1"/>
      <w:numFmt w:val="decimal"/>
      <w:lvlText w:val="%1."/>
      <w:lvlJc w:val="left"/>
      <w:pPr>
        <w:ind w:left="61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34">
    <w:nsid w:val="7E4147AB"/>
    <w:multiLevelType w:val="hybridMultilevel"/>
    <w:tmpl w:val="5F16503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4"/>
  </w:num>
  <w:num w:numId="3">
    <w:abstractNumId w:val="34"/>
  </w:num>
  <w:num w:numId="4">
    <w:abstractNumId w:val="14"/>
  </w:num>
  <w:num w:numId="5">
    <w:abstractNumId w:val="29"/>
  </w:num>
  <w:num w:numId="6">
    <w:abstractNumId w:val="19"/>
  </w:num>
  <w:num w:numId="7">
    <w:abstractNumId w:val="21"/>
  </w:num>
  <w:num w:numId="8">
    <w:abstractNumId w:val="0"/>
  </w:num>
  <w:num w:numId="9">
    <w:abstractNumId w:val="1"/>
  </w:num>
  <w:num w:numId="10">
    <w:abstractNumId w:val="13"/>
  </w:num>
  <w:num w:numId="11">
    <w:abstractNumId w:val="12"/>
  </w:num>
  <w:num w:numId="12">
    <w:abstractNumId w:val="9"/>
  </w:num>
  <w:num w:numId="13">
    <w:abstractNumId w:val="32"/>
  </w:num>
  <w:num w:numId="14">
    <w:abstractNumId w:val="28"/>
  </w:num>
  <w:num w:numId="15">
    <w:abstractNumId w:val="18"/>
  </w:num>
  <w:num w:numId="16">
    <w:abstractNumId w:val="8"/>
  </w:num>
  <w:num w:numId="17">
    <w:abstractNumId w:val="27"/>
  </w:num>
  <w:num w:numId="18">
    <w:abstractNumId w:val="30"/>
  </w:num>
  <w:num w:numId="19">
    <w:abstractNumId w:val="15"/>
  </w:num>
  <w:num w:numId="20">
    <w:abstractNumId w:val="22"/>
  </w:num>
  <w:num w:numId="21">
    <w:abstractNumId w:val="26"/>
  </w:num>
  <w:num w:numId="22">
    <w:abstractNumId w:val="16"/>
  </w:num>
  <w:num w:numId="23">
    <w:abstractNumId w:val="7"/>
  </w:num>
  <w:num w:numId="24">
    <w:abstractNumId w:val="33"/>
  </w:num>
  <w:num w:numId="25">
    <w:abstractNumId w:val="23"/>
  </w:num>
  <w:num w:numId="26">
    <w:abstractNumId w:val="11"/>
  </w:num>
  <w:num w:numId="27">
    <w:abstractNumId w:val="3"/>
  </w:num>
  <w:num w:numId="28">
    <w:abstractNumId w:val="6"/>
  </w:num>
  <w:num w:numId="29">
    <w:abstractNumId w:val="17"/>
  </w:num>
  <w:num w:numId="30">
    <w:abstractNumId w:val="31"/>
  </w:num>
  <w:num w:numId="31">
    <w:abstractNumId w:val="25"/>
  </w:num>
  <w:num w:numId="32">
    <w:abstractNumId w:val="10"/>
  </w:num>
  <w:num w:numId="33">
    <w:abstractNumId w:val="20"/>
  </w:num>
  <w:num w:numId="34">
    <w:abstractNumId w:val="2"/>
  </w:num>
  <w:num w:numId="3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46F"/>
    <w:rsid w:val="00001D49"/>
    <w:rsid w:val="0000313A"/>
    <w:rsid w:val="000112A0"/>
    <w:rsid w:val="00011479"/>
    <w:rsid w:val="0001216F"/>
    <w:rsid w:val="00013245"/>
    <w:rsid w:val="00015498"/>
    <w:rsid w:val="0002222B"/>
    <w:rsid w:val="00023170"/>
    <w:rsid w:val="000242AB"/>
    <w:rsid w:val="00025926"/>
    <w:rsid w:val="00025DC8"/>
    <w:rsid w:val="00026188"/>
    <w:rsid w:val="00027E28"/>
    <w:rsid w:val="00030557"/>
    <w:rsid w:val="00034CA9"/>
    <w:rsid w:val="00035396"/>
    <w:rsid w:val="00037287"/>
    <w:rsid w:val="00037BD6"/>
    <w:rsid w:val="00040365"/>
    <w:rsid w:val="000412BB"/>
    <w:rsid w:val="00042BA2"/>
    <w:rsid w:val="000435F5"/>
    <w:rsid w:val="00044043"/>
    <w:rsid w:val="00050D2D"/>
    <w:rsid w:val="000519FD"/>
    <w:rsid w:val="00054EBB"/>
    <w:rsid w:val="000552F7"/>
    <w:rsid w:val="0005664E"/>
    <w:rsid w:val="00056DF6"/>
    <w:rsid w:val="00057721"/>
    <w:rsid w:val="000603FF"/>
    <w:rsid w:val="00061561"/>
    <w:rsid w:val="00063465"/>
    <w:rsid w:val="0006494B"/>
    <w:rsid w:val="000653D0"/>
    <w:rsid w:val="00065F6C"/>
    <w:rsid w:val="00066BA7"/>
    <w:rsid w:val="00074094"/>
    <w:rsid w:val="0007461D"/>
    <w:rsid w:val="00074825"/>
    <w:rsid w:val="00075F8F"/>
    <w:rsid w:val="00076859"/>
    <w:rsid w:val="00077A63"/>
    <w:rsid w:val="00080539"/>
    <w:rsid w:val="000832FC"/>
    <w:rsid w:val="00084321"/>
    <w:rsid w:val="00084D21"/>
    <w:rsid w:val="0008567B"/>
    <w:rsid w:val="00085B38"/>
    <w:rsid w:val="00087E23"/>
    <w:rsid w:val="00091BCF"/>
    <w:rsid w:val="000923E1"/>
    <w:rsid w:val="00092DBA"/>
    <w:rsid w:val="00096A57"/>
    <w:rsid w:val="000A060B"/>
    <w:rsid w:val="000A073A"/>
    <w:rsid w:val="000A18C3"/>
    <w:rsid w:val="000A2684"/>
    <w:rsid w:val="000A40B3"/>
    <w:rsid w:val="000B0144"/>
    <w:rsid w:val="000B039C"/>
    <w:rsid w:val="000B065B"/>
    <w:rsid w:val="000B28B4"/>
    <w:rsid w:val="000B399C"/>
    <w:rsid w:val="000B7FC2"/>
    <w:rsid w:val="000C1429"/>
    <w:rsid w:val="000C19E8"/>
    <w:rsid w:val="000C4934"/>
    <w:rsid w:val="000C62C2"/>
    <w:rsid w:val="000C6FCA"/>
    <w:rsid w:val="000D1917"/>
    <w:rsid w:val="000D2B73"/>
    <w:rsid w:val="000D2FBD"/>
    <w:rsid w:val="000D43FF"/>
    <w:rsid w:val="000D4D9F"/>
    <w:rsid w:val="000D5619"/>
    <w:rsid w:val="000E04DE"/>
    <w:rsid w:val="000E14ED"/>
    <w:rsid w:val="000E1E11"/>
    <w:rsid w:val="000E2340"/>
    <w:rsid w:val="000E2881"/>
    <w:rsid w:val="000E28DB"/>
    <w:rsid w:val="000E2A4A"/>
    <w:rsid w:val="000E2C2C"/>
    <w:rsid w:val="000E4068"/>
    <w:rsid w:val="000E454E"/>
    <w:rsid w:val="000E4F6C"/>
    <w:rsid w:val="000E776A"/>
    <w:rsid w:val="000E7A7F"/>
    <w:rsid w:val="000F0AF4"/>
    <w:rsid w:val="000F1488"/>
    <w:rsid w:val="000F1689"/>
    <w:rsid w:val="000F7440"/>
    <w:rsid w:val="000F7D52"/>
    <w:rsid w:val="00100070"/>
    <w:rsid w:val="00101BAA"/>
    <w:rsid w:val="001021D0"/>
    <w:rsid w:val="001027AB"/>
    <w:rsid w:val="001038A6"/>
    <w:rsid w:val="00113179"/>
    <w:rsid w:val="00113623"/>
    <w:rsid w:val="001137F0"/>
    <w:rsid w:val="00113B78"/>
    <w:rsid w:val="0012013F"/>
    <w:rsid w:val="0012148B"/>
    <w:rsid w:val="00121FE4"/>
    <w:rsid w:val="001227F7"/>
    <w:rsid w:val="00123A37"/>
    <w:rsid w:val="0012468B"/>
    <w:rsid w:val="001268D7"/>
    <w:rsid w:val="00127861"/>
    <w:rsid w:val="0013010D"/>
    <w:rsid w:val="001311B8"/>
    <w:rsid w:val="001317F2"/>
    <w:rsid w:val="00134F72"/>
    <w:rsid w:val="00140800"/>
    <w:rsid w:val="00140903"/>
    <w:rsid w:val="00140FAA"/>
    <w:rsid w:val="00141963"/>
    <w:rsid w:val="00141C65"/>
    <w:rsid w:val="001426E6"/>
    <w:rsid w:val="00146DAB"/>
    <w:rsid w:val="00147208"/>
    <w:rsid w:val="0015023E"/>
    <w:rsid w:val="001503DD"/>
    <w:rsid w:val="0015146F"/>
    <w:rsid w:val="001529A0"/>
    <w:rsid w:val="00152B36"/>
    <w:rsid w:val="00156719"/>
    <w:rsid w:val="00160C61"/>
    <w:rsid w:val="0016449C"/>
    <w:rsid w:val="001647AC"/>
    <w:rsid w:val="00164DD9"/>
    <w:rsid w:val="001667D3"/>
    <w:rsid w:val="00166B23"/>
    <w:rsid w:val="00167848"/>
    <w:rsid w:val="001712DF"/>
    <w:rsid w:val="001715AD"/>
    <w:rsid w:val="00172635"/>
    <w:rsid w:val="00173CC9"/>
    <w:rsid w:val="00175911"/>
    <w:rsid w:val="00175B48"/>
    <w:rsid w:val="00175F1E"/>
    <w:rsid w:val="00176282"/>
    <w:rsid w:val="0018148E"/>
    <w:rsid w:val="00183EFC"/>
    <w:rsid w:val="0018414C"/>
    <w:rsid w:val="00186BBA"/>
    <w:rsid w:val="00186E91"/>
    <w:rsid w:val="00191435"/>
    <w:rsid w:val="001922AE"/>
    <w:rsid w:val="001924E0"/>
    <w:rsid w:val="00192A09"/>
    <w:rsid w:val="00192AE4"/>
    <w:rsid w:val="00192CD4"/>
    <w:rsid w:val="001930CE"/>
    <w:rsid w:val="0019544C"/>
    <w:rsid w:val="00195B29"/>
    <w:rsid w:val="00196D75"/>
    <w:rsid w:val="00196EDD"/>
    <w:rsid w:val="00197B10"/>
    <w:rsid w:val="001A2934"/>
    <w:rsid w:val="001A2970"/>
    <w:rsid w:val="001A3958"/>
    <w:rsid w:val="001B031B"/>
    <w:rsid w:val="001B0BC0"/>
    <w:rsid w:val="001B1E5C"/>
    <w:rsid w:val="001B212E"/>
    <w:rsid w:val="001B2623"/>
    <w:rsid w:val="001B4041"/>
    <w:rsid w:val="001B48DC"/>
    <w:rsid w:val="001B535C"/>
    <w:rsid w:val="001B5907"/>
    <w:rsid w:val="001C08F8"/>
    <w:rsid w:val="001C1252"/>
    <w:rsid w:val="001C146C"/>
    <w:rsid w:val="001C2D6F"/>
    <w:rsid w:val="001C62DF"/>
    <w:rsid w:val="001D00F8"/>
    <w:rsid w:val="001D0F05"/>
    <w:rsid w:val="001D2A45"/>
    <w:rsid w:val="001D340E"/>
    <w:rsid w:val="001D3A5A"/>
    <w:rsid w:val="001D6F9C"/>
    <w:rsid w:val="001D79F3"/>
    <w:rsid w:val="001E1D9A"/>
    <w:rsid w:val="001E25BC"/>
    <w:rsid w:val="001E268B"/>
    <w:rsid w:val="001E3CDF"/>
    <w:rsid w:val="001E6750"/>
    <w:rsid w:val="001F0253"/>
    <w:rsid w:val="001F0DA0"/>
    <w:rsid w:val="001F2C54"/>
    <w:rsid w:val="001F2F7C"/>
    <w:rsid w:val="001F2FF8"/>
    <w:rsid w:val="001F3CCD"/>
    <w:rsid w:val="001F69B8"/>
    <w:rsid w:val="001F6B91"/>
    <w:rsid w:val="001F7540"/>
    <w:rsid w:val="001F76E6"/>
    <w:rsid w:val="00201188"/>
    <w:rsid w:val="00204C79"/>
    <w:rsid w:val="00212E67"/>
    <w:rsid w:val="00214426"/>
    <w:rsid w:val="00216466"/>
    <w:rsid w:val="00220193"/>
    <w:rsid w:val="00220CC5"/>
    <w:rsid w:val="00221818"/>
    <w:rsid w:val="002238D0"/>
    <w:rsid w:val="00224274"/>
    <w:rsid w:val="00225BB6"/>
    <w:rsid w:val="00227328"/>
    <w:rsid w:val="00232A2D"/>
    <w:rsid w:val="00233210"/>
    <w:rsid w:val="00233585"/>
    <w:rsid w:val="00233C2A"/>
    <w:rsid w:val="00234925"/>
    <w:rsid w:val="002349B0"/>
    <w:rsid w:val="00234C73"/>
    <w:rsid w:val="0023622E"/>
    <w:rsid w:val="00236C51"/>
    <w:rsid w:val="0024018D"/>
    <w:rsid w:val="00240E07"/>
    <w:rsid w:val="00241E30"/>
    <w:rsid w:val="002479C4"/>
    <w:rsid w:val="00247E95"/>
    <w:rsid w:val="00251FBC"/>
    <w:rsid w:val="00251FD8"/>
    <w:rsid w:val="00252213"/>
    <w:rsid w:val="0025254C"/>
    <w:rsid w:val="0025293C"/>
    <w:rsid w:val="0025312A"/>
    <w:rsid w:val="00254E7E"/>
    <w:rsid w:val="002577EF"/>
    <w:rsid w:val="002611E9"/>
    <w:rsid w:val="00261F58"/>
    <w:rsid w:val="00264ACD"/>
    <w:rsid w:val="002662CB"/>
    <w:rsid w:val="00267241"/>
    <w:rsid w:val="002676D4"/>
    <w:rsid w:val="0026776C"/>
    <w:rsid w:val="0027021D"/>
    <w:rsid w:val="00270508"/>
    <w:rsid w:val="00271868"/>
    <w:rsid w:val="00272C71"/>
    <w:rsid w:val="002732EA"/>
    <w:rsid w:val="00275F3C"/>
    <w:rsid w:val="00281C3D"/>
    <w:rsid w:val="002830EB"/>
    <w:rsid w:val="00284408"/>
    <w:rsid w:val="002861C1"/>
    <w:rsid w:val="00286ABD"/>
    <w:rsid w:val="00287C99"/>
    <w:rsid w:val="00290375"/>
    <w:rsid w:val="00291408"/>
    <w:rsid w:val="00291E94"/>
    <w:rsid w:val="0029321F"/>
    <w:rsid w:val="0029519A"/>
    <w:rsid w:val="00295D67"/>
    <w:rsid w:val="00296B49"/>
    <w:rsid w:val="002A11E4"/>
    <w:rsid w:val="002A1899"/>
    <w:rsid w:val="002A25B5"/>
    <w:rsid w:val="002A7BFA"/>
    <w:rsid w:val="002B15BA"/>
    <w:rsid w:val="002B1F6A"/>
    <w:rsid w:val="002B2762"/>
    <w:rsid w:val="002B3584"/>
    <w:rsid w:val="002B432A"/>
    <w:rsid w:val="002B51D8"/>
    <w:rsid w:val="002B7869"/>
    <w:rsid w:val="002C0138"/>
    <w:rsid w:val="002C1B1A"/>
    <w:rsid w:val="002C49E9"/>
    <w:rsid w:val="002C6D7E"/>
    <w:rsid w:val="002D2853"/>
    <w:rsid w:val="002D2979"/>
    <w:rsid w:val="002D2D42"/>
    <w:rsid w:val="002D368B"/>
    <w:rsid w:val="002D3D41"/>
    <w:rsid w:val="002D440C"/>
    <w:rsid w:val="002D638F"/>
    <w:rsid w:val="002D7A47"/>
    <w:rsid w:val="002D7A52"/>
    <w:rsid w:val="002D7B63"/>
    <w:rsid w:val="002D7C81"/>
    <w:rsid w:val="002D7EF8"/>
    <w:rsid w:val="002E1A2B"/>
    <w:rsid w:val="002E270C"/>
    <w:rsid w:val="002E39EF"/>
    <w:rsid w:val="002E4538"/>
    <w:rsid w:val="002E4DC0"/>
    <w:rsid w:val="002E54C2"/>
    <w:rsid w:val="002E6C3B"/>
    <w:rsid w:val="002E775D"/>
    <w:rsid w:val="002F3D20"/>
    <w:rsid w:val="002F4360"/>
    <w:rsid w:val="002F57AC"/>
    <w:rsid w:val="002F64AD"/>
    <w:rsid w:val="002F669A"/>
    <w:rsid w:val="002F7BB6"/>
    <w:rsid w:val="003004C2"/>
    <w:rsid w:val="00301C68"/>
    <w:rsid w:val="0030231D"/>
    <w:rsid w:val="00304263"/>
    <w:rsid w:val="003044B7"/>
    <w:rsid w:val="00305734"/>
    <w:rsid w:val="003076D7"/>
    <w:rsid w:val="00313203"/>
    <w:rsid w:val="00316315"/>
    <w:rsid w:val="00316C04"/>
    <w:rsid w:val="00316C9A"/>
    <w:rsid w:val="00317831"/>
    <w:rsid w:val="00317D9B"/>
    <w:rsid w:val="00321635"/>
    <w:rsid w:val="00321848"/>
    <w:rsid w:val="00322BA3"/>
    <w:rsid w:val="00323089"/>
    <w:rsid w:val="003237A8"/>
    <w:rsid w:val="00323ACC"/>
    <w:rsid w:val="00324888"/>
    <w:rsid w:val="003248DE"/>
    <w:rsid w:val="00324EEE"/>
    <w:rsid w:val="0032540D"/>
    <w:rsid w:val="00325748"/>
    <w:rsid w:val="00332C48"/>
    <w:rsid w:val="00332D38"/>
    <w:rsid w:val="0033302A"/>
    <w:rsid w:val="003331F1"/>
    <w:rsid w:val="00335EA6"/>
    <w:rsid w:val="003361C1"/>
    <w:rsid w:val="00337037"/>
    <w:rsid w:val="0034081A"/>
    <w:rsid w:val="0034301C"/>
    <w:rsid w:val="0034307A"/>
    <w:rsid w:val="00344E32"/>
    <w:rsid w:val="00345C11"/>
    <w:rsid w:val="00347631"/>
    <w:rsid w:val="00347E8C"/>
    <w:rsid w:val="00351AF9"/>
    <w:rsid w:val="003528EC"/>
    <w:rsid w:val="00355EBC"/>
    <w:rsid w:val="00357FFC"/>
    <w:rsid w:val="00362D67"/>
    <w:rsid w:val="00362EE4"/>
    <w:rsid w:val="00364CB3"/>
    <w:rsid w:val="003666F9"/>
    <w:rsid w:val="00366AD2"/>
    <w:rsid w:val="003709B9"/>
    <w:rsid w:val="00370ED8"/>
    <w:rsid w:val="00372402"/>
    <w:rsid w:val="00373676"/>
    <w:rsid w:val="003736B0"/>
    <w:rsid w:val="00377812"/>
    <w:rsid w:val="00381010"/>
    <w:rsid w:val="003816E1"/>
    <w:rsid w:val="0038247D"/>
    <w:rsid w:val="00382E0D"/>
    <w:rsid w:val="00390705"/>
    <w:rsid w:val="00390A6B"/>
    <w:rsid w:val="003930EE"/>
    <w:rsid w:val="00396987"/>
    <w:rsid w:val="00396AC9"/>
    <w:rsid w:val="00396E9A"/>
    <w:rsid w:val="003A1079"/>
    <w:rsid w:val="003A18DB"/>
    <w:rsid w:val="003A2042"/>
    <w:rsid w:val="003A24A8"/>
    <w:rsid w:val="003A2DC0"/>
    <w:rsid w:val="003A3E6D"/>
    <w:rsid w:val="003B0A78"/>
    <w:rsid w:val="003B1832"/>
    <w:rsid w:val="003B1F79"/>
    <w:rsid w:val="003B4F7A"/>
    <w:rsid w:val="003B61B7"/>
    <w:rsid w:val="003B67BB"/>
    <w:rsid w:val="003B67F5"/>
    <w:rsid w:val="003B6854"/>
    <w:rsid w:val="003B74E8"/>
    <w:rsid w:val="003C348E"/>
    <w:rsid w:val="003C5582"/>
    <w:rsid w:val="003C61DA"/>
    <w:rsid w:val="003C67AD"/>
    <w:rsid w:val="003C7F4B"/>
    <w:rsid w:val="003D11D2"/>
    <w:rsid w:val="003D3046"/>
    <w:rsid w:val="003D403B"/>
    <w:rsid w:val="003D5FB7"/>
    <w:rsid w:val="003D7BC6"/>
    <w:rsid w:val="003E213A"/>
    <w:rsid w:val="003E2EF5"/>
    <w:rsid w:val="003E33A2"/>
    <w:rsid w:val="003E451D"/>
    <w:rsid w:val="003F10C2"/>
    <w:rsid w:val="003F4722"/>
    <w:rsid w:val="003F4E64"/>
    <w:rsid w:val="003F5FD9"/>
    <w:rsid w:val="0040037C"/>
    <w:rsid w:val="004018B4"/>
    <w:rsid w:val="004018E1"/>
    <w:rsid w:val="00407620"/>
    <w:rsid w:val="00411BA5"/>
    <w:rsid w:val="0041283D"/>
    <w:rsid w:val="0041310C"/>
    <w:rsid w:val="00413558"/>
    <w:rsid w:val="004146CA"/>
    <w:rsid w:val="004157D1"/>
    <w:rsid w:val="004159A1"/>
    <w:rsid w:val="00415C9B"/>
    <w:rsid w:val="00416E14"/>
    <w:rsid w:val="004217FA"/>
    <w:rsid w:val="004235EA"/>
    <w:rsid w:val="00424F9D"/>
    <w:rsid w:val="00425448"/>
    <w:rsid w:val="00426242"/>
    <w:rsid w:val="00426418"/>
    <w:rsid w:val="00427637"/>
    <w:rsid w:val="00427C04"/>
    <w:rsid w:val="00431287"/>
    <w:rsid w:val="00432916"/>
    <w:rsid w:val="00441BC5"/>
    <w:rsid w:val="00441C08"/>
    <w:rsid w:val="00442C9D"/>
    <w:rsid w:val="0044369B"/>
    <w:rsid w:val="00446D15"/>
    <w:rsid w:val="00446EDD"/>
    <w:rsid w:val="004479E7"/>
    <w:rsid w:val="00453B48"/>
    <w:rsid w:val="00456242"/>
    <w:rsid w:val="00456C42"/>
    <w:rsid w:val="00460D92"/>
    <w:rsid w:val="004610F1"/>
    <w:rsid w:val="004611B4"/>
    <w:rsid w:val="004623BE"/>
    <w:rsid w:val="004629C6"/>
    <w:rsid w:val="00462D9F"/>
    <w:rsid w:val="0046338E"/>
    <w:rsid w:val="00463C08"/>
    <w:rsid w:val="00465A34"/>
    <w:rsid w:val="0046699A"/>
    <w:rsid w:val="004713B9"/>
    <w:rsid w:val="004720CD"/>
    <w:rsid w:val="00472D49"/>
    <w:rsid w:val="0047306A"/>
    <w:rsid w:val="00474DB1"/>
    <w:rsid w:val="00477F60"/>
    <w:rsid w:val="00484158"/>
    <w:rsid w:val="0048495F"/>
    <w:rsid w:val="00485117"/>
    <w:rsid w:val="0048597C"/>
    <w:rsid w:val="00492671"/>
    <w:rsid w:val="00494807"/>
    <w:rsid w:val="004954F5"/>
    <w:rsid w:val="0049786D"/>
    <w:rsid w:val="004A0480"/>
    <w:rsid w:val="004A2481"/>
    <w:rsid w:val="004A4B48"/>
    <w:rsid w:val="004A4CA9"/>
    <w:rsid w:val="004B1A97"/>
    <w:rsid w:val="004B5309"/>
    <w:rsid w:val="004B63C4"/>
    <w:rsid w:val="004B6769"/>
    <w:rsid w:val="004B7753"/>
    <w:rsid w:val="004C0C88"/>
    <w:rsid w:val="004C4398"/>
    <w:rsid w:val="004C579B"/>
    <w:rsid w:val="004C7A24"/>
    <w:rsid w:val="004D0223"/>
    <w:rsid w:val="004D12A8"/>
    <w:rsid w:val="004D16B6"/>
    <w:rsid w:val="004D481E"/>
    <w:rsid w:val="004E074C"/>
    <w:rsid w:val="004E11D1"/>
    <w:rsid w:val="004E2B04"/>
    <w:rsid w:val="004E5779"/>
    <w:rsid w:val="004E6660"/>
    <w:rsid w:val="004F0FD7"/>
    <w:rsid w:val="004F1DE7"/>
    <w:rsid w:val="004F2A33"/>
    <w:rsid w:val="004F32FA"/>
    <w:rsid w:val="004F52F7"/>
    <w:rsid w:val="004F7945"/>
    <w:rsid w:val="005003C6"/>
    <w:rsid w:val="005052BA"/>
    <w:rsid w:val="0050722D"/>
    <w:rsid w:val="00510BCC"/>
    <w:rsid w:val="00510DE2"/>
    <w:rsid w:val="00514EF2"/>
    <w:rsid w:val="00517074"/>
    <w:rsid w:val="00517590"/>
    <w:rsid w:val="00517C8B"/>
    <w:rsid w:val="0052174F"/>
    <w:rsid w:val="005229B5"/>
    <w:rsid w:val="00522AC0"/>
    <w:rsid w:val="00523901"/>
    <w:rsid w:val="005264C6"/>
    <w:rsid w:val="00526508"/>
    <w:rsid w:val="00530DAD"/>
    <w:rsid w:val="00531712"/>
    <w:rsid w:val="00531FCA"/>
    <w:rsid w:val="00533B84"/>
    <w:rsid w:val="00533B95"/>
    <w:rsid w:val="00533CB2"/>
    <w:rsid w:val="005355D8"/>
    <w:rsid w:val="0053746C"/>
    <w:rsid w:val="00537FB4"/>
    <w:rsid w:val="00541E0C"/>
    <w:rsid w:val="00541F49"/>
    <w:rsid w:val="005432E5"/>
    <w:rsid w:val="005444C3"/>
    <w:rsid w:val="00550509"/>
    <w:rsid w:val="0055123F"/>
    <w:rsid w:val="00551282"/>
    <w:rsid w:val="00553787"/>
    <w:rsid w:val="0055415E"/>
    <w:rsid w:val="00554E09"/>
    <w:rsid w:val="005554B8"/>
    <w:rsid w:val="0055564E"/>
    <w:rsid w:val="00556569"/>
    <w:rsid w:val="00556E2C"/>
    <w:rsid w:val="00556F40"/>
    <w:rsid w:val="005653A0"/>
    <w:rsid w:val="00565580"/>
    <w:rsid w:val="00567361"/>
    <w:rsid w:val="005702F7"/>
    <w:rsid w:val="00570563"/>
    <w:rsid w:val="00570E6A"/>
    <w:rsid w:val="005720B3"/>
    <w:rsid w:val="00572DC0"/>
    <w:rsid w:val="00574790"/>
    <w:rsid w:val="00574C0F"/>
    <w:rsid w:val="00574DE5"/>
    <w:rsid w:val="00575097"/>
    <w:rsid w:val="00575667"/>
    <w:rsid w:val="00576CC9"/>
    <w:rsid w:val="00576FE5"/>
    <w:rsid w:val="00580000"/>
    <w:rsid w:val="005806C6"/>
    <w:rsid w:val="00581864"/>
    <w:rsid w:val="00581ACD"/>
    <w:rsid w:val="00583EEB"/>
    <w:rsid w:val="005850F7"/>
    <w:rsid w:val="005859C0"/>
    <w:rsid w:val="00585CE5"/>
    <w:rsid w:val="00586AFC"/>
    <w:rsid w:val="00586E65"/>
    <w:rsid w:val="005906A2"/>
    <w:rsid w:val="00590A77"/>
    <w:rsid w:val="0059157C"/>
    <w:rsid w:val="00591B54"/>
    <w:rsid w:val="00595A63"/>
    <w:rsid w:val="005972E4"/>
    <w:rsid w:val="005A016F"/>
    <w:rsid w:val="005A17C0"/>
    <w:rsid w:val="005A17E6"/>
    <w:rsid w:val="005A2D29"/>
    <w:rsid w:val="005A3DE5"/>
    <w:rsid w:val="005A4359"/>
    <w:rsid w:val="005A446D"/>
    <w:rsid w:val="005A51CC"/>
    <w:rsid w:val="005A664B"/>
    <w:rsid w:val="005B0090"/>
    <w:rsid w:val="005B123B"/>
    <w:rsid w:val="005B31E0"/>
    <w:rsid w:val="005B4CF4"/>
    <w:rsid w:val="005B519C"/>
    <w:rsid w:val="005B53D3"/>
    <w:rsid w:val="005B639F"/>
    <w:rsid w:val="005B6466"/>
    <w:rsid w:val="005B71AA"/>
    <w:rsid w:val="005B773C"/>
    <w:rsid w:val="005C0F02"/>
    <w:rsid w:val="005C13B5"/>
    <w:rsid w:val="005C1E5B"/>
    <w:rsid w:val="005C2520"/>
    <w:rsid w:val="005C3D45"/>
    <w:rsid w:val="005C4F6B"/>
    <w:rsid w:val="005C7EE1"/>
    <w:rsid w:val="005D1F99"/>
    <w:rsid w:val="005D6534"/>
    <w:rsid w:val="005D66F8"/>
    <w:rsid w:val="005E223C"/>
    <w:rsid w:val="005E4408"/>
    <w:rsid w:val="005E5E97"/>
    <w:rsid w:val="005E6828"/>
    <w:rsid w:val="005E77B1"/>
    <w:rsid w:val="005F4B4D"/>
    <w:rsid w:val="00600144"/>
    <w:rsid w:val="00601811"/>
    <w:rsid w:val="00601BDF"/>
    <w:rsid w:val="006034FC"/>
    <w:rsid w:val="006072DE"/>
    <w:rsid w:val="006075C8"/>
    <w:rsid w:val="0061055A"/>
    <w:rsid w:val="006118E2"/>
    <w:rsid w:val="00611C91"/>
    <w:rsid w:val="00612609"/>
    <w:rsid w:val="00613217"/>
    <w:rsid w:val="00614E3D"/>
    <w:rsid w:val="006164D2"/>
    <w:rsid w:val="00617F63"/>
    <w:rsid w:val="00621EE0"/>
    <w:rsid w:val="00621F87"/>
    <w:rsid w:val="00626B19"/>
    <w:rsid w:val="00627509"/>
    <w:rsid w:val="006338AF"/>
    <w:rsid w:val="0063552A"/>
    <w:rsid w:val="006360F2"/>
    <w:rsid w:val="0063620F"/>
    <w:rsid w:val="00636DEB"/>
    <w:rsid w:val="00636F7F"/>
    <w:rsid w:val="006373A2"/>
    <w:rsid w:val="00640D1E"/>
    <w:rsid w:val="00641F5F"/>
    <w:rsid w:val="006422FF"/>
    <w:rsid w:val="006426D9"/>
    <w:rsid w:val="0064298F"/>
    <w:rsid w:val="006432E3"/>
    <w:rsid w:val="00644322"/>
    <w:rsid w:val="00644389"/>
    <w:rsid w:val="00644814"/>
    <w:rsid w:val="0064535B"/>
    <w:rsid w:val="00652682"/>
    <w:rsid w:val="006528CD"/>
    <w:rsid w:val="0065304D"/>
    <w:rsid w:val="006531B8"/>
    <w:rsid w:val="00654BAD"/>
    <w:rsid w:val="00654CE5"/>
    <w:rsid w:val="006555AD"/>
    <w:rsid w:val="006560B2"/>
    <w:rsid w:val="00656B14"/>
    <w:rsid w:val="00661D29"/>
    <w:rsid w:val="00662759"/>
    <w:rsid w:val="00662E7C"/>
    <w:rsid w:val="00663A21"/>
    <w:rsid w:val="0066483E"/>
    <w:rsid w:val="00665B4E"/>
    <w:rsid w:val="00667A00"/>
    <w:rsid w:val="006718E4"/>
    <w:rsid w:val="00672018"/>
    <w:rsid w:val="00673C07"/>
    <w:rsid w:val="006749CA"/>
    <w:rsid w:val="0068025B"/>
    <w:rsid w:val="00683432"/>
    <w:rsid w:val="006835B0"/>
    <w:rsid w:val="00684119"/>
    <w:rsid w:val="00685116"/>
    <w:rsid w:val="0068519E"/>
    <w:rsid w:val="00685682"/>
    <w:rsid w:val="00687A1F"/>
    <w:rsid w:val="00690898"/>
    <w:rsid w:val="006923CC"/>
    <w:rsid w:val="00694257"/>
    <w:rsid w:val="0069505A"/>
    <w:rsid w:val="00696147"/>
    <w:rsid w:val="006961BE"/>
    <w:rsid w:val="006964BD"/>
    <w:rsid w:val="00696D66"/>
    <w:rsid w:val="006A0C3F"/>
    <w:rsid w:val="006A0D92"/>
    <w:rsid w:val="006A2421"/>
    <w:rsid w:val="006A4259"/>
    <w:rsid w:val="006A780F"/>
    <w:rsid w:val="006B0125"/>
    <w:rsid w:val="006B1B67"/>
    <w:rsid w:val="006B1F81"/>
    <w:rsid w:val="006B42B1"/>
    <w:rsid w:val="006B5C73"/>
    <w:rsid w:val="006B7A47"/>
    <w:rsid w:val="006B7CCA"/>
    <w:rsid w:val="006C2EFB"/>
    <w:rsid w:val="006C302A"/>
    <w:rsid w:val="006C4EBE"/>
    <w:rsid w:val="006C5CB1"/>
    <w:rsid w:val="006D00CB"/>
    <w:rsid w:val="006D05FE"/>
    <w:rsid w:val="006D0692"/>
    <w:rsid w:val="006D1965"/>
    <w:rsid w:val="006D4C8F"/>
    <w:rsid w:val="006D4FD2"/>
    <w:rsid w:val="006D5FFA"/>
    <w:rsid w:val="006D6595"/>
    <w:rsid w:val="006E10EB"/>
    <w:rsid w:val="006E6510"/>
    <w:rsid w:val="006F0752"/>
    <w:rsid w:val="006F2420"/>
    <w:rsid w:val="006F2698"/>
    <w:rsid w:val="006F3A3A"/>
    <w:rsid w:val="006F3E32"/>
    <w:rsid w:val="006F3E43"/>
    <w:rsid w:val="006F4147"/>
    <w:rsid w:val="006F5811"/>
    <w:rsid w:val="006F6562"/>
    <w:rsid w:val="007003D6"/>
    <w:rsid w:val="00700544"/>
    <w:rsid w:val="00700F39"/>
    <w:rsid w:val="00700F58"/>
    <w:rsid w:val="00700F9F"/>
    <w:rsid w:val="00701874"/>
    <w:rsid w:val="0071082C"/>
    <w:rsid w:val="007114F4"/>
    <w:rsid w:val="00712F75"/>
    <w:rsid w:val="00714FA1"/>
    <w:rsid w:val="00715526"/>
    <w:rsid w:val="00715671"/>
    <w:rsid w:val="007165E8"/>
    <w:rsid w:val="007178FC"/>
    <w:rsid w:val="0072365E"/>
    <w:rsid w:val="007244A3"/>
    <w:rsid w:val="00724FC5"/>
    <w:rsid w:val="007257E5"/>
    <w:rsid w:val="00727CCD"/>
    <w:rsid w:val="00730029"/>
    <w:rsid w:val="007331CF"/>
    <w:rsid w:val="00733AC0"/>
    <w:rsid w:val="00734A42"/>
    <w:rsid w:val="00734CAD"/>
    <w:rsid w:val="007357D6"/>
    <w:rsid w:val="00735A91"/>
    <w:rsid w:val="007366B4"/>
    <w:rsid w:val="0073695B"/>
    <w:rsid w:val="00740A97"/>
    <w:rsid w:val="00740E56"/>
    <w:rsid w:val="00743019"/>
    <w:rsid w:val="00744999"/>
    <w:rsid w:val="00744DBD"/>
    <w:rsid w:val="007453CD"/>
    <w:rsid w:val="00746FCB"/>
    <w:rsid w:val="007472B2"/>
    <w:rsid w:val="007475B0"/>
    <w:rsid w:val="00750232"/>
    <w:rsid w:val="00750A56"/>
    <w:rsid w:val="00752981"/>
    <w:rsid w:val="00755E85"/>
    <w:rsid w:val="007575C6"/>
    <w:rsid w:val="00757A7A"/>
    <w:rsid w:val="00761E7E"/>
    <w:rsid w:val="00763CB8"/>
    <w:rsid w:val="00763DFC"/>
    <w:rsid w:val="00764282"/>
    <w:rsid w:val="00771E4D"/>
    <w:rsid w:val="00773486"/>
    <w:rsid w:val="007739FB"/>
    <w:rsid w:val="00773F8E"/>
    <w:rsid w:val="007741B5"/>
    <w:rsid w:val="007756D3"/>
    <w:rsid w:val="0077621B"/>
    <w:rsid w:val="00776E0E"/>
    <w:rsid w:val="00780412"/>
    <w:rsid w:val="00780F4F"/>
    <w:rsid w:val="00781D1B"/>
    <w:rsid w:val="00782775"/>
    <w:rsid w:val="007849AE"/>
    <w:rsid w:val="00784B48"/>
    <w:rsid w:val="00785405"/>
    <w:rsid w:val="007854A9"/>
    <w:rsid w:val="00786547"/>
    <w:rsid w:val="0079078D"/>
    <w:rsid w:val="00791595"/>
    <w:rsid w:val="007917D9"/>
    <w:rsid w:val="00795110"/>
    <w:rsid w:val="007957CE"/>
    <w:rsid w:val="00797084"/>
    <w:rsid w:val="0079731C"/>
    <w:rsid w:val="007A0305"/>
    <w:rsid w:val="007A27A9"/>
    <w:rsid w:val="007A4518"/>
    <w:rsid w:val="007A52A6"/>
    <w:rsid w:val="007A6A2E"/>
    <w:rsid w:val="007A6DAE"/>
    <w:rsid w:val="007A6F9D"/>
    <w:rsid w:val="007B0179"/>
    <w:rsid w:val="007B1B44"/>
    <w:rsid w:val="007B72FB"/>
    <w:rsid w:val="007B7AAF"/>
    <w:rsid w:val="007C0748"/>
    <w:rsid w:val="007C4DF8"/>
    <w:rsid w:val="007C5160"/>
    <w:rsid w:val="007C65A0"/>
    <w:rsid w:val="007C7679"/>
    <w:rsid w:val="007D2F30"/>
    <w:rsid w:val="007D3335"/>
    <w:rsid w:val="007D4960"/>
    <w:rsid w:val="007D6295"/>
    <w:rsid w:val="007E1F30"/>
    <w:rsid w:val="007E2CF9"/>
    <w:rsid w:val="007E378F"/>
    <w:rsid w:val="007E41BF"/>
    <w:rsid w:val="007E50BF"/>
    <w:rsid w:val="007E59F8"/>
    <w:rsid w:val="007E7CF1"/>
    <w:rsid w:val="007F093B"/>
    <w:rsid w:val="007F29E8"/>
    <w:rsid w:val="007F3D7B"/>
    <w:rsid w:val="007F4340"/>
    <w:rsid w:val="007F437E"/>
    <w:rsid w:val="00801DE9"/>
    <w:rsid w:val="00803520"/>
    <w:rsid w:val="008036C0"/>
    <w:rsid w:val="00806D48"/>
    <w:rsid w:val="00810E9D"/>
    <w:rsid w:val="00811747"/>
    <w:rsid w:val="0081239F"/>
    <w:rsid w:val="008132A6"/>
    <w:rsid w:val="00813808"/>
    <w:rsid w:val="0081489A"/>
    <w:rsid w:val="00815440"/>
    <w:rsid w:val="00815F1C"/>
    <w:rsid w:val="008171BF"/>
    <w:rsid w:val="0081795A"/>
    <w:rsid w:val="00817C23"/>
    <w:rsid w:val="00820270"/>
    <w:rsid w:val="00820946"/>
    <w:rsid w:val="00820D96"/>
    <w:rsid w:val="00822243"/>
    <w:rsid w:val="00824BAE"/>
    <w:rsid w:val="008251AF"/>
    <w:rsid w:val="0082549D"/>
    <w:rsid w:val="00826BE3"/>
    <w:rsid w:val="00827C4D"/>
    <w:rsid w:val="00833D15"/>
    <w:rsid w:val="008350B9"/>
    <w:rsid w:val="008353FC"/>
    <w:rsid w:val="00835D01"/>
    <w:rsid w:val="00836845"/>
    <w:rsid w:val="00837441"/>
    <w:rsid w:val="00840208"/>
    <w:rsid w:val="00840257"/>
    <w:rsid w:val="00840952"/>
    <w:rsid w:val="0084521D"/>
    <w:rsid w:val="008453BC"/>
    <w:rsid w:val="0084621C"/>
    <w:rsid w:val="0084635B"/>
    <w:rsid w:val="00846529"/>
    <w:rsid w:val="0085048A"/>
    <w:rsid w:val="008507DB"/>
    <w:rsid w:val="00852893"/>
    <w:rsid w:val="00852EE5"/>
    <w:rsid w:val="008545EB"/>
    <w:rsid w:val="008546C9"/>
    <w:rsid w:val="00855D6D"/>
    <w:rsid w:val="00857A31"/>
    <w:rsid w:val="00857C82"/>
    <w:rsid w:val="00857FB5"/>
    <w:rsid w:val="00863781"/>
    <w:rsid w:val="008644B9"/>
    <w:rsid w:val="00867A7E"/>
    <w:rsid w:val="00871179"/>
    <w:rsid w:val="008736AF"/>
    <w:rsid w:val="00873A11"/>
    <w:rsid w:val="00874C4A"/>
    <w:rsid w:val="00876E3C"/>
    <w:rsid w:val="00882103"/>
    <w:rsid w:val="008826BC"/>
    <w:rsid w:val="008849C2"/>
    <w:rsid w:val="00884A7A"/>
    <w:rsid w:val="00885A9D"/>
    <w:rsid w:val="00887118"/>
    <w:rsid w:val="0089077E"/>
    <w:rsid w:val="00891CC8"/>
    <w:rsid w:val="00893A64"/>
    <w:rsid w:val="008955C6"/>
    <w:rsid w:val="00896C2C"/>
    <w:rsid w:val="008A2336"/>
    <w:rsid w:val="008A2E8E"/>
    <w:rsid w:val="008A3195"/>
    <w:rsid w:val="008A3AB8"/>
    <w:rsid w:val="008A5035"/>
    <w:rsid w:val="008A611C"/>
    <w:rsid w:val="008A78A7"/>
    <w:rsid w:val="008B066E"/>
    <w:rsid w:val="008B0836"/>
    <w:rsid w:val="008B1BFB"/>
    <w:rsid w:val="008B1CDA"/>
    <w:rsid w:val="008B299E"/>
    <w:rsid w:val="008B2B74"/>
    <w:rsid w:val="008B3168"/>
    <w:rsid w:val="008B3506"/>
    <w:rsid w:val="008B414E"/>
    <w:rsid w:val="008C04A5"/>
    <w:rsid w:val="008C061D"/>
    <w:rsid w:val="008C0A6C"/>
    <w:rsid w:val="008C1EAF"/>
    <w:rsid w:val="008C2F70"/>
    <w:rsid w:val="008C308F"/>
    <w:rsid w:val="008C33DF"/>
    <w:rsid w:val="008C371A"/>
    <w:rsid w:val="008C5B88"/>
    <w:rsid w:val="008C7404"/>
    <w:rsid w:val="008D0B4D"/>
    <w:rsid w:val="008D12C4"/>
    <w:rsid w:val="008D28A8"/>
    <w:rsid w:val="008D2F9B"/>
    <w:rsid w:val="008D3572"/>
    <w:rsid w:val="008D368F"/>
    <w:rsid w:val="008D45A7"/>
    <w:rsid w:val="008D4726"/>
    <w:rsid w:val="008D5CAE"/>
    <w:rsid w:val="008D7322"/>
    <w:rsid w:val="008E04D4"/>
    <w:rsid w:val="008E1524"/>
    <w:rsid w:val="008E1E69"/>
    <w:rsid w:val="008E3307"/>
    <w:rsid w:val="008E4AE5"/>
    <w:rsid w:val="008E556F"/>
    <w:rsid w:val="008E69BF"/>
    <w:rsid w:val="008E6B94"/>
    <w:rsid w:val="008F0890"/>
    <w:rsid w:val="008F0D99"/>
    <w:rsid w:val="008F356D"/>
    <w:rsid w:val="008F3A06"/>
    <w:rsid w:val="008F42FC"/>
    <w:rsid w:val="008F7326"/>
    <w:rsid w:val="008F73FC"/>
    <w:rsid w:val="0090210A"/>
    <w:rsid w:val="00902B3E"/>
    <w:rsid w:val="009044E4"/>
    <w:rsid w:val="00905CE2"/>
    <w:rsid w:val="009069AA"/>
    <w:rsid w:val="00907358"/>
    <w:rsid w:val="009105B2"/>
    <w:rsid w:val="0091233F"/>
    <w:rsid w:val="0091280E"/>
    <w:rsid w:val="00915426"/>
    <w:rsid w:val="009174E3"/>
    <w:rsid w:val="00923D27"/>
    <w:rsid w:val="00924F1C"/>
    <w:rsid w:val="0092531F"/>
    <w:rsid w:val="009257CF"/>
    <w:rsid w:val="009266DD"/>
    <w:rsid w:val="00926B29"/>
    <w:rsid w:val="0092742A"/>
    <w:rsid w:val="009300FC"/>
    <w:rsid w:val="00930113"/>
    <w:rsid w:val="009322A2"/>
    <w:rsid w:val="009335A9"/>
    <w:rsid w:val="00934D33"/>
    <w:rsid w:val="00934FA0"/>
    <w:rsid w:val="0093587D"/>
    <w:rsid w:val="0093589D"/>
    <w:rsid w:val="0093744A"/>
    <w:rsid w:val="00943DE6"/>
    <w:rsid w:val="0094506E"/>
    <w:rsid w:val="00946B27"/>
    <w:rsid w:val="00946ED3"/>
    <w:rsid w:val="0094755A"/>
    <w:rsid w:val="00947E34"/>
    <w:rsid w:val="0095009B"/>
    <w:rsid w:val="0095085E"/>
    <w:rsid w:val="00951D92"/>
    <w:rsid w:val="00953E7F"/>
    <w:rsid w:val="00954220"/>
    <w:rsid w:val="0095569C"/>
    <w:rsid w:val="00956017"/>
    <w:rsid w:val="0095779C"/>
    <w:rsid w:val="00960109"/>
    <w:rsid w:val="0096059B"/>
    <w:rsid w:val="00960DF2"/>
    <w:rsid w:val="00960FB7"/>
    <w:rsid w:val="00962DEB"/>
    <w:rsid w:val="00962FE2"/>
    <w:rsid w:val="00963202"/>
    <w:rsid w:val="009637C6"/>
    <w:rsid w:val="00964AC9"/>
    <w:rsid w:val="009666AC"/>
    <w:rsid w:val="009679DA"/>
    <w:rsid w:val="00970672"/>
    <w:rsid w:val="00971120"/>
    <w:rsid w:val="00972CA0"/>
    <w:rsid w:val="00973378"/>
    <w:rsid w:val="00974980"/>
    <w:rsid w:val="009759C9"/>
    <w:rsid w:val="009775F3"/>
    <w:rsid w:val="009776CF"/>
    <w:rsid w:val="0098301C"/>
    <w:rsid w:val="00983B28"/>
    <w:rsid w:val="00983B97"/>
    <w:rsid w:val="00992A84"/>
    <w:rsid w:val="00992EF7"/>
    <w:rsid w:val="00993079"/>
    <w:rsid w:val="00993D9D"/>
    <w:rsid w:val="0099581E"/>
    <w:rsid w:val="00995A4A"/>
    <w:rsid w:val="009965AF"/>
    <w:rsid w:val="009A0818"/>
    <w:rsid w:val="009A0F1A"/>
    <w:rsid w:val="009A2F97"/>
    <w:rsid w:val="009A3FD5"/>
    <w:rsid w:val="009A454B"/>
    <w:rsid w:val="009B0CDE"/>
    <w:rsid w:val="009B0E48"/>
    <w:rsid w:val="009B6ECA"/>
    <w:rsid w:val="009C00BB"/>
    <w:rsid w:val="009C1A37"/>
    <w:rsid w:val="009C1C6D"/>
    <w:rsid w:val="009C2CA5"/>
    <w:rsid w:val="009C616D"/>
    <w:rsid w:val="009C77C6"/>
    <w:rsid w:val="009D0EFF"/>
    <w:rsid w:val="009D1A9C"/>
    <w:rsid w:val="009D2463"/>
    <w:rsid w:val="009D367C"/>
    <w:rsid w:val="009D38F0"/>
    <w:rsid w:val="009D5414"/>
    <w:rsid w:val="009D5A3B"/>
    <w:rsid w:val="009D69FC"/>
    <w:rsid w:val="009D7DC6"/>
    <w:rsid w:val="009E05C9"/>
    <w:rsid w:val="009E4090"/>
    <w:rsid w:val="009E58CC"/>
    <w:rsid w:val="009E60DA"/>
    <w:rsid w:val="009E6938"/>
    <w:rsid w:val="009E7925"/>
    <w:rsid w:val="009F1890"/>
    <w:rsid w:val="009F19ED"/>
    <w:rsid w:val="009F40CC"/>
    <w:rsid w:val="009F49C3"/>
    <w:rsid w:val="009F4FA2"/>
    <w:rsid w:val="009F52E9"/>
    <w:rsid w:val="009F56AF"/>
    <w:rsid w:val="00A00D2C"/>
    <w:rsid w:val="00A00E33"/>
    <w:rsid w:val="00A03FC9"/>
    <w:rsid w:val="00A04C9C"/>
    <w:rsid w:val="00A063D0"/>
    <w:rsid w:val="00A06C19"/>
    <w:rsid w:val="00A079A6"/>
    <w:rsid w:val="00A1118F"/>
    <w:rsid w:val="00A1138D"/>
    <w:rsid w:val="00A123F8"/>
    <w:rsid w:val="00A1393F"/>
    <w:rsid w:val="00A14214"/>
    <w:rsid w:val="00A156E5"/>
    <w:rsid w:val="00A215F8"/>
    <w:rsid w:val="00A21BA1"/>
    <w:rsid w:val="00A246DC"/>
    <w:rsid w:val="00A25CBE"/>
    <w:rsid w:val="00A30EA7"/>
    <w:rsid w:val="00A30EDF"/>
    <w:rsid w:val="00A35A30"/>
    <w:rsid w:val="00A4087D"/>
    <w:rsid w:val="00A40B00"/>
    <w:rsid w:val="00A40F2F"/>
    <w:rsid w:val="00A45B40"/>
    <w:rsid w:val="00A45FA8"/>
    <w:rsid w:val="00A46786"/>
    <w:rsid w:val="00A46C70"/>
    <w:rsid w:val="00A46E12"/>
    <w:rsid w:val="00A50C88"/>
    <w:rsid w:val="00A51E50"/>
    <w:rsid w:val="00A57505"/>
    <w:rsid w:val="00A57791"/>
    <w:rsid w:val="00A60856"/>
    <w:rsid w:val="00A60C0A"/>
    <w:rsid w:val="00A61B6A"/>
    <w:rsid w:val="00A61CF5"/>
    <w:rsid w:val="00A61E76"/>
    <w:rsid w:val="00A63701"/>
    <w:rsid w:val="00A64B55"/>
    <w:rsid w:val="00A65AEB"/>
    <w:rsid w:val="00A6769C"/>
    <w:rsid w:val="00A679B6"/>
    <w:rsid w:val="00A719F1"/>
    <w:rsid w:val="00A7405A"/>
    <w:rsid w:val="00A751A0"/>
    <w:rsid w:val="00A75459"/>
    <w:rsid w:val="00A757F0"/>
    <w:rsid w:val="00A76478"/>
    <w:rsid w:val="00A76593"/>
    <w:rsid w:val="00A77ED8"/>
    <w:rsid w:val="00A82EA2"/>
    <w:rsid w:val="00A85F0E"/>
    <w:rsid w:val="00A91B76"/>
    <w:rsid w:val="00A92E02"/>
    <w:rsid w:val="00A9386E"/>
    <w:rsid w:val="00A939E2"/>
    <w:rsid w:val="00A94226"/>
    <w:rsid w:val="00A95469"/>
    <w:rsid w:val="00A95640"/>
    <w:rsid w:val="00A973E4"/>
    <w:rsid w:val="00AA07DC"/>
    <w:rsid w:val="00AA2161"/>
    <w:rsid w:val="00AA34F1"/>
    <w:rsid w:val="00AA4074"/>
    <w:rsid w:val="00AA4504"/>
    <w:rsid w:val="00AA4AD1"/>
    <w:rsid w:val="00AA5A44"/>
    <w:rsid w:val="00AA5D82"/>
    <w:rsid w:val="00AA7051"/>
    <w:rsid w:val="00AA7093"/>
    <w:rsid w:val="00AA7586"/>
    <w:rsid w:val="00AA7930"/>
    <w:rsid w:val="00AB00AC"/>
    <w:rsid w:val="00AB0FE0"/>
    <w:rsid w:val="00AB2B46"/>
    <w:rsid w:val="00AB4F01"/>
    <w:rsid w:val="00AB57DD"/>
    <w:rsid w:val="00AB6415"/>
    <w:rsid w:val="00AB6CC8"/>
    <w:rsid w:val="00AB70C1"/>
    <w:rsid w:val="00AB7430"/>
    <w:rsid w:val="00AB7A51"/>
    <w:rsid w:val="00AB7D3C"/>
    <w:rsid w:val="00AC26C2"/>
    <w:rsid w:val="00AC28CA"/>
    <w:rsid w:val="00AC2915"/>
    <w:rsid w:val="00AC51B7"/>
    <w:rsid w:val="00AC7A11"/>
    <w:rsid w:val="00AC7A9A"/>
    <w:rsid w:val="00AC7D33"/>
    <w:rsid w:val="00AD0895"/>
    <w:rsid w:val="00AD11D5"/>
    <w:rsid w:val="00AD2FD8"/>
    <w:rsid w:val="00AE104E"/>
    <w:rsid w:val="00AE1585"/>
    <w:rsid w:val="00AE32AD"/>
    <w:rsid w:val="00AE3C77"/>
    <w:rsid w:val="00AE3FC3"/>
    <w:rsid w:val="00AE4518"/>
    <w:rsid w:val="00AE4BF8"/>
    <w:rsid w:val="00AE5406"/>
    <w:rsid w:val="00AE5867"/>
    <w:rsid w:val="00AE6515"/>
    <w:rsid w:val="00AE70AD"/>
    <w:rsid w:val="00AE7101"/>
    <w:rsid w:val="00AF036E"/>
    <w:rsid w:val="00AF34DA"/>
    <w:rsid w:val="00AF7757"/>
    <w:rsid w:val="00B00BEC"/>
    <w:rsid w:val="00B0115D"/>
    <w:rsid w:val="00B01F40"/>
    <w:rsid w:val="00B02F7C"/>
    <w:rsid w:val="00B037C4"/>
    <w:rsid w:val="00B04CC6"/>
    <w:rsid w:val="00B050C9"/>
    <w:rsid w:val="00B05594"/>
    <w:rsid w:val="00B06D2B"/>
    <w:rsid w:val="00B06F73"/>
    <w:rsid w:val="00B13533"/>
    <w:rsid w:val="00B15411"/>
    <w:rsid w:val="00B1696F"/>
    <w:rsid w:val="00B16E93"/>
    <w:rsid w:val="00B22052"/>
    <w:rsid w:val="00B22907"/>
    <w:rsid w:val="00B23342"/>
    <w:rsid w:val="00B23A1F"/>
    <w:rsid w:val="00B23BFE"/>
    <w:rsid w:val="00B24E94"/>
    <w:rsid w:val="00B25CE4"/>
    <w:rsid w:val="00B269AE"/>
    <w:rsid w:val="00B3023D"/>
    <w:rsid w:val="00B30F09"/>
    <w:rsid w:val="00B32900"/>
    <w:rsid w:val="00B33C39"/>
    <w:rsid w:val="00B3520A"/>
    <w:rsid w:val="00B3687B"/>
    <w:rsid w:val="00B36EA1"/>
    <w:rsid w:val="00B37B50"/>
    <w:rsid w:val="00B4046C"/>
    <w:rsid w:val="00B42514"/>
    <w:rsid w:val="00B453EF"/>
    <w:rsid w:val="00B46838"/>
    <w:rsid w:val="00B46DFA"/>
    <w:rsid w:val="00B47BFF"/>
    <w:rsid w:val="00B50C36"/>
    <w:rsid w:val="00B5433C"/>
    <w:rsid w:val="00B5461E"/>
    <w:rsid w:val="00B55F56"/>
    <w:rsid w:val="00B62BAC"/>
    <w:rsid w:val="00B62FD1"/>
    <w:rsid w:val="00B639E0"/>
    <w:rsid w:val="00B64653"/>
    <w:rsid w:val="00B650FA"/>
    <w:rsid w:val="00B65ABB"/>
    <w:rsid w:val="00B65C69"/>
    <w:rsid w:val="00B66BB5"/>
    <w:rsid w:val="00B706C4"/>
    <w:rsid w:val="00B71A25"/>
    <w:rsid w:val="00B72272"/>
    <w:rsid w:val="00B73934"/>
    <w:rsid w:val="00B74969"/>
    <w:rsid w:val="00B758EB"/>
    <w:rsid w:val="00B7646F"/>
    <w:rsid w:val="00B7690B"/>
    <w:rsid w:val="00B77F2A"/>
    <w:rsid w:val="00B81974"/>
    <w:rsid w:val="00B82907"/>
    <w:rsid w:val="00B8309F"/>
    <w:rsid w:val="00B84537"/>
    <w:rsid w:val="00B84BAD"/>
    <w:rsid w:val="00B85274"/>
    <w:rsid w:val="00B85BDC"/>
    <w:rsid w:val="00B860FE"/>
    <w:rsid w:val="00B868D2"/>
    <w:rsid w:val="00B86A6F"/>
    <w:rsid w:val="00B87D6F"/>
    <w:rsid w:val="00B909FD"/>
    <w:rsid w:val="00B90D20"/>
    <w:rsid w:val="00B92743"/>
    <w:rsid w:val="00B95835"/>
    <w:rsid w:val="00B95B77"/>
    <w:rsid w:val="00B95E29"/>
    <w:rsid w:val="00BA157D"/>
    <w:rsid w:val="00BA1658"/>
    <w:rsid w:val="00BA203F"/>
    <w:rsid w:val="00BA26FF"/>
    <w:rsid w:val="00BA3077"/>
    <w:rsid w:val="00BA3431"/>
    <w:rsid w:val="00BA38C9"/>
    <w:rsid w:val="00BA4973"/>
    <w:rsid w:val="00BA5D28"/>
    <w:rsid w:val="00BA6D94"/>
    <w:rsid w:val="00BB0500"/>
    <w:rsid w:val="00BB0C6F"/>
    <w:rsid w:val="00BB1056"/>
    <w:rsid w:val="00BB168E"/>
    <w:rsid w:val="00BB33C7"/>
    <w:rsid w:val="00BB6802"/>
    <w:rsid w:val="00BB6C14"/>
    <w:rsid w:val="00BB6ED3"/>
    <w:rsid w:val="00BB767C"/>
    <w:rsid w:val="00BB77F4"/>
    <w:rsid w:val="00BB7BEC"/>
    <w:rsid w:val="00BB7D3F"/>
    <w:rsid w:val="00BC0A83"/>
    <w:rsid w:val="00BC16E7"/>
    <w:rsid w:val="00BC1F7F"/>
    <w:rsid w:val="00BC2F58"/>
    <w:rsid w:val="00BC45B1"/>
    <w:rsid w:val="00BC4770"/>
    <w:rsid w:val="00BC6C38"/>
    <w:rsid w:val="00BC7A25"/>
    <w:rsid w:val="00BD125A"/>
    <w:rsid w:val="00BD17A6"/>
    <w:rsid w:val="00BD25E3"/>
    <w:rsid w:val="00BD3FBA"/>
    <w:rsid w:val="00BD46D1"/>
    <w:rsid w:val="00BD4947"/>
    <w:rsid w:val="00BD4E2A"/>
    <w:rsid w:val="00BD619D"/>
    <w:rsid w:val="00BD6944"/>
    <w:rsid w:val="00BE07CC"/>
    <w:rsid w:val="00BE0948"/>
    <w:rsid w:val="00BE295F"/>
    <w:rsid w:val="00BE33FF"/>
    <w:rsid w:val="00BE359A"/>
    <w:rsid w:val="00BE3D21"/>
    <w:rsid w:val="00BE6C2B"/>
    <w:rsid w:val="00BE7B66"/>
    <w:rsid w:val="00BF2627"/>
    <w:rsid w:val="00BF4EBD"/>
    <w:rsid w:val="00C038A6"/>
    <w:rsid w:val="00C04534"/>
    <w:rsid w:val="00C06640"/>
    <w:rsid w:val="00C06F16"/>
    <w:rsid w:val="00C11D59"/>
    <w:rsid w:val="00C126A3"/>
    <w:rsid w:val="00C12F78"/>
    <w:rsid w:val="00C131AC"/>
    <w:rsid w:val="00C13C04"/>
    <w:rsid w:val="00C14994"/>
    <w:rsid w:val="00C14FCB"/>
    <w:rsid w:val="00C150FC"/>
    <w:rsid w:val="00C15825"/>
    <w:rsid w:val="00C16501"/>
    <w:rsid w:val="00C17488"/>
    <w:rsid w:val="00C24412"/>
    <w:rsid w:val="00C24484"/>
    <w:rsid w:val="00C258E0"/>
    <w:rsid w:val="00C25A91"/>
    <w:rsid w:val="00C25F95"/>
    <w:rsid w:val="00C27632"/>
    <w:rsid w:val="00C30ED5"/>
    <w:rsid w:val="00C335F4"/>
    <w:rsid w:val="00C3395A"/>
    <w:rsid w:val="00C33AF8"/>
    <w:rsid w:val="00C41C37"/>
    <w:rsid w:val="00C42F2E"/>
    <w:rsid w:val="00C445FF"/>
    <w:rsid w:val="00C45886"/>
    <w:rsid w:val="00C4589D"/>
    <w:rsid w:val="00C522B5"/>
    <w:rsid w:val="00C52999"/>
    <w:rsid w:val="00C54C4B"/>
    <w:rsid w:val="00C558C7"/>
    <w:rsid w:val="00C565AD"/>
    <w:rsid w:val="00C56971"/>
    <w:rsid w:val="00C6019E"/>
    <w:rsid w:val="00C61090"/>
    <w:rsid w:val="00C61F1C"/>
    <w:rsid w:val="00C65FF0"/>
    <w:rsid w:val="00C66935"/>
    <w:rsid w:val="00C70AFE"/>
    <w:rsid w:val="00C727F4"/>
    <w:rsid w:val="00C802AC"/>
    <w:rsid w:val="00C820FF"/>
    <w:rsid w:val="00C824E6"/>
    <w:rsid w:val="00C82AE6"/>
    <w:rsid w:val="00C83734"/>
    <w:rsid w:val="00C8615D"/>
    <w:rsid w:val="00C87154"/>
    <w:rsid w:val="00C878E3"/>
    <w:rsid w:val="00C90E09"/>
    <w:rsid w:val="00C919F7"/>
    <w:rsid w:val="00C91D26"/>
    <w:rsid w:val="00C922FE"/>
    <w:rsid w:val="00C92A7A"/>
    <w:rsid w:val="00C943C6"/>
    <w:rsid w:val="00C96F2C"/>
    <w:rsid w:val="00CA1A80"/>
    <w:rsid w:val="00CA356F"/>
    <w:rsid w:val="00CA45E3"/>
    <w:rsid w:val="00CA7031"/>
    <w:rsid w:val="00CA7D4E"/>
    <w:rsid w:val="00CB310E"/>
    <w:rsid w:val="00CB4647"/>
    <w:rsid w:val="00CB4EBD"/>
    <w:rsid w:val="00CC03D0"/>
    <w:rsid w:val="00CC126F"/>
    <w:rsid w:val="00CC21B2"/>
    <w:rsid w:val="00CC3E4C"/>
    <w:rsid w:val="00CC5997"/>
    <w:rsid w:val="00CC5E7E"/>
    <w:rsid w:val="00CC709F"/>
    <w:rsid w:val="00CD0973"/>
    <w:rsid w:val="00CD0A26"/>
    <w:rsid w:val="00CD0A7E"/>
    <w:rsid w:val="00CD11A2"/>
    <w:rsid w:val="00CD29D5"/>
    <w:rsid w:val="00CD2EE6"/>
    <w:rsid w:val="00CD3CD1"/>
    <w:rsid w:val="00CD5D43"/>
    <w:rsid w:val="00CD6055"/>
    <w:rsid w:val="00CE00A9"/>
    <w:rsid w:val="00CE08CC"/>
    <w:rsid w:val="00CE59BD"/>
    <w:rsid w:val="00CF5B36"/>
    <w:rsid w:val="00CF659D"/>
    <w:rsid w:val="00CF7BBA"/>
    <w:rsid w:val="00D001D8"/>
    <w:rsid w:val="00D002E4"/>
    <w:rsid w:val="00D0147E"/>
    <w:rsid w:val="00D02659"/>
    <w:rsid w:val="00D045FA"/>
    <w:rsid w:val="00D11993"/>
    <w:rsid w:val="00D139A4"/>
    <w:rsid w:val="00D17628"/>
    <w:rsid w:val="00D2046B"/>
    <w:rsid w:val="00D2161D"/>
    <w:rsid w:val="00D21BBB"/>
    <w:rsid w:val="00D22027"/>
    <w:rsid w:val="00D249D2"/>
    <w:rsid w:val="00D300DE"/>
    <w:rsid w:val="00D305FE"/>
    <w:rsid w:val="00D30CB2"/>
    <w:rsid w:val="00D3400C"/>
    <w:rsid w:val="00D36750"/>
    <w:rsid w:val="00D37A62"/>
    <w:rsid w:val="00D37AC9"/>
    <w:rsid w:val="00D42422"/>
    <w:rsid w:val="00D42777"/>
    <w:rsid w:val="00D42E9C"/>
    <w:rsid w:val="00D44305"/>
    <w:rsid w:val="00D46575"/>
    <w:rsid w:val="00D46B80"/>
    <w:rsid w:val="00D51B58"/>
    <w:rsid w:val="00D52C18"/>
    <w:rsid w:val="00D53038"/>
    <w:rsid w:val="00D53A03"/>
    <w:rsid w:val="00D54034"/>
    <w:rsid w:val="00D54375"/>
    <w:rsid w:val="00D5464A"/>
    <w:rsid w:val="00D54894"/>
    <w:rsid w:val="00D54A23"/>
    <w:rsid w:val="00D56969"/>
    <w:rsid w:val="00D61711"/>
    <w:rsid w:val="00D61C04"/>
    <w:rsid w:val="00D62183"/>
    <w:rsid w:val="00D628A5"/>
    <w:rsid w:val="00D63D21"/>
    <w:rsid w:val="00D63F8E"/>
    <w:rsid w:val="00D65277"/>
    <w:rsid w:val="00D65980"/>
    <w:rsid w:val="00D65E48"/>
    <w:rsid w:val="00D67430"/>
    <w:rsid w:val="00D67DD2"/>
    <w:rsid w:val="00D67FAC"/>
    <w:rsid w:val="00D70333"/>
    <w:rsid w:val="00D70C5F"/>
    <w:rsid w:val="00D728C0"/>
    <w:rsid w:val="00D73904"/>
    <w:rsid w:val="00D75852"/>
    <w:rsid w:val="00D76B0A"/>
    <w:rsid w:val="00D76C3E"/>
    <w:rsid w:val="00D8047E"/>
    <w:rsid w:val="00D80B2F"/>
    <w:rsid w:val="00D80BE4"/>
    <w:rsid w:val="00D8165B"/>
    <w:rsid w:val="00D84EC5"/>
    <w:rsid w:val="00D8500D"/>
    <w:rsid w:val="00D853AC"/>
    <w:rsid w:val="00D8622E"/>
    <w:rsid w:val="00D86E6C"/>
    <w:rsid w:val="00D8741B"/>
    <w:rsid w:val="00D875B2"/>
    <w:rsid w:val="00D90F29"/>
    <w:rsid w:val="00D91B81"/>
    <w:rsid w:val="00D91D8C"/>
    <w:rsid w:val="00D92F6B"/>
    <w:rsid w:val="00D93177"/>
    <w:rsid w:val="00D93CE2"/>
    <w:rsid w:val="00D93CF1"/>
    <w:rsid w:val="00D93EEF"/>
    <w:rsid w:val="00D9469C"/>
    <w:rsid w:val="00D94F93"/>
    <w:rsid w:val="00D95DB4"/>
    <w:rsid w:val="00D97385"/>
    <w:rsid w:val="00DA060E"/>
    <w:rsid w:val="00DA1E5D"/>
    <w:rsid w:val="00DA2364"/>
    <w:rsid w:val="00DA2E37"/>
    <w:rsid w:val="00DA425F"/>
    <w:rsid w:val="00DA53DC"/>
    <w:rsid w:val="00DA5D4B"/>
    <w:rsid w:val="00DA69C4"/>
    <w:rsid w:val="00DA6B5D"/>
    <w:rsid w:val="00DA71A3"/>
    <w:rsid w:val="00DA7426"/>
    <w:rsid w:val="00DB2214"/>
    <w:rsid w:val="00DB33EE"/>
    <w:rsid w:val="00DB705D"/>
    <w:rsid w:val="00DB7983"/>
    <w:rsid w:val="00DC0621"/>
    <w:rsid w:val="00DC0CC6"/>
    <w:rsid w:val="00DC20A7"/>
    <w:rsid w:val="00DC29DF"/>
    <w:rsid w:val="00DC5C64"/>
    <w:rsid w:val="00DD05AD"/>
    <w:rsid w:val="00DD06B6"/>
    <w:rsid w:val="00DD0925"/>
    <w:rsid w:val="00DD0D9D"/>
    <w:rsid w:val="00DD1229"/>
    <w:rsid w:val="00DD138A"/>
    <w:rsid w:val="00DD430A"/>
    <w:rsid w:val="00DD4509"/>
    <w:rsid w:val="00DD4991"/>
    <w:rsid w:val="00DD4E9A"/>
    <w:rsid w:val="00DD5A6E"/>
    <w:rsid w:val="00DD6502"/>
    <w:rsid w:val="00DD7981"/>
    <w:rsid w:val="00DD7C57"/>
    <w:rsid w:val="00DD7D7E"/>
    <w:rsid w:val="00DE051A"/>
    <w:rsid w:val="00DE3B47"/>
    <w:rsid w:val="00DE59AA"/>
    <w:rsid w:val="00DE5C98"/>
    <w:rsid w:val="00DE683C"/>
    <w:rsid w:val="00DE729E"/>
    <w:rsid w:val="00DF2572"/>
    <w:rsid w:val="00DF4983"/>
    <w:rsid w:val="00DF699D"/>
    <w:rsid w:val="00E0304F"/>
    <w:rsid w:val="00E035B5"/>
    <w:rsid w:val="00E03EED"/>
    <w:rsid w:val="00E0458A"/>
    <w:rsid w:val="00E0481F"/>
    <w:rsid w:val="00E05D83"/>
    <w:rsid w:val="00E077FC"/>
    <w:rsid w:val="00E113B9"/>
    <w:rsid w:val="00E117A4"/>
    <w:rsid w:val="00E12B61"/>
    <w:rsid w:val="00E1356D"/>
    <w:rsid w:val="00E135A4"/>
    <w:rsid w:val="00E13C09"/>
    <w:rsid w:val="00E15085"/>
    <w:rsid w:val="00E156B3"/>
    <w:rsid w:val="00E15FD2"/>
    <w:rsid w:val="00E1788D"/>
    <w:rsid w:val="00E17ECC"/>
    <w:rsid w:val="00E20083"/>
    <w:rsid w:val="00E2071F"/>
    <w:rsid w:val="00E20D74"/>
    <w:rsid w:val="00E23A51"/>
    <w:rsid w:val="00E23BEC"/>
    <w:rsid w:val="00E24C1F"/>
    <w:rsid w:val="00E24DF6"/>
    <w:rsid w:val="00E27537"/>
    <w:rsid w:val="00E27855"/>
    <w:rsid w:val="00E31065"/>
    <w:rsid w:val="00E316B0"/>
    <w:rsid w:val="00E342C7"/>
    <w:rsid w:val="00E34535"/>
    <w:rsid w:val="00E345C0"/>
    <w:rsid w:val="00E354D2"/>
    <w:rsid w:val="00E3605E"/>
    <w:rsid w:val="00E37DE2"/>
    <w:rsid w:val="00E4142C"/>
    <w:rsid w:val="00E41BE2"/>
    <w:rsid w:val="00E433AA"/>
    <w:rsid w:val="00E437DE"/>
    <w:rsid w:val="00E44A2F"/>
    <w:rsid w:val="00E44CA8"/>
    <w:rsid w:val="00E46CE9"/>
    <w:rsid w:val="00E47EA1"/>
    <w:rsid w:val="00E51322"/>
    <w:rsid w:val="00E52847"/>
    <w:rsid w:val="00E560F9"/>
    <w:rsid w:val="00E5786D"/>
    <w:rsid w:val="00E5796E"/>
    <w:rsid w:val="00E60C8B"/>
    <w:rsid w:val="00E61EB2"/>
    <w:rsid w:val="00E6436B"/>
    <w:rsid w:val="00E66AEF"/>
    <w:rsid w:val="00E70619"/>
    <w:rsid w:val="00E71907"/>
    <w:rsid w:val="00E722D1"/>
    <w:rsid w:val="00E728F8"/>
    <w:rsid w:val="00E72F82"/>
    <w:rsid w:val="00E74599"/>
    <w:rsid w:val="00E75E46"/>
    <w:rsid w:val="00E76727"/>
    <w:rsid w:val="00E80E76"/>
    <w:rsid w:val="00E814A6"/>
    <w:rsid w:val="00E83084"/>
    <w:rsid w:val="00E835B9"/>
    <w:rsid w:val="00E84B92"/>
    <w:rsid w:val="00E85BA8"/>
    <w:rsid w:val="00E87195"/>
    <w:rsid w:val="00E8724C"/>
    <w:rsid w:val="00E9361E"/>
    <w:rsid w:val="00E93F06"/>
    <w:rsid w:val="00E94345"/>
    <w:rsid w:val="00E95680"/>
    <w:rsid w:val="00E95CCA"/>
    <w:rsid w:val="00E96A34"/>
    <w:rsid w:val="00E97003"/>
    <w:rsid w:val="00E97D51"/>
    <w:rsid w:val="00E97DDB"/>
    <w:rsid w:val="00EA18BC"/>
    <w:rsid w:val="00EA2006"/>
    <w:rsid w:val="00EA3C1E"/>
    <w:rsid w:val="00EB173B"/>
    <w:rsid w:val="00EB1F7D"/>
    <w:rsid w:val="00EB246F"/>
    <w:rsid w:val="00EB3A3B"/>
    <w:rsid w:val="00EB737B"/>
    <w:rsid w:val="00EC028B"/>
    <w:rsid w:val="00EC0AEF"/>
    <w:rsid w:val="00EC238D"/>
    <w:rsid w:val="00EC3938"/>
    <w:rsid w:val="00EC5166"/>
    <w:rsid w:val="00EC6296"/>
    <w:rsid w:val="00EC6EC2"/>
    <w:rsid w:val="00ED20BF"/>
    <w:rsid w:val="00ED2237"/>
    <w:rsid w:val="00EE02D8"/>
    <w:rsid w:val="00EE31B7"/>
    <w:rsid w:val="00EE3258"/>
    <w:rsid w:val="00EF26DB"/>
    <w:rsid w:val="00EF339A"/>
    <w:rsid w:val="00EF646F"/>
    <w:rsid w:val="00EF7F24"/>
    <w:rsid w:val="00F053ED"/>
    <w:rsid w:val="00F05D01"/>
    <w:rsid w:val="00F076E7"/>
    <w:rsid w:val="00F10720"/>
    <w:rsid w:val="00F10B7B"/>
    <w:rsid w:val="00F12AEE"/>
    <w:rsid w:val="00F13910"/>
    <w:rsid w:val="00F14A79"/>
    <w:rsid w:val="00F15124"/>
    <w:rsid w:val="00F1608B"/>
    <w:rsid w:val="00F16B10"/>
    <w:rsid w:val="00F21AB1"/>
    <w:rsid w:val="00F27F78"/>
    <w:rsid w:val="00F302EF"/>
    <w:rsid w:val="00F321E5"/>
    <w:rsid w:val="00F3284B"/>
    <w:rsid w:val="00F329F8"/>
    <w:rsid w:val="00F36BB9"/>
    <w:rsid w:val="00F42EA0"/>
    <w:rsid w:val="00F44D41"/>
    <w:rsid w:val="00F45B4D"/>
    <w:rsid w:val="00F47166"/>
    <w:rsid w:val="00F5119C"/>
    <w:rsid w:val="00F511C2"/>
    <w:rsid w:val="00F51855"/>
    <w:rsid w:val="00F55F9C"/>
    <w:rsid w:val="00F57AB8"/>
    <w:rsid w:val="00F6026C"/>
    <w:rsid w:val="00F6186F"/>
    <w:rsid w:val="00F62AB6"/>
    <w:rsid w:val="00F64DD1"/>
    <w:rsid w:val="00F65E65"/>
    <w:rsid w:val="00F65F2B"/>
    <w:rsid w:val="00F716D4"/>
    <w:rsid w:val="00F749CD"/>
    <w:rsid w:val="00F74E77"/>
    <w:rsid w:val="00F75BDC"/>
    <w:rsid w:val="00F75CE4"/>
    <w:rsid w:val="00F7601F"/>
    <w:rsid w:val="00F77317"/>
    <w:rsid w:val="00F8100B"/>
    <w:rsid w:val="00F81364"/>
    <w:rsid w:val="00F8147D"/>
    <w:rsid w:val="00F817FB"/>
    <w:rsid w:val="00F834C7"/>
    <w:rsid w:val="00F8408D"/>
    <w:rsid w:val="00F86082"/>
    <w:rsid w:val="00F868A5"/>
    <w:rsid w:val="00F879BA"/>
    <w:rsid w:val="00F87AC1"/>
    <w:rsid w:val="00F87BF2"/>
    <w:rsid w:val="00F90506"/>
    <w:rsid w:val="00F93426"/>
    <w:rsid w:val="00F9495C"/>
    <w:rsid w:val="00F96304"/>
    <w:rsid w:val="00FA1B15"/>
    <w:rsid w:val="00FA26FB"/>
    <w:rsid w:val="00FA2B66"/>
    <w:rsid w:val="00FA2EA1"/>
    <w:rsid w:val="00FA701C"/>
    <w:rsid w:val="00FB18A4"/>
    <w:rsid w:val="00FB489A"/>
    <w:rsid w:val="00FB74EE"/>
    <w:rsid w:val="00FC06A5"/>
    <w:rsid w:val="00FC261F"/>
    <w:rsid w:val="00FC584B"/>
    <w:rsid w:val="00FC5BF3"/>
    <w:rsid w:val="00FC5C74"/>
    <w:rsid w:val="00FD0E9A"/>
    <w:rsid w:val="00FD3B06"/>
    <w:rsid w:val="00FD4794"/>
    <w:rsid w:val="00FD559C"/>
    <w:rsid w:val="00FD61C6"/>
    <w:rsid w:val="00FD6438"/>
    <w:rsid w:val="00FD74DC"/>
    <w:rsid w:val="00FE2971"/>
    <w:rsid w:val="00FE4496"/>
    <w:rsid w:val="00FE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D7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D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4094"/>
    <w:pPr>
      <w:keepNext/>
      <w:spacing w:before="240" w:after="60" w:line="276" w:lineRule="auto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qFormat/>
    <w:rsid w:val="0007409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AE3C77"/>
    <w:pPr>
      <w:keepNext w:val="0"/>
      <w:widowControl w:val="0"/>
      <w:overflowPunct/>
      <w:spacing w:before="108" w:after="108"/>
      <w:jc w:val="center"/>
      <w:textAlignment w:val="auto"/>
      <w:outlineLvl w:val="2"/>
    </w:pPr>
    <w:rPr>
      <w:rFonts w:cs="Times New Roman"/>
      <w:i w:val="0"/>
      <w:iCs w:val="0"/>
      <w:color w:val="26282F"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AE3C77"/>
    <w:pPr>
      <w:outlineLvl w:val="3"/>
    </w:pPr>
  </w:style>
  <w:style w:type="paragraph" w:styleId="8">
    <w:name w:val="heading 8"/>
    <w:basedOn w:val="a"/>
    <w:next w:val="a"/>
    <w:link w:val="80"/>
    <w:qFormat/>
    <w:rsid w:val="006F2698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3C77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07409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9"/>
    <w:rsid w:val="00AE3C7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rsid w:val="00AE3C7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80">
    <w:name w:val="Заголовок 8 Знак"/>
    <w:link w:val="8"/>
    <w:rsid w:val="00B65ABB"/>
    <w:rPr>
      <w:i/>
      <w:iCs/>
      <w:sz w:val="24"/>
      <w:szCs w:val="24"/>
    </w:rPr>
  </w:style>
  <w:style w:type="paragraph" w:customStyle="1" w:styleId="21">
    <w:name w:val="2"/>
    <w:basedOn w:val="a"/>
    <w:rsid w:val="00BC47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665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A95469"/>
    <w:rPr>
      <w:snapToGrid w:val="0"/>
    </w:rPr>
  </w:style>
  <w:style w:type="paragraph" w:styleId="a4">
    <w:name w:val="header"/>
    <w:basedOn w:val="a"/>
    <w:link w:val="a5"/>
    <w:uiPriority w:val="99"/>
    <w:rsid w:val="00317D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74094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317D9B"/>
  </w:style>
  <w:style w:type="paragraph" w:styleId="a7">
    <w:name w:val="footer"/>
    <w:basedOn w:val="a"/>
    <w:link w:val="a8"/>
    <w:uiPriority w:val="99"/>
    <w:rsid w:val="00317D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4094"/>
    <w:rPr>
      <w:sz w:val="24"/>
      <w:szCs w:val="24"/>
      <w:lang w:val="ru-RU" w:eastAsia="ru-RU" w:bidi="ar-SA"/>
    </w:rPr>
  </w:style>
  <w:style w:type="paragraph" w:customStyle="1" w:styleId="a9">
    <w:name w:val="Знак"/>
    <w:basedOn w:val="a"/>
    <w:rsid w:val="009733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List Paragraph"/>
    <w:basedOn w:val="a"/>
    <w:link w:val="ab"/>
    <w:uiPriority w:val="34"/>
    <w:qFormat/>
    <w:rsid w:val="00074094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b">
    <w:name w:val="Абзац списка Знак"/>
    <w:link w:val="aa"/>
    <w:uiPriority w:val="34"/>
    <w:locked/>
    <w:rsid w:val="00DC20A7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rsid w:val="00074094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locked/>
    <w:rsid w:val="00074094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31">
    <w:name w:val="Body Text 3"/>
    <w:basedOn w:val="a"/>
    <w:link w:val="32"/>
    <w:semiHidden/>
    <w:unhideWhenUsed/>
    <w:rsid w:val="00074094"/>
    <w:pPr>
      <w:spacing w:after="120" w:line="276" w:lineRule="auto"/>
    </w:pPr>
    <w:rPr>
      <w:rFonts w:ascii="Calibri" w:hAnsi="Calibri"/>
      <w:sz w:val="16"/>
      <w:szCs w:val="16"/>
      <w:lang w:eastAsia="en-US" w:bidi="en-US"/>
    </w:rPr>
  </w:style>
  <w:style w:type="character" w:customStyle="1" w:styleId="32">
    <w:name w:val="Основной текст 3 Знак"/>
    <w:link w:val="31"/>
    <w:semiHidden/>
    <w:rsid w:val="00074094"/>
    <w:rPr>
      <w:rFonts w:ascii="Calibri" w:hAnsi="Calibri"/>
      <w:sz w:val="16"/>
      <w:szCs w:val="16"/>
      <w:lang w:val="ru-RU" w:eastAsia="en-US" w:bidi="en-US"/>
    </w:rPr>
  </w:style>
  <w:style w:type="paragraph" w:styleId="ae">
    <w:name w:val="Body Text Indent"/>
    <w:basedOn w:val="a"/>
    <w:link w:val="af"/>
    <w:semiHidden/>
    <w:unhideWhenUsed/>
    <w:rsid w:val="00074094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semiHidden/>
    <w:rsid w:val="00074094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074094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1">
    <w:name w:val="Основной текст Знак"/>
    <w:link w:val="af0"/>
    <w:rsid w:val="00A61CF5"/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Обычный (веб)1"/>
    <w:basedOn w:val="a"/>
    <w:rsid w:val="00074094"/>
    <w:pPr>
      <w:spacing w:before="100" w:beforeAutospacing="1" w:after="100" w:afterAutospacing="1"/>
    </w:pPr>
  </w:style>
  <w:style w:type="paragraph" w:customStyle="1" w:styleId="af2">
    <w:name w:val="Обычный в таблице"/>
    <w:basedOn w:val="a"/>
    <w:rsid w:val="00074094"/>
    <w:rPr>
      <w:sz w:val="22"/>
      <w:szCs w:val="22"/>
      <w:lang w:eastAsia="ar-SA"/>
    </w:rPr>
  </w:style>
  <w:style w:type="paragraph" w:customStyle="1" w:styleId="af3">
    <w:name w:val="Заголовок таблицы"/>
    <w:basedOn w:val="af2"/>
    <w:rsid w:val="00074094"/>
    <w:pPr>
      <w:jc w:val="center"/>
    </w:pPr>
    <w:rPr>
      <w:b/>
      <w:bCs/>
    </w:rPr>
  </w:style>
  <w:style w:type="paragraph" w:customStyle="1" w:styleId="af4">
    <w:name w:val="Знак Знак"/>
    <w:basedOn w:val="a"/>
    <w:rsid w:val="00074094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"/>
    <w:basedOn w:val="a"/>
    <w:rsid w:val="00074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0740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Обычный (паспорт)"/>
    <w:basedOn w:val="a"/>
    <w:rsid w:val="00074094"/>
    <w:rPr>
      <w:sz w:val="28"/>
      <w:szCs w:val="28"/>
      <w:lang w:eastAsia="ar-SA"/>
    </w:rPr>
  </w:style>
  <w:style w:type="paragraph" w:customStyle="1" w:styleId="13">
    <w:name w:val="Абзац списка1"/>
    <w:basedOn w:val="a"/>
    <w:rsid w:val="0007409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f7">
    <w:name w:val="Light Shading"/>
    <w:basedOn w:val="a1"/>
    <w:rsid w:val="00DA1E5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4">
    <w:name w:val="Стиль1"/>
    <w:basedOn w:val="a1"/>
    <w:qFormat/>
    <w:rsid w:val="00074094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rsid w:val="00074094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 Знак"/>
    <w:basedOn w:val="a"/>
    <w:rsid w:val="008826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3">
    <w:name w:val="Знак3"/>
    <w:basedOn w:val="a"/>
    <w:rsid w:val="002E4DC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2E4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DA1E5D"/>
    <w:rPr>
      <w:rFonts w:ascii="Courier New" w:hAnsi="Courier New" w:cs="Courier New"/>
    </w:rPr>
  </w:style>
  <w:style w:type="paragraph" w:customStyle="1" w:styleId="Iauiue">
    <w:name w:val="Iau.iue"/>
    <w:basedOn w:val="Default"/>
    <w:next w:val="Default"/>
    <w:rsid w:val="002E4DC0"/>
    <w:rPr>
      <w:color w:val="auto"/>
    </w:rPr>
  </w:style>
  <w:style w:type="paragraph" w:customStyle="1" w:styleId="ConsPlusNonformat">
    <w:name w:val="ConsPlusNonformat"/>
    <w:rsid w:val="003076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cxspmiddle">
    <w:name w:val="msonormalcxspmiddlecxspmiddle"/>
    <w:basedOn w:val="a"/>
    <w:rsid w:val="00DA060E"/>
    <w:pPr>
      <w:spacing w:before="100" w:beforeAutospacing="1" w:after="100" w:afterAutospacing="1"/>
    </w:pPr>
  </w:style>
  <w:style w:type="paragraph" w:customStyle="1" w:styleId="ConsPlusNormal">
    <w:name w:val="ConsPlusNormal"/>
    <w:rsid w:val="009358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rsid w:val="00FC5C74"/>
    <w:rPr>
      <w:rFonts w:ascii="Verdana" w:hAnsi="Verdana" w:cs="Verdana"/>
      <w:sz w:val="20"/>
      <w:szCs w:val="20"/>
      <w:lang w:val="en-US" w:eastAsia="en-US"/>
    </w:rPr>
  </w:style>
  <w:style w:type="character" w:styleId="af9">
    <w:name w:val="Strong"/>
    <w:qFormat/>
    <w:rsid w:val="00F16B10"/>
    <w:rPr>
      <w:b/>
      <w:bCs/>
    </w:rPr>
  </w:style>
  <w:style w:type="paragraph" w:customStyle="1" w:styleId="msonormalcxspmiddle">
    <w:name w:val="msonormalcxspmiddle"/>
    <w:basedOn w:val="a"/>
    <w:rsid w:val="00C922FE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C922FE"/>
    <w:pPr>
      <w:ind w:firstLine="709"/>
      <w:jc w:val="both"/>
    </w:pPr>
    <w:rPr>
      <w:sz w:val="26"/>
      <w:szCs w:val="26"/>
    </w:rPr>
  </w:style>
  <w:style w:type="paragraph" w:styleId="23">
    <w:name w:val="Body Text 2"/>
    <w:basedOn w:val="a"/>
    <w:link w:val="24"/>
    <w:uiPriority w:val="99"/>
    <w:rsid w:val="00C727F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DA1E5D"/>
    <w:rPr>
      <w:sz w:val="24"/>
      <w:szCs w:val="24"/>
    </w:rPr>
  </w:style>
  <w:style w:type="paragraph" w:customStyle="1" w:styleId="ConsPlusTitle">
    <w:name w:val="ConsPlusTitle"/>
    <w:rsid w:val="007C07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6F2698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16">
    <w:name w:val="Знак1 Знак Знак Знак Знак Знак Знак"/>
    <w:basedOn w:val="a"/>
    <w:rsid w:val="00CD2E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0F74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a">
    <w:name w:val="Знак Знак Знак Знак"/>
    <w:basedOn w:val="a"/>
    <w:rsid w:val="008462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Прижатый влево"/>
    <w:basedOn w:val="a"/>
    <w:next w:val="a"/>
    <w:uiPriority w:val="99"/>
    <w:rsid w:val="009069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Абзац списка11"/>
    <w:basedOn w:val="a"/>
    <w:rsid w:val="00E048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c">
    <w:name w:val="Hyperlink"/>
    <w:uiPriority w:val="99"/>
    <w:unhideWhenUsed/>
    <w:rsid w:val="00833D15"/>
    <w:rPr>
      <w:color w:val="0000FF"/>
      <w:u w:val="single"/>
    </w:rPr>
  </w:style>
  <w:style w:type="character" w:styleId="afd">
    <w:name w:val="FollowedHyperlink"/>
    <w:uiPriority w:val="99"/>
    <w:unhideWhenUsed/>
    <w:rsid w:val="00833D15"/>
    <w:rPr>
      <w:color w:val="800080"/>
      <w:u w:val="single"/>
    </w:rPr>
  </w:style>
  <w:style w:type="paragraph" w:customStyle="1" w:styleId="font5">
    <w:name w:val="font5"/>
    <w:basedOn w:val="a"/>
    <w:rsid w:val="00E44A2F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E44A2F"/>
    <w:pPr>
      <w:spacing w:before="100" w:beforeAutospacing="1" w:after="100" w:afterAutospacing="1"/>
    </w:pPr>
    <w:rPr>
      <w:b/>
      <w:bCs/>
    </w:rPr>
  </w:style>
  <w:style w:type="paragraph" w:customStyle="1" w:styleId="font7">
    <w:name w:val="font7"/>
    <w:basedOn w:val="a"/>
    <w:rsid w:val="00E44A2F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5">
    <w:name w:val="xl65"/>
    <w:basedOn w:val="a"/>
    <w:rsid w:val="00E44A2F"/>
    <w:pPr>
      <w:spacing w:before="100" w:beforeAutospacing="1" w:after="100" w:afterAutospacing="1"/>
    </w:pPr>
  </w:style>
  <w:style w:type="paragraph" w:customStyle="1" w:styleId="xl66">
    <w:name w:val="xl66"/>
    <w:basedOn w:val="a"/>
    <w:rsid w:val="00E44A2F"/>
    <w:pPr>
      <w:spacing w:before="100" w:beforeAutospacing="1" w:after="100" w:afterAutospacing="1"/>
    </w:pPr>
  </w:style>
  <w:style w:type="paragraph" w:customStyle="1" w:styleId="xl67">
    <w:name w:val="xl6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E44A2F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2">
    <w:name w:val="xl7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E44A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E44A2F"/>
    <w:pPr>
      <w:spacing w:before="100" w:beforeAutospacing="1" w:after="100" w:afterAutospacing="1"/>
    </w:pPr>
  </w:style>
  <w:style w:type="paragraph" w:customStyle="1" w:styleId="xl83">
    <w:name w:val="xl83"/>
    <w:basedOn w:val="a"/>
    <w:rsid w:val="00E44A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E44A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E44A2F"/>
    <w:pP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E44A2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E44A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E44A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7">
    <w:name w:val="Название1"/>
    <w:basedOn w:val="a"/>
    <w:link w:val="afe"/>
    <w:qFormat/>
    <w:rsid w:val="00F77317"/>
    <w:pPr>
      <w:jc w:val="center"/>
    </w:pPr>
    <w:rPr>
      <w:b/>
      <w:bCs/>
      <w:sz w:val="28"/>
      <w:lang w:val="x-none" w:eastAsia="x-none"/>
    </w:rPr>
  </w:style>
  <w:style w:type="character" w:customStyle="1" w:styleId="afe">
    <w:name w:val="Название Знак"/>
    <w:link w:val="17"/>
    <w:rsid w:val="00F77317"/>
    <w:rPr>
      <w:b/>
      <w:bCs/>
      <w:sz w:val="28"/>
      <w:szCs w:val="24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B71A25"/>
    <w:rPr>
      <w:rFonts w:ascii="Verdana" w:hAnsi="Verdana" w:cs="Verdana"/>
      <w:sz w:val="20"/>
      <w:szCs w:val="20"/>
      <w:lang w:val="en-US" w:eastAsia="en-US"/>
    </w:rPr>
  </w:style>
  <w:style w:type="character" w:customStyle="1" w:styleId="aff">
    <w:name w:val="Цветовое выделение"/>
    <w:uiPriority w:val="99"/>
    <w:rsid w:val="00B71A25"/>
    <w:rPr>
      <w:b/>
      <w:bCs/>
      <w:color w:val="26282F"/>
    </w:rPr>
  </w:style>
  <w:style w:type="paragraph" w:customStyle="1" w:styleId="aff0">
    <w:name w:val="Нормальный (таблица)"/>
    <w:basedOn w:val="a"/>
    <w:next w:val="a"/>
    <w:uiPriority w:val="99"/>
    <w:rsid w:val="00B71A2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1">
    <w:name w:val="Таблицы (моноширинный)"/>
    <w:basedOn w:val="a"/>
    <w:next w:val="a"/>
    <w:uiPriority w:val="99"/>
    <w:rsid w:val="00B71A25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aff2">
    <w:name w:val="Напишите нам"/>
    <w:basedOn w:val="a"/>
    <w:next w:val="a"/>
    <w:uiPriority w:val="99"/>
    <w:rsid w:val="006A425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3">
    <w:name w:val="Гипертекстовая ссылка"/>
    <w:uiPriority w:val="99"/>
    <w:rsid w:val="00763CB8"/>
    <w:rPr>
      <w:rFonts w:cs="Times New Roman"/>
      <w:b w:val="0"/>
      <w:bCs w:val="0"/>
      <w:color w:val="106BBE"/>
    </w:rPr>
  </w:style>
  <w:style w:type="character" w:customStyle="1" w:styleId="apple-converted-space">
    <w:name w:val="apple-converted-space"/>
    <w:basedOn w:val="a0"/>
    <w:rsid w:val="00E95680"/>
  </w:style>
  <w:style w:type="paragraph" w:customStyle="1" w:styleId="p1">
    <w:name w:val="p1"/>
    <w:basedOn w:val="a"/>
    <w:rsid w:val="00E95680"/>
    <w:pPr>
      <w:spacing w:before="100" w:beforeAutospacing="1" w:after="100" w:afterAutospacing="1"/>
    </w:pPr>
  </w:style>
  <w:style w:type="paragraph" w:customStyle="1" w:styleId="p3">
    <w:name w:val="p3"/>
    <w:basedOn w:val="a"/>
    <w:rsid w:val="00F42EA0"/>
    <w:pPr>
      <w:spacing w:before="100" w:beforeAutospacing="1" w:after="100" w:afterAutospacing="1"/>
    </w:pPr>
  </w:style>
  <w:style w:type="character" w:customStyle="1" w:styleId="s1">
    <w:name w:val="s1"/>
    <w:basedOn w:val="a0"/>
    <w:rsid w:val="00F42EA0"/>
  </w:style>
  <w:style w:type="paragraph" w:customStyle="1" w:styleId="p2">
    <w:name w:val="p2"/>
    <w:basedOn w:val="a"/>
    <w:rsid w:val="00F42EA0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F42EA0"/>
  </w:style>
  <w:style w:type="paragraph" w:styleId="aff4">
    <w:name w:val="No Spacing"/>
    <w:link w:val="aff5"/>
    <w:uiPriority w:val="1"/>
    <w:qFormat/>
    <w:rsid w:val="00D80B2F"/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Без интервала Знак"/>
    <w:link w:val="aff4"/>
    <w:uiPriority w:val="1"/>
    <w:rsid w:val="00684119"/>
    <w:rPr>
      <w:rFonts w:ascii="Calibri" w:eastAsia="Calibri" w:hAnsi="Calibri"/>
      <w:sz w:val="22"/>
      <w:szCs w:val="22"/>
      <w:lang w:eastAsia="en-US"/>
    </w:rPr>
  </w:style>
  <w:style w:type="character" w:customStyle="1" w:styleId="s4">
    <w:name w:val="s4"/>
    <w:rsid w:val="00510BCC"/>
  </w:style>
  <w:style w:type="character" w:customStyle="1" w:styleId="s5">
    <w:name w:val="s5"/>
    <w:rsid w:val="00510BCC"/>
  </w:style>
  <w:style w:type="character" w:customStyle="1" w:styleId="s7">
    <w:name w:val="s7"/>
    <w:rsid w:val="00510BCC"/>
  </w:style>
  <w:style w:type="character" w:customStyle="1" w:styleId="aff6">
    <w:name w:val="Активная гипертекстовая ссылка"/>
    <w:uiPriority w:val="99"/>
    <w:rsid w:val="00AE3C77"/>
    <w:rPr>
      <w:rFonts w:cs="Times New Roman"/>
      <w:b w:val="0"/>
      <w:bCs w:val="0"/>
      <w:color w:val="106BBE"/>
      <w:u w:val="single"/>
    </w:rPr>
  </w:style>
  <w:style w:type="paragraph" w:customStyle="1" w:styleId="aff7">
    <w:name w:val="Внимание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8">
    <w:name w:val="Внимание: криминал!!"/>
    <w:basedOn w:val="aff7"/>
    <w:next w:val="a"/>
    <w:uiPriority w:val="99"/>
    <w:rsid w:val="00AE3C77"/>
  </w:style>
  <w:style w:type="paragraph" w:customStyle="1" w:styleId="aff9">
    <w:name w:val="Внимание: недобросовестность!"/>
    <w:basedOn w:val="aff7"/>
    <w:next w:val="a"/>
    <w:uiPriority w:val="99"/>
    <w:rsid w:val="00AE3C77"/>
  </w:style>
  <w:style w:type="character" w:customStyle="1" w:styleId="affa">
    <w:name w:val="Выделение для Базового Поиска"/>
    <w:uiPriority w:val="99"/>
    <w:rsid w:val="00AE3C77"/>
    <w:rPr>
      <w:rFonts w:cs="Times New Roman"/>
      <w:b/>
      <w:bCs/>
      <w:color w:val="0058A9"/>
    </w:rPr>
  </w:style>
  <w:style w:type="character" w:customStyle="1" w:styleId="affb">
    <w:name w:val="Выделение для Базового Поиска (курсив)"/>
    <w:uiPriority w:val="99"/>
    <w:rsid w:val="00AE3C77"/>
    <w:rPr>
      <w:rFonts w:cs="Times New Roman"/>
      <w:b/>
      <w:bCs/>
      <w:i/>
      <w:iCs/>
      <w:color w:val="0058A9"/>
    </w:rPr>
  </w:style>
  <w:style w:type="paragraph" w:customStyle="1" w:styleId="affc">
    <w:name w:val="Дочерний элемент списка"/>
    <w:basedOn w:val="a"/>
    <w:next w:val="a"/>
    <w:uiPriority w:val="99"/>
    <w:rsid w:val="00AE3C77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d">
    <w:name w:val="Основное меню (преемственное)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styleId="affe">
    <w:name w:val="Title"/>
    <w:basedOn w:val="affd"/>
    <w:next w:val="a"/>
    <w:uiPriority w:val="99"/>
    <w:rsid w:val="00AE3C77"/>
    <w:rPr>
      <w:b/>
      <w:bCs/>
      <w:color w:val="0058A9"/>
      <w:shd w:val="clear" w:color="auto" w:fill="E6D8AE"/>
    </w:rPr>
  </w:style>
  <w:style w:type="paragraph" w:customStyle="1" w:styleId="afff">
    <w:name w:val="Заголовок группы контролов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0">
    <w:name w:val="Заголовок для информации об изменениях"/>
    <w:basedOn w:val="1"/>
    <w:next w:val="a"/>
    <w:uiPriority w:val="99"/>
    <w:rsid w:val="00AE3C77"/>
    <w:pPr>
      <w:keepNext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eastAsia="Times New Roman"/>
      <w:b w:val="0"/>
      <w:bCs w:val="0"/>
      <w:color w:val="26282F"/>
      <w:kern w:val="0"/>
      <w:sz w:val="18"/>
      <w:szCs w:val="18"/>
      <w:shd w:val="clear" w:color="auto" w:fill="FFFFFF"/>
      <w:lang w:eastAsia="ru-RU"/>
    </w:rPr>
  </w:style>
  <w:style w:type="paragraph" w:customStyle="1" w:styleId="afff1">
    <w:name w:val="Заголовок распахивающейся части диалога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2">
    <w:name w:val="Заголовок своего сообщения"/>
    <w:uiPriority w:val="99"/>
    <w:rsid w:val="00AE3C77"/>
    <w:rPr>
      <w:rFonts w:cs="Times New Roman"/>
      <w:b/>
      <w:bCs/>
      <w:color w:val="26282F"/>
    </w:rPr>
  </w:style>
  <w:style w:type="paragraph" w:customStyle="1" w:styleId="afff3">
    <w:name w:val="Заголовок статьи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4">
    <w:name w:val="Заголовок чужого сообщения"/>
    <w:uiPriority w:val="99"/>
    <w:rsid w:val="00AE3C77"/>
    <w:rPr>
      <w:rFonts w:cs="Times New Roman"/>
      <w:b/>
      <w:bCs/>
      <w:color w:val="FF0000"/>
    </w:rPr>
  </w:style>
  <w:style w:type="paragraph" w:customStyle="1" w:styleId="afff5">
    <w:name w:val="Заголовок ЭР (левое окно)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"/>
    <w:uiPriority w:val="99"/>
    <w:rsid w:val="00AE3C77"/>
    <w:pPr>
      <w:spacing w:after="0"/>
      <w:jc w:val="left"/>
    </w:pPr>
  </w:style>
  <w:style w:type="paragraph" w:customStyle="1" w:styleId="afff7">
    <w:name w:val="Интерактивный заголовок"/>
    <w:basedOn w:val="affe"/>
    <w:next w:val="a"/>
    <w:uiPriority w:val="99"/>
    <w:rsid w:val="00AE3C77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"/>
    <w:uiPriority w:val="99"/>
    <w:rsid w:val="00AE3C7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b">
    <w:name w:val="Комментарий"/>
    <w:basedOn w:val="afffa"/>
    <w:next w:val="a"/>
    <w:uiPriority w:val="99"/>
    <w:rsid w:val="00AE3C7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rsid w:val="00AE3C77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rsid w:val="00AE3C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e">
    <w:name w:val="Колонтитул (левый)"/>
    <w:basedOn w:val="afffd"/>
    <w:next w:val="a"/>
    <w:uiPriority w:val="99"/>
    <w:rsid w:val="00AE3C77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rsid w:val="00AE3C7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0">
    <w:name w:val="Колонтитул (правый)"/>
    <w:basedOn w:val="affff"/>
    <w:next w:val="a"/>
    <w:uiPriority w:val="99"/>
    <w:rsid w:val="00AE3C77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rsid w:val="00AE3C77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7"/>
    <w:next w:val="a"/>
    <w:uiPriority w:val="99"/>
    <w:rsid w:val="00AE3C77"/>
  </w:style>
  <w:style w:type="paragraph" w:customStyle="1" w:styleId="affff3">
    <w:name w:val="Моноширинный"/>
    <w:basedOn w:val="a"/>
    <w:next w:val="a"/>
    <w:uiPriority w:val="99"/>
    <w:rsid w:val="00AE3C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4">
    <w:name w:val="Найденные слова"/>
    <w:uiPriority w:val="99"/>
    <w:rsid w:val="00AE3C77"/>
    <w:rPr>
      <w:rFonts w:cs="Times New Roman"/>
      <w:b w:val="0"/>
      <w:bCs w:val="0"/>
      <w:color w:val="26282F"/>
      <w:shd w:val="clear" w:color="auto" w:fill="FFF580"/>
    </w:rPr>
  </w:style>
  <w:style w:type="character" w:customStyle="1" w:styleId="affff5">
    <w:name w:val="Не вступил в силу"/>
    <w:uiPriority w:val="99"/>
    <w:rsid w:val="00AE3C77"/>
    <w:rPr>
      <w:rFonts w:cs="Times New Roman"/>
      <w:b w:val="0"/>
      <w:bCs w:val="0"/>
      <w:color w:val="000000"/>
      <w:shd w:val="clear" w:color="auto" w:fill="D8EDE8"/>
    </w:rPr>
  </w:style>
  <w:style w:type="paragraph" w:customStyle="1" w:styleId="affff6">
    <w:name w:val="Необходимые документы"/>
    <w:basedOn w:val="aff7"/>
    <w:next w:val="a"/>
    <w:uiPriority w:val="99"/>
    <w:rsid w:val="00AE3C77"/>
    <w:pPr>
      <w:ind w:firstLine="118"/>
    </w:pPr>
  </w:style>
  <w:style w:type="paragraph" w:customStyle="1" w:styleId="affff7">
    <w:name w:val="Оглавление"/>
    <w:basedOn w:val="aff1"/>
    <w:next w:val="a"/>
    <w:uiPriority w:val="99"/>
    <w:rsid w:val="00AE3C77"/>
    <w:pPr>
      <w:ind w:left="140"/>
    </w:pPr>
    <w:rPr>
      <w:sz w:val="24"/>
      <w:szCs w:val="24"/>
    </w:rPr>
  </w:style>
  <w:style w:type="character" w:customStyle="1" w:styleId="affff8">
    <w:name w:val="Опечатки"/>
    <w:uiPriority w:val="99"/>
    <w:rsid w:val="00AE3C77"/>
    <w:rPr>
      <w:color w:val="FF0000"/>
    </w:rPr>
  </w:style>
  <w:style w:type="paragraph" w:customStyle="1" w:styleId="affff9">
    <w:name w:val="Переменная часть"/>
    <w:basedOn w:val="affd"/>
    <w:next w:val="a"/>
    <w:uiPriority w:val="99"/>
    <w:rsid w:val="00AE3C77"/>
    <w:rPr>
      <w:sz w:val="18"/>
      <w:szCs w:val="18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AE3C77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eastAsia="Times New Roman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rsid w:val="00AE3C77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rsid w:val="00AE3C77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d">
    <w:name w:val="Постоянная часть"/>
    <w:basedOn w:val="affd"/>
    <w:next w:val="a"/>
    <w:uiPriority w:val="99"/>
    <w:rsid w:val="00AE3C77"/>
    <w:rPr>
      <w:sz w:val="20"/>
      <w:szCs w:val="20"/>
    </w:rPr>
  </w:style>
  <w:style w:type="paragraph" w:customStyle="1" w:styleId="affffe">
    <w:name w:val="Пример."/>
    <w:basedOn w:val="aff7"/>
    <w:next w:val="a"/>
    <w:uiPriority w:val="99"/>
    <w:rsid w:val="00AE3C77"/>
  </w:style>
  <w:style w:type="paragraph" w:customStyle="1" w:styleId="afffff">
    <w:name w:val="Примечание."/>
    <w:basedOn w:val="aff7"/>
    <w:next w:val="a"/>
    <w:uiPriority w:val="99"/>
    <w:rsid w:val="00AE3C77"/>
  </w:style>
  <w:style w:type="character" w:customStyle="1" w:styleId="afffff0">
    <w:name w:val="Продолжение ссылки"/>
    <w:uiPriority w:val="99"/>
    <w:rsid w:val="00AE3C77"/>
    <w:rPr>
      <w:rFonts w:cs="Times New Roman"/>
      <w:b w:val="0"/>
      <w:bCs w:val="0"/>
      <w:color w:val="106BBE"/>
    </w:rPr>
  </w:style>
  <w:style w:type="paragraph" w:customStyle="1" w:styleId="afffff1">
    <w:name w:val="Словарная статья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2">
    <w:name w:val="Сравнение редакций"/>
    <w:uiPriority w:val="99"/>
    <w:rsid w:val="00AE3C77"/>
    <w:rPr>
      <w:rFonts w:cs="Times New Roman"/>
      <w:b w:val="0"/>
      <w:bCs w:val="0"/>
      <w:color w:val="26282F"/>
    </w:rPr>
  </w:style>
  <w:style w:type="character" w:customStyle="1" w:styleId="afffff3">
    <w:name w:val="Сравнение редакций. Добавленный фрагмент"/>
    <w:uiPriority w:val="99"/>
    <w:rsid w:val="00AE3C77"/>
    <w:rPr>
      <w:color w:val="000000"/>
      <w:shd w:val="clear" w:color="auto" w:fill="C1D7FF"/>
    </w:rPr>
  </w:style>
  <w:style w:type="character" w:customStyle="1" w:styleId="afffff4">
    <w:name w:val="Сравнение редакций. Удаленный фрагмент"/>
    <w:uiPriority w:val="99"/>
    <w:rsid w:val="00AE3C77"/>
    <w:rPr>
      <w:color w:val="000000"/>
      <w:shd w:val="clear" w:color="auto" w:fill="C4C413"/>
    </w:rPr>
  </w:style>
  <w:style w:type="paragraph" w:customStyle="1" w:styleId="afffff5">
    <w:name w:val="Ссылка на официальную публикацию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6">
    <w:name w:val="Ссылка на утративший силу документ"/>
    <w:uiPriority w:val="99"/>
    <w:rsid w:val="00AE3C77"/>
    <w:rPr>
      <w:rFonts w:cs="Times New Roman"/>
      <w:b w:val="0"/>
      <w:bCs w:val="0"/>
      <w:color w:val="749232"/>
    </w:rPr>
  </w:style>
  <w:style w:type="paragraph" w:customStyle="1" w:styleId="afffff7">
    <w:name w:val="Текст в таблице"/>
    <w:basedOn w:val="aff0"/>
    <w:next w:val="a"/>
    <w:uiPriority w:val="99"/>
    <w:rsid w:val="00AE3C77"/>
    <w:pPr>
      <w:ind w:firstLine="500"/>
    </w:pPr>
    <w:rPr>
      <w:sz w:val="24"/>
      <w:szCs w:val="24"/>
    </w:rPr>
  </w:style>
  <w:style w:type="paragraph" w:customStyle="1" w:styleId="afffff8">
    <w:name w:val="Текст ЭР (см. также)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9">
    <w:name w:val="Технический комментарий"/>
    <w:basedOn w:val="a"/>
    <w:next w:val="a"/>
    <w:uiPriority w:val="99"/>
    <w:rsid w:val="00AE3C77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a">
    <w:name w:val="Утратил силу"/>
    <w:uiPriority w:val="99"/>
    <w:rsid w:val="00AE3C77"/>
    <w:rPr>
      <w:rFonts w:cs="Times New Roman"/>
      <w:b w:val="0"/>
      <w:bCs w:val="0"/>
      <w:strike/>
      <w:color w:val="666600"/>
    </w:rPr>
  </w:style>
  <w:style w:type="paragraph" w:customStyle="1" w:styleId="afffffb">
    <w:name w:val="Формула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c">
    <w:name w:val="Центрированный (таблица)"/>
    <w:basedOn w:val="aff0"/>
    <w:next w:val="a"/>
    <w:uiPriority w:val="99"/>
    <w:rsid w:val="00AE3C77"/>
    <w:pPr>
      <w:jc w:val="center"/>
    </w:pPr>
    <w:rPr>
      <w:sz w:val="24"/>
      <w:szCs w:val="24"/>
    </w:rPr>
  </w:style>
  <w:style w:type="paragraph" w:customStyle="1" w:styleId="-">
    <w:name w:val="ЭР-содержание (правое окно)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FontStyle11">
    <w:name w:val="Font Style11"/>
    <w:rsid w:val="004E5779"/>
    <w:rPr>
      <w:rFonts w:ascii="Times New Roman" w:hAnsi="Times New Roman" w:cs="Times New Roman"/>
      <w:sz w:val="28"/>
      <w:szCs w:val="28"/>
    </w:rPr>
  </w:style>
  <w:style w:type="paragraph" w:customStyle="1" w:styleId="18">
    <w:name w:val="Знак Знак Знак Знак Знак Знак Знак Знак Знак Знак Знак Знак Знак Знак Знак Знак Знак Знак Знак Знак Знак1"/>
    <w:basedOn w:val="a"/>
    <w:rsid w:val="00DA1E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 Знак Знак Знак Знак1"/>
    <w:basedOn w:val="a"/>
    <w:rsid w:val="00DA1E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DA1E5D"/>
    <w:rPr>
      <w:rFonts w:ascii="Verdana" w:hAnsi="Verdana" w:cs="Verdana"/>
      <w:sz w:val="20"/>
      <w:szCs w:val="20"/>
      <w:lang w:val="en-US" w:eastAsia="en-US"/>
    </w:rPr>
  </w:style>
  <w:style w:type="table" w:customStyle="1" w:styleId="1a">
    <w:name w:val="Светлая заливка1"/>
    <w:basedOn w:val="a1"/>
    <w:next w:val="af7"/>
    <w:uiPriority w:val="60"/>
    <w:rsid w:val="00DA1E5D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5">
    <w:name w:val="Светлая заливка2"/>
    <w:basedOn w:val="a1"/>
    <w:next w:val="af7"/>
    <w:rsid w:val="004157D1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b">
    <w:name w:val="1"/>
    <w:basedOn w:val="a"/>
    <w:rsid w:val="000E14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34">
    <w:name w:val="Светлая заливка3"/>
    <w:basedOn w:val="a1"/>
    <w:next w:val="af7"/>
    <w:rsid w:val="00291408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41">
    <w:name w:val="Светлая заливка4"/>
    <w:basedOn w:val="a1"/>
    <w:next w:val="af7"/>
    <w:rsid w:val="00462D9F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5">
    <w:name w:val="Светлая заливка5"/>
    <w:basedOn w:val="a1"/>
    <w:next w:val="af7"/>
    <w:rsid w:val="007A6DAE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6">
    <w:name w:val="Светлая заливка6"/>
    <w:basedOn w:val="a1"/>
    <w:next w:val="af7"/>
    <w:rsid w:val="00335EA6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7">
    <w:name w:val="Светлая заливка7"/>
    <w:basedOn w:val="a1"/>
    <w:next w:val="af7"/>
    <w:rsid w:val="00AA4074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81">
    <w:name w:val="Светлая заливка8"/>
    <w:basedOn w:val="a1"/>
    <w:next w:val="af7"/>
    <w:rsid w:val="00522AC0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9">
    <w:name w:val="Светлая заливка9"/>
    <w:basedOn w:val="a1"/>
    <w:next w:val="af7"/>
    <w:rsid w:val="00264ACD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sonormal0">
    <w:name w:val="msonormal"/>
    <w:basedOn w:val="a"/>
    <w:rsid w:val="00264ACD"/>
    <w:pPr>
      <w:spacing w:before="100" w:beforeAutospacing="1" w:after="100" w:afterAutospacing="1"/>
    </w:pPr>
  </w:style>
  <w:style w:type="paragraph" w:customStyle="1" w:styleId="xl115">
    <w:name w:val="xl11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6">
    <w:name w:val="xl11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8">
    <w:name w:val="xl11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264ACD"/>
    <w:pPr>
      <w:shd w:val="clear" w:color="000000" w:fill="FFFFFF"/>
      <w:spacing w:before="100" w:beforeAutospacing="1" w:after="100" w:afterAutospacing="1"/>
    </w:pPr>
  </w:style>
  <w:style w:type="paragraph" w:customStyle="1" w:styleId="xl120">
    <w:name w:val="xl12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2">
    <w:name w:val="xl12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3">
    <w:name w:val="xl12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6">
    <w:name w:val="xl12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5">
    <w:name w:val="xl14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46">
    <w:name w:val="xl14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7">
    <w:name w:val="xl14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9">
    <w:name w:val="xl14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50">
    <w:name w:val="xl15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51">
    <w:name w:val="xl15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59">
    <w:name w:val="xl15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9">
    <w:name w:val="xl169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5">
    <w:name w:val="xl175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8">
    <w:name w:val="xl178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9">
    <w:name w:val="xl179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0">
    <w:name w:val="xl180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5">
    <w:name w:val="xl185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7">
    <w:name w:val="xl187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8">
    <w:name w:val="xl188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9">
    <w:name w:val="xl189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6">
    <w:name w:val="xl19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0">
    <w:name w:val="xl20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1">
    <w:name w:val="xl201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2">
    <w:name w:val="xl202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3">
    <w:name w:val="xl20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4">
    <w:name w:val="xl20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205">
    <w:name w:val="xl205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8">
    <w:name w:val="xl208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9">
    <w:name w:val="xl209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10">
    <w:name w:val="xl210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0">
    <w:name w:val="xl22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3">
    <w:name w:val="xl223"/>
    <w:basedOn w:val="a"/>
    <w:rsid w:val="00264ACD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4">
    <w:name w:val="xl224"/>
    <w:basedOn w:val="a"/>
    <w:rsid w:val="00264AC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rsid w:val="00264ACD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6">
    <w:name w:val="xl226"/>
    <w:basedOn w:val="a"/>
    <w:rsid w:val="00264A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7">
    <w:name w:val="xl227"/>
    <w:basedOn w:val="a"/>
    <w:rsid w:val="00264ACD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8">
    <w:name w:val="xl228"/>
    <w:basedOn w:val="a"/>
    <w:rsid w:val="00264A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9">
    <w:name w:val="xl22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0">
    <w:name w:val="xl230"/>
    <w:basedOn w:val="a"/>
    <w:rsid w:val="00264A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rsid w:val="00264ACD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rsid w:val="00264A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rsid w:val="00264ACD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4">
    <w:name w:val="xl234"/>
    <w:basedOn w:val="a"/>
    <w:rsid w:val="00264ACD"/>
    <w:pPr>
      <w:spacing w:before="100" w:beforeAutospacing="1" w:after="100" w:afterAutospacing="1"/>
    </w:pPr>
    <w:rPr>
      <w:b/>
      <w:bCs/>
    </w:rPr>
  </w:style>
  <w:style w:type="paragraph" w:customStyle="1" w:styleId="xl235">
    <w:name w:val="xl235"/>
    <w:basedOn w:val="a"/>
    <w:rsid w:val="00264ACD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6">
    <w:name w:val="xl236"/>
    <w:basedOn w:val="a"/>
    <w:rsid w:val="00264ACD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7">
    <w:name w:val="xl237"/>
    <w:basedOn w:val="a"/>
    <w:rsid w:val="00264ACD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8">
    <w:name w:val="xl238"/>
    <w:basedOn w:val="a"/>
    <w:rsid w:val="00264A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rsid w:val="00264ACD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0">
    <w:name w:val="xl240"/>
    <w:basedOn w:val="a"/>
    <w:rsid w:val="00264A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42">
    <w:name w:val="xl242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43">
    <w:name w:val="xl243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afffffd">
    <w:name w:val="Основной текст_"/>
    <w:link w:val="1c"/>
    <w:rsid w:val="00D93CE2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fffd"/>
    <w:rsid w:val="00D93CE2"/>
    <w:pPr>
      <w:widowControl w:val="0"/>
      <w:shd w:val="clear" w:color="auto" w:fill="FFFFFF"/>
      <w:spacing w:line="262" w:lineRule="auto"/>
      <w:ind w:firstLine="400"/>
    </w:pPr>
    <w:rPr>
      <w:sz w:val="26"/>
      <w:szCs w:val="26"/>
    </w:rPr>
  </w:style>
  <w:style w:type="character" w:customStyle="1" w:styleId="afffffe">
    <w:name w:val="Другое_"/>
    <w:link w:val="affffff"/>
    <w:rsid w:val="00E17ECC"/>
    <w:rPr>
      <w:sz w:val="26"/>
      <w:szCs w:val="26"/>
      <w:shd w:val="clear" w:color="auto" w:fill="FFFFFF"/>
    </w:rPr>
  </w:style>
  <w:style w:type="paragraph" w:customStyle="1" w:styleId="affffff">
    <w:name w:val="Другое"/>
    <w:basedOn w:val="a"/>
    <w:link w:val="afffffe"/>
    <w:rsid w:val="00E17ECC"/>
    <w:pPr>
      <w:widowControl w:val="0"/>
      <w:shd w:val="clear" w:color="auto" w:fill="FFFFFF"/>
      <w:spacing w:line="262" w:lineRule="auto"/>
      <w:ind w:firstLine="400"/>
    </w:pPr>
    <w:rPr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64AC9"/>
  </w:style>
  <w:style w:type="paragraph" w:customStyle="1" w:styleId="xl244">
    <w:name w:val="xl244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5">
    <w:name w:val="xl245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46">
    <w:name w:val="xl246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47">
    <w:name w:val="xl247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48">
    <w:name w:val="xl24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9">
    <w:name w:val="xl249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0">
    <w:name w:val="xl250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1">
    <w:name w:val="xl251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53">
    <w:name w:val="xl253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54">
    <w:name w:val="xl254"/>
    <w:basedOn w:val="a"/>
    <w:rsid w:val="00324888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rsid w:val="003248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56">
    <w:name w:val="xl256"/>
    <w:basedOn w:val="a"/>
    <w:rsid w:val="003248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7">
    <w:name w:val="xl257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8">
    <w:name w:val="xl258"/>
    <w:basedOn w:val="a"/>
    <w:rsid w:val="003248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9">
    <w:name w:val="xl259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0">
    <w:name w:val="xl260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1">
    <w:name w:val="xl261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2">
    <w:name w:val="xl262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64">
    <w:name w:val="xl264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65">
    <w:name w:val="xl265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6">
    <w:name w:val="xl266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7">
    <w:name w:val="xl267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68">
    <w:name w:val="xl268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69">
    <w:name w:val="xl269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0">
    <w:name w:val="xl270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1">
    <w:name w:val="xl271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2">
    <w:name w:val="xl272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73">
    <w:name w:val="xl273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5">
    <w:name w:val="xl275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6">
    <w:name w:val="xl276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77">
    <w:name w:val="xl277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78">
    <w:name w:val="xl27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79">
    <w:name w:val="xl279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0">
    <w:name w:val="xl280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81">
    <w:name w:val="xl281"/>
    <w:basedOn w:val="a"/>
    <w:rsid w:val="0032488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2">
    <w:name w:val="xl282"/>
    <w:basedOn w:val="a"/>
    <w:rsid w:val="00324888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3">
    <w:name w:val="xl283"/>
    <w:basedOn w:val="a"/>
    <w:rsid w:val="0032488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4">
    <w:name w:val="xl284"/>
    <w:basedOn w:val="a"/>
    <w:rsid w:val="0032488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5">
    <w:name w:val="xl285"/>
    <w:basedOn w:val="a"/>
    <w:rsid w:val="0032488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6">
    <w:name w:val="xl286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7">
    <w:name w:val="xl287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8">
    <w:name w:val="xl28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1">
    <w:name w:val="xl291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2">
    <w:name w:val="xl292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3">
    <w:name w:val="xl293"/>
    <w:basedOn w:val="a"/>
    <w:rsid w:val="00324888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4">
    <w:name w:val="xl294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5">
    <w:name w:val="xl295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96">
    <w:name w:val="xl296"/>
    <w:basedOn w:val="a"/>
    <w:rsid w:val="003248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97">
    <w:name w:val="xl297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98">
    <w:name w:val="xl29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299">
    <w:name w:val="xl299"/>
    <w:basedOn w:val="a"/>
    <w:rsid w:val="003248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300">
    <w:name w:val="xl300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D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4094"/>
    <w:pPr>
      <w:keepNext/>
      <w:spacing w:before="240" w:after="60" w:line="276" w:lineRule="auto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qFormat/>
    <w:rsid w:val="00074094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AE3C77"/>
    <w:pPr>
      <w:keepNext w:val="0"/>
      <w:widowControl w:val="0"/>
      <w:overflowPunct/>
      <w:spacing w:before="108" w:after="108"/>
      <w:jc w:val="center"/>
      <w:textAlignment w:val="auto"/>
      <w:outlineLvl w:val="2"/>
    </w:pPr>
    <w:rPr>
      <w:rFonts w:cs="Times New Roman"/>
      <w:i w:val="0"/>
      <w:iCs w:val="0"/>
      <w:color w:val="26282F"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AE3C77"/>
    <w:pPr>
      <w:outlineLvl w:val="3"/>
    </w:pPr>
  </w:style>
  <w:style w:type="paragraph" w:styleId="8">
    <w:name w:val="heading 8"/>
    <w:basedOn w:val="a"/>
    <w:next w:val="a"/>
    <w:link w:val="80"/>
    <w:qFormat/>
    <w:rsid w:val="006F2698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3C77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07409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9"/>
    <w:rsid w:val="00AE3C7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rsid w:val="00AE3C7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80">
    <w:name w:val="Заголовок 8 Знак"/>
    <w:link w:val="8"/>
    <w:rsid w:val="00B65ABB"/>
    <w:rPr>
      <w:i/>
      <w:iCs/>
      <w:sz w:val="24"/>
      <w:szCs w:val="24"/>
    </w:rPr>
  </w:style>
  <w:style w:type="paragraph" w:customStyle="1" w:styleId="21">
    <w:name w:val="2"/>
    <w:basedOn w:val="a"/>
    <w:rsid w:val="00BC47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665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A95469"/>
    <w:rPr>
      <w:snapToGrid w:val="0"/>
    </w:rPr>
  </w:style>
  <w:style w:type="paragraph" w:styleId="a4">
    <w:name w:val="header"/>
    <w:basedOn w:val="a"/>
    <w:link w:val="a5"/>
    <w:uiPriority w:val="99"/>
    <w:rsid w:val="00317D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74094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317D9B"/>
  </w:style>
  <w:style w:type="paragraph" w:styleId="a7">
    <w:name w:val="footer"/>
    <w:basedOn w:val="a"/>
    <w:link w:val="a8"/>
    <w:uiPriority w:val="99"/>
    <w:rsid w:val="00317D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4094"/>
    <w:rPr>
      <w:sz w:val="24"/>
      <w:szCs w:val="24"/>
      <w:lang w:val="ru-RU" w:eastAsia="ru-RU" w:bidi="ar-SA"/>
    </w:rPr>
  </w:style>
  <w:style w:type="paragraph" w:customStyle="1" w:styleId="a9">
    <w:name w:val="Знак"/>
    <w:basedOn w:val="a"/>
    <w:rsid w:val="0097337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List Paragraph"/>
    <w:basedOn w:val="a"/>
    <w:link w:val="ab"/>
    <w:uiPriority w:val="34"/>
    <w:qFormat/>
    <w:rsid w:val="00074094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b">
    <w:name w:val="Абзац списка Знак"/>
    <w:link w:val="aa"/>
    <w:uiPriority w:val="34"/>
    <w:locked/>
    <w:rsid w:val="00DC20A7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rsid w:val="00074094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locked/>
    <w:rsid w:val="00074094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31">
    <w:name w:val="Body Text 3"/>
    <w:basedOn w:val="a"/>
    <w:link w:val="32"/>
    <w:semiHidden/>
    <w:unhideWhenUsed/>
    <w:rsid w:val="00074094"/>
    <w:pPr>
      <w:spacing w:after="120" w:line="276" w:lineRule="auto"/>
    </w:pPr>
    <w:rPr>
      <w:rFonts w:ascii="Calibri" w:hAnsi="Calibri"/>
      <w:sz w:val="16"/>
      <w:szCs w:val="16"/>
      <w:lang w:eastAsia="en-US" w:bidi="en-US"/>
    </w:rPr>
  </w:style>
  <w:style w:type="character" w:customStyle="1" w:styleId="32">
    <w:name w:val="Основной текст 3 Знак"/>
    <w:link w:val="31"/>
    <w:semiHidden/>
    <w:rsid w:val="00074094"/>
    <w:rPr>
      <w:rFonts w:ascii="Calibri" w:hAnsi="Calibri"/>
      <w:sz w:val="16"/>
      <w:szCs w:val="16"/>
      <w:lang w:val="ru-RU" w:eastAsia="en-US" w:bidi="en-US"/>
    </w:rPr>
  </w:style>
  <w:style w:type="paragraph" w:styleId="ae">
    <w:name w:val="Body Text Indent"/>
    <w:basedOn w:val="a"/>
    <w:link w:val="af"/>
    <w:semiHidden/>
    <w:unhideWhenUsed/>
    <w:rsid w:val="00074094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semiHidden/>
    <w:rsid w:val="00074094"/>
    <w:rPr>
      <w:rFonts w:ascii="Calibri" w:eastAsia="Calibri" w:hAnsi="Calibri" w:cs="Calibri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074094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1">
    <w:name w:val="Основной текст Знак"/>
    <w:link w:val="af0"/>
    <w:rsid w:val="00A61CF5"/>
    <w:rPr>
      <w:rFonts w:ascii="Calibri" w:eastAsia="Calibri" w:hAnsi="Calibri" w:cs="Calibri"/>
      <w:sz w:val="22"/>
      <w:szCs w:val="22"/>
      <w:lang w:eastAsia="en-US"/>
    </w:rPr>
  </w:style>
  <w:style w:type="paragraph" w:customStyle="1" w:styleId="12">
    <w:name w:val="Обычный (веб)1"/>
    <w:basedOn w:val="a"/>
    <w:rsid w:val="00074094"/>
    <w:pPr>
      <w:spacing w:before="100" w:beforeAutospacing="1" w:after="100" w:afterAutospacing="1"/>
    </w:pPr>
  </w:style>
  <w:style w:type="paragraph" w:customStyle="1" w:styleId="af2">
    <w:name w:val="Обычный в таблице"/>
    <w:basedOn w:val="a"/>
    <w:rsid w:val="00074094"/>
    <w:rPr>
      <w:sz w:val="22"/>
      <w:szCs w:val="22"/>
      <w:lang w:eastAsia="ar-SA"/>
    </w:rPr>
  </w:style>
  <w:style w:type="paragraph" w:customStyle="1" w:styleId="af3">
    <w:name w:val="Заголовок таблицы"/>
    <w:basedOn w:val="af2"/>
    <w:rsid w:val="00074094"/>
    <w:pPr>
      <w:jc w:val="center"/>
    </w:pPr>
    <w:rPr>
      <w:b/>
      <w:bCs/>
    </w:rPr>
  </w:style>
  <w:style w:type="paragraph" w:customStyle="1" w:styleId="af4">
    <w:name w:val="Знак Знак"/>
    <w:basedOn w:val="a"/>
    <w:rsid w:val="00074094"/>
    <w:rPr>
      <w:rFonts w:ascii="Verdana" w:hAnsi="Verdana" w:cs="Verdana"/>
      <w:sz w:val="20"/>
      <w:szCs w:val="20"/>
      <w:lang w:val="en-US" w:eastAsia="en-US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"/>
    <w:basedOn w:val="a"/>
    <w:rsid w:val="00074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0740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Обычный (паспорт)"/>
    <w:basedOn w:val="a"/>
    <w:rsid w:val="00074094"/>
    <w:rPr>
      <w:sz w:val="28"/>
      <w:szCs w:val="28"/>
      <w:lang w:eastAsia="ar-SA"/>
    </w:rPr>
  </w:style>
  <w:style w:type="paragraph" w:customStyle="1" w:styleId="13">
    <w:name w:val="Абзац списка1"/>
    <w:basedOn w:val="a"/>
    <w:rsid w:val="0007409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f7">
    <w:name w:val="Light Shading"/>
    <w:basedOn w:val="a1"/>
    <w:rsid w:val="00DA1E5D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4">
    <w:name w:val="Стиль1"/>
    <w:basedOn w:val="a1"/>
    <w:qFormat/>
    <w:rsid w:val="00074094"/>
    <w:rPr>
      <w:rFonts w:ascii="Calibri" w:eastAsia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rsid w:val="00074094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 Знак"/>
    <w:basedOn w:val="a"/>
    <w:rsid w:val="008826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3">
    <w:name w:val="Знак3"/>
    <w:basedOn w:val="a"/>
    <w:rsid w:val="002E4DC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2E4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DA1E5D"/>
    <w:rPr>
      <w:rFonts w:ascii="Courier New" w:hAnsi="Courier New" w:cs="Courier New"/>
    </w:rPr>
  </w:style>
  <w:style w:type="paragraph" w:customStyle="1" w:styleId="Iauiue">
    <w:name w:val="Iau.iue"/>
    <w:basedOn w:val="Default"/>
    <w:next w:val="Default"/>
    <w:rsid w:val="002E4DC0"/>
    <w:rPr>
      <w:color w:val="auto"/>
    </w:rPr>
  </w:style>
  <w:style w:type="paragraph" w:customStyle="1" w:styleId="ConsPlusNonformat">
    <w:name w:val="ConsPlusNonformat"/>
    <w:rsid w:val="003076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cxspmiddle">
    <w:name w:val="msonormalcxspmiddlecxspmiddle"/>
    <w:basedOn w:val="a"/>
    <w:rsid w:val="00DA060E"/>
    <w:pPr>
      <w:spacing w:before="100" w:beforeAutospacing="1" w:after="100" w:afterAutospacing="1"/>
    </w:pPr>
  </w:style>
  <w:style w:type="paragraph" w:customStyle="1" w:styleId="ConsPlusNormal">
    <w:name w:val="ConsPlusNormal"/>
    <w:rsid w:val="009358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Знак2"/>
    <w:basedOn w:val="a"/>
    <w:rsid w:val="00FC5C74"/>
    <w:rPr>
      <w:rFonts w:ascii="Verdana" w:hAnsi="Verdana" w:cs="Verdana"/>
      <w:sz w:val="20"/>
      <w:szCs w:val="20"/>
      <w:lang w:val="en-US" w:eastAsia="en-US"/>
    </w:rPr>
  </w:style>
  <w:style w:type="character" w:styleId="af9">
    <w:name w:val="Strong"/>
    <w:qFormat/>
    <w:rsid w:val="00F16B10"/>
    <w:rPr>
      <w:b/>
      <w:bCs/>
    </w:rPr>
  </w:style>
  <w:style w:type="paragraph" w:customStyle="1" w:styleId="msonormalcxspmiddle">
    <w:name w:val="msonormalcxspmiddle"/>
    <w:basedOn w:val="a"/>
    <w:rsid w:val="00C922FE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C922FE"/>
    <w:pPr>
      <w:ind w:firstLine="709"/>
      <w:jc w:val="both"/>
    </w:pPr>
    <w:rPr>
      <w:sz w:val="26"/>
      <w:szCs w:val="26"/>
    </w:rPr>
  </w:style>
  <w:style w:type="paragraph" w:styleId="23">
    <w:name w:val="Body Text 2"/>
    <w:basedOn w:val="a"/>
    <w:link w:val="24"/>
    <w:uiPriority w:val="99"/>
    <w:rsid w:val="00C727F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DA1E5D"/>
    <w:rPr>
      <w:sz w:val="24"/>
      <w:szCs w:val="24"/>
    </w:rPr>
  </w:style>
  <w:style w:type="paragraph" w:customStyle="1" w:styleId="ConsPlusTitle">
    <w:name w:val="ConsPlusTitle"/>
    <w:rsid w:val="007C07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6F2698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16">
    <w:name w:val="Знак1 Знак Знак Знак Знак Знак Знак"/>
    <w:basedOn w:val="a"/>
    <w:rsid w:val="00CD2E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0F74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a">
    <w:name w:val="Знак Знак Знак Знак"/>
    <w:basedOn w:val="a"/>
    <w:rsid w:val="008462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Прижатый влево"/>
    <w:basedOn w:val="a"/>
    <w:next w:val="a"/>
    <w:uiPriority w:val="99"/>
    <w:rsid w:val="009069A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Абзац списка11"/>
    <w:basedOn w:val="a"/>
    <w:rsid w:val="00E048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c">
    <w:name w:val="Hyperlink"/>
    <w:uiPriority w:val="99"/>
    <w:unhideWhenUsed/>
    <w:rsid w:val="00833D15"/>
    <w:rPr>
      <w:color w:val="0000FF"/>
      <w:u w:val="single"/>
    </w:rPr>
  </w:style>
  <w:style w:type="character" w:styleId="afd">
    <w:name w:val="FollowedHyperlink"/>
    <w:uiPriority w:val="99"/>
    <w:unhideWhenUsed/>
    <w:rsid w:val="00833D15"/>
    <w:rPr>
      <w:color w:val="800080"/>
      <w:u w:val="single"/>
    </w:rPr>
  </w:style>
  <w:style w:type="paragraph" w:customStyle="1" w:styleId="font5">
    <w:name w:val="font5"/>
    <w:basedOn w:val="a"/>
    <w:rsid w:val="00E44A2F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E44A2F"/>
    <w:pPr>
      <w:spacing w:before="100" w:beforeAutospacing="1" w:after="100" w:afterAutospacing="1"/>
    </w:pPr>
    <w:rPr>
      <w:b/>
      <w:bCs/>
    </w:rPr>
  </w:style>
  <w:style w:type="paragraph" w:customStyle="1" w:styleId="font7">
    <w:name w:val="font7"/>
    <w:basedOn w:val="a"/>
    <w:rsid w:val="00E44A2F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5">
    <w:name w:val="xl65"/>
    <w:basedOn w:val="a"/>
    <w:rsid w:val="00E44A2F"/>
    <w:pPr>
      <w:spacing w:before="100" w:beforeAutospacing="1" w:after="100" w:afterAutospacing="1"/>
    </w:pPr>
  </w:style>
  <w:style w:type="paragraph" w:customStyle="1" w:styleId="xl66">
    <w:name w:val="xl66"/>
    <w:basedOn w:val="a"/>
    <w:rsid w:val="00E44A2F"/>
    <w:pPr>
      <w:spacing w:before="100" w:beforeAutospacing="1" w:after="100" w:afterAutospacing="1"/>
    </w:pPr>
  </w:style>
  <w:style w:type="paragraph" w:customStyle="1" w:styleId="xl67">
    <w:name w:val="xl6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E44A2F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2">
    <w:name w:val="xl7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E44A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E44A2F"/>
    <w:pPr>
      <w:spacing w:before="100" w:beforeAutospacing="1" w:after="100" w:afterAutospacing="1"/>
    </w:pPr>
  </w:style>
  <w:style w:type="paragraph" w:customStyle="1" w:styleId="xl83">
    <w:name w:val="xl83"/>
    <w:basedOn w:val="a"/>
    <w:rsid w:val="00E44A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E44A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E44A2F"/>
    <w:pP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E44A2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E44A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E44A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E44A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E44A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E44A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7">
    <w:name w:val="Название1"/>
    <w:basedOn w:val="a"/>
    <w:link w:val="afe"/>
    <w:qFormat/>
    <w:rsid w:val="00F77317"/>
    <w:pPr>
      <w:jc w:val="center"/>
    </w:pPr>
    <w:rPr>
      <w:b/>
      <w:bCs/>
      <w:sz w:val="28"/>
      <w:lang w:val="x-none" w:eastAsia="x-none"/>
    </w:rPr>
  </w:style>
  <w:style w:type="character" w:customStyle="1" w:styleId="afe">
    <w:name w:val="Название Знак"/>
    <w:link w:val="17"/>
    <w:rsid w:val="00F77317"/>
    <w:rPr>
      <w:b/>
      <w:bCs/>
      <w:sz w:val="28"/>
      <w:szCs w:val="24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B71A25"/>
    <w:rPr>
      <w:rFonts w:ascii="Verdana" w:hAnsi="Verdana" w:cs="Verdana"/>
      <w:sz w:val="20"/>
      <w:szCs w:val="20"/>
      <w:lang w:val="en-US" w:eastAsia="en-US"/>
    </w:rPr>
  </w:style>
  <w:style w:type="character" w:customStyle="1" w:styleId="aff">
    <w:name w:val="Цветовое выделение"/>
    <w:uiPriority w:val="99"/>
    <w:rsid w:val="00B71A25"/>
    <w:rPr>
      <w:b/>
      <w:bCs/>
      <w:color w:val="26282F"/>
    </w:rPr>
  </w:style>
  <w:style w:type="paragraph" w:customStyle="1" w:styleId="aff0">
    <w:name w:val="Нормальный (таблица)"/>
    <w:basedOn w:val="a"/>
    <w:next w:val="a"/>
    <w:uiPriority w:val="99"/>
    <w:rsid w:val="00B71A2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1">
    <w:name w:val="Таблицы (моноширинный)"/>
    <w:basedOn w:val="a"/>
    <w:next w:val="a"/>
    <w:uiPriority w:val="99"/>
    <w:rsid w:val="00B71A25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aff2">
    <w:name w:val="Напишите нам"/>
    <w:basedOn w:val="a"/>
    <w:next w:val="a"/>
    <w:uiPriority w:val="99"/>
    <w:rsid w:val="006A4259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3">
    <w:name w:val="Гипертекстовая ссылка"/>
    <w:uiPriority w:val="99"/>
    <w:rsid w:val="00763CB8"/>
    <w:rPr>
      <w:rFonts w:cs="Times New Roman"/>
      <w:b w:val="0"/>
      <w:bCs w:val="0"/>
      <w:color w:val="106BBE"/>
    </w:rPr>
  </w:style>
  <w:style w:type="character" w:customStyle="1" w:styleId="apple-converted-space">
    <w:name w:val="apple-converted-space"/>
    <w:basedOn w:val="a0"/>
    <w:rsid w:val="00E95680"/>
  </w:style>
  <w:style w:type="paragraph" w:customStyle="1" w:styleId="p1">
    <w:name w:val="p1"/>
    <w:basedOn w:val="a"/>
    <w:rsid w:val="00E95680"/>
    <w:pPr>
      <w:spacing w:before="100" w:beforeAutospacing="1" w:after="100" w:afterAutospacing="1"/>
    </w:pPr>
  </w:style>
  <w:style w:type="paragraph" w:customStyle="1" w:styleId="p3">
    <w:name w:val="p3"/>
    <w:basedOn w:val="a"/>
    <w:rsid w:val="00F42EA0"/>
    <w:pPr>
      <w:spacing w:before="100" w:beforeAutospacing="1" w:after="100" w:afterAutospacing="1"/>
    </w:pPr>
  </w:style>
  <w:style w:type="character" w:customStyle="1" w:styleId="s1">
    <w:name w:val="s1"/>
    <w:basedOn w:val="a0"/>
    <w:rsid w:val="00F42EA0"/>
  </w:style>
  <w:style w:type="paragraph" w:customStyle="1" w:styleId="p2">
    <w:name w:val="p2"/>
    <w:basedOn w:val="a"/>
    <w:rsid w:val="00F42EA0"/>
    <w:pPr>
      <w:spacing w:before="100" w:beforeAutospacing="1" w:after="100" w:afterAutospacing="1"/>
    </w:pPr>
  </w:style>
  <w:style w:type="character" w:customStyle="1" w:styleId="wmi-callto">
    <w:name w:val="wmi-callto"/>
    <w:basedOn w:val="a0"/>
    <w:rsid w:val="00F42EA0"/>
  </w:style>
  <w:style w:type="paragraph" w:styleId="aff4">
    <w:name w:val="No Spacing"/>
    <w:link w:val="aff5"/>
    <w:uiPriority w:val="1"/>
    <w:qFormat/>
    <w:rsid w:val="00D80B2F"/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Без интервала Знак"/>
    <w:link w:val="aff4"/>
    <w:uiPriority w:val="1"/>
    <w:rsid w:val="00684119"/>
    <w:rPr>
      <w:rFonts w:ascii="Calibri" w:eastAsia="Calibri" w:hAnsi="Calibri"/>
      <w:sz w:val="22"/>
      <w:szCs w:val="22"/>
      <w:lang w:eastAsia="en-US"/>
    </w:rPr>
  </w:style>
  <w:style w:type="character" w:customStyle="1" w:styleId="s4">
    <w:name w:val="s4"/>
    <w:rsid w:val="00510BCC"/>
  </w:style>
  <w:style w:type="character" w:customStyle="1" w:styleId="s5">
    <w:name w:val="s5"/>
    <w:rsid w:val="00510BCC"/>
  </w:style>
  <w:style w:type="character" w:customStyle="1" w:styleId="s7">
    <w:name w:val="s7"/>
    <w:rsid w:val="00510BCC"/>
  </w:style>
  <w:style w:type="character" w:customStyle="1" w:styleId="aff6">
    <w:name w:val="Активная гипертекстовая ссылка"/>
    <w:uiPriority w:val="99"/>
    <w:rsid w:val="00AE3C77"/>
    <w:rPr>
      <w:rFonts w:cs="Times New Roman"/>
      <w:b w:val="0"/>
      <w:bCs w:val="0"/>
      <w:color w:val="106BBE"/>
      <w:u w:val="single"/>
    </w:rPr>
  </w:style>
  <w:style w:type="paragraph" w:customStyle="1" w:styleId="aff7">
    <w:name w:val="Внимание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8">
    <w:name w:val="Внимание: криминал!!"/>
    <w:basedOn w:val="aff7"/>
    <w:next w:val="a"/>
    <w:uiPriority w:val="99"/>
    <w:rsid w:val="00AE3C77"/>
  </w:style>
  <w:style w:type="paragraph" w:customStyle="1" w:styleId="aff9">
    <w:name w:val="Внимание: недобросовестность!"/>
    <w:basedOn w:val="aff7"/>
    <w:next w:val="a"/>
    <w:uiPriority w:val="99"/>
    <w:rsid w:val="00AE3C77"/>
  </w:style>
  <w:style w:type="character" w:customStyle="1" w:styleId="affa">
    <w:name w:val="Выделение для Базового Поиска"/>
    <w:uiPriority w:val="99"/>
    <w:rsid w:val="00AE3C77"/>
    <w:rPr>
      <w:rFonts w:cs="Times New Roman"/>
      <w:b/>
      <w:bCs/>
      <w:color w:val="0058A9"/>
    </w:rPr>
  </w:style>
  <w:style w:type="character" w:customStyle="1" w:styleId="affb">
    <w:name w:val="Выделение для Базового Поиска (курсив)"/>
    <w:uiPriority w:val="99"/>
    <w:rsid w:val="00AE3C77"/>
    <w:rPr>
      <w:rFonts w:cs="Times New Roman"/>
      <w:b/>
      <w:bCs/>
      <w:i/>
      <w:iCs/>
      <w:color w:val="0058A9"/>
    </w:rPr>
  </w:style>
  <w:style w:type="paragraph" w:customStyle="1" w:styleId="affc">
    <w:name w:val="Дочерний элемент списка"/>
    <w:basedOn w:val="a"/>
    <w:next w:val="a"/>
    <w:uiPriority w:val="99"/>
    <w:rsid w:val="00AE3C77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d">
    <w:name w:val="Основное меню (преемственное)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styleId="affe">
    <w:name w:val="Title"/>
    <w:basedOn w:val="affd"/>
    <w:next w:val="a"/>
    <w:uiPriority w:val="99"/>
    <w:rsid w:val="00AE3C77"/>
    <w:rPr>
      <w:b/>
      <w:bCs/>
      <w:color w:val="0058A9"/>
      <w:shd w:val="clear" w:color="auto" w:fill="E6D8AE"/>
    </w:rPr>
  </w:style>
  <w:style w:type="paragraph" w:customStyle="1" w:styleId="afff">
    <w:name w:val="Заголовок группы контролов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0">
    <w:name w:val="Заголовок для информации об изменениях"/>
    <w:basedOn w:val="1"/>
    <w:next w:val="a"/>
    <w:uiPriority w:val="99"/>
    <w:rsid w:val="00AE3C77"/>
    <w:pPr>
      <w:keepNext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eastAsia="Times New Roman"/>
      <w:b w:val="0"/>
      <w:bCs w:val="0"/>
      <w:color w:val="26282F"/>
      <w:kern w:val="0"/>
      <w:sz w:val="18"/>
      <w:szCs w:val="18"/>
      <w:shd w:val="clear" w:color="auto" w:fill="FFFFFF"/>
      <w:lang w:eastAsia="ru-RU"/>
    </w:rPr>
  </w:style>
  <w:style w:type="paragraph" w:customStyle="1" w:styleId="afff1">
    <w:name w:val="Заголовок распахивающейся части диалога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2">
    <w:name w:val="Заголовок своего сообщения"/>
    <w:uiPriority w:val="99"/>
    <w:rsid w:val="00AE3C77"/>
    <w:rPr>
      <w:rFonts w:cs="Times New Roman"/>
      <w:b/>
      <w:bCs/>
      <w:color w:val="26282F"/>
    </w:rPr>
  </w:style>
  <w:style w:type="paragraph" w:customStyle="1" w:styleId="afff3">
    <w:name w:val="Заголовок статьи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4">
    <w:name w:val="Заголовок чужого сообщения"/>
    <w:uiPriority w:val="99"/>
    <w:rsid w:val="00AE3C77"/>
    <w:rPr>
      <w:rFonts w:cs="Times New Roman"/>
      <w:b/>
      <w:bCs/>
      <w:color w:val="FF0000"/>
    </w:rPr>
  </w:style>
  <w:style w:type="paragraph" w:customStyle="1" w:styleId="afff5">
    <w:name w:val="Заголовок ЭР (левое окно)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"/>
    <w:uiPriority w:val="99"/>
    <w:rsid w:val="00AE3C77"/>
    <w:pPr>
      <w:spacing w:after="0"/>
      <w:jc w:val="left"/>
    </w:pPr>
  </w:style>
  <w:style w:type="paragraph" w:customStyle="1" w:styleId="afff7">
    <w:name w:val="Интерактивный заголовок"/>
    <w:basedOn w:val="affe"/>
    <w:next w:val="a"/>
    <w:uiPriority w:val="99"/>
    <w:rsid w:val="00AE3C77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"/>
    <w:uiPriority w:val="99"/>
    <w:rsid w:val="00AE3C7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b">
    <w:name w:val="Комментарий"/>
    <w:basedOn w:val="afffa"/>
    <w:next w:val="a"/>
    <w:uiPriority w:val="99"/>
    <w:rsid w:val="00AE3C7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rsid w:val="00AE3C77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rsid w:val="00AE3C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e">
    <w:name w:val="Колонтитул (левый)"/>
    <w:basedOn w:val="afffd"/>
    <w:next w:val="a"/>
    <w:uiPriority w:val="99"/>
    <w:rsid w:val="00AE3C77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rsid w:val="00AE3C77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0">
    <w:name w:val="Колонтитул (правый)"/>
    <w:basedOn w:val="affff"/>
    <w:next w:val="a"/>
    <w:uiPriority w:val="99"/>
    <w:rsid w:val="00AE3C77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rsid w:val="00AE3C77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7"/>
    <w:next w:val="a"/>
    <w:uiPriority w:val="99"/>
    <w:rsid w:val="00AE3C77"/>
  </w:style>
  <w:style w:type="paragraph" w:customStyle="1" w:styleId="affff3">
    <w:name w:val="Моноширинный"/>
    <w:basedOn w:val="a"/>
    <w:next w:val="a"/>
    <w:uiPriority w:val="99"/>
    <w:rsid w:val="00AE3C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4">
    <w:name w:val="Найденные слова"/>
    <w:uiPriority w:val="99"/>
    <w:rsid w:val="00AE3C77"/>
    <w:rPr>
      <w:rFonts w:cs="Times New Roman"/>
      <w:b w:val="0"/>
      <w:bCs w:val="0"/>
      <w:color w:val="26282F"/>
      <w:shd w:val="clear" w:color="auto" w:fill="FFF580"/>
    </w:rPr>
  </w:style>
  <w:style w:type="character" w:customStyle="1" w:styleId="affff5">
    <w:name w:val="Не вступил в силу"/>
    <w:uiPriority w:val="99"/>
    <w:rsid w:val="00AE3C77"/>
    <w:rPr>
      <w:rFonts w:cs="Times New Roman"/>
      <w:b w:val="0"/>
      <w:bCs w:val="0"/>
      <w:color w:val="000000"/>
      <w:shd w:val="clear" w:color="auto" w:fill="D8EDE8"/>
    </w:rPr>
  </w:style>
  <w:style w:type="paragraph" w:customStyle="1" w:styleId="affff6">
    <w:name w:val="Необходимые документы"/>
    <w:basedOn w:val="aff7"/>
    <w:next w:val="a"/>
    <w:uiPriority w:val="99"/>
    <w:rsid w:val="00AE3C77"/>
    <w:pPr>
      <w:ind w:firstLine="118"/>
    </w:pPr>
  </w:style>
  <w:style w:type="paragraph" w:customStyle="1" w:styleId="affff7">
    <w:name w:val="Оглавление"/>
    <w:basedOn w:val="aff1"/>
    <w:next w:val="a"/>
    <w:uiPriority w:val="99"/>
    <w:rsid w:val="00AE3C77"/>
    <w:pPr>
      <w:ind w:left="140"/>
    </w:pPr>
    <w:rPr>
      <w:sz w:val="24"/>
      <w:szCs w:val="24"/>
    </w:rPr>
  </w:style>
  <w:style w:type="character" w:customStyle="1" w:styleId="affff8">
    <w:name w:val="Опечатки"/>
    <w:uiPriority w:val="99"/>
    <w:rsid w:val="00AE3C77"/>
    <w:rPr>
      <w:color w:val="FF0000"/>
    </w:rPr>
  </w:style>
  <w:style w:type="paragraph" w:customStyle="1" w:styleId="affff9">
    <w:name w:val="Переменная часть"/>
    <w:basedOn w:val="affd"/>
    <w:next w:val="a"/>
    <w:uiPriority w:val="99"/>
    <w:rsid w:val="00AE3C77"/>
    <w:rPr>
      <w:sz w:val="18"/>
      <w:szCs w:val="18"/>
    </w:rPr>
  </w:style>
  <w:style w:type="paragraph" w:customStyle="1" w:styleId="affffa">
    <w:name w:val="Подвал для информации об изменениях"/>
    <w:basedOn w:val="1"/>
    <w:next w:val="a"/>
    <w:uiPriority w:val="99"/>
    <w:rsid w:val="00AE3C77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eastAsia="Times New Roman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rsid w:val="00AE3C77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rsid w:val="00AE3C77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d">
    <w:name w:val="Постоянная часть"/>
    <w:basedOn w:val="affd"/>
    <w:next w:val="a"/>
    <w:uiPriority w:val="99"/>
    <w:rsid w:val="00AE3C77"/>
    <w:rPr>
      <w:sz w:val="20"/>
      <w:szCs w:val="20"/>
    </w:rPr>
  </w:style>
  <w:style w:type="paragraph" w:customStyle="1" w:styleId="affffe">
    <w:name w:val="Пример."/>
    <w:basedOn w:val="aff7"/>
    <w:next w:val="a"/>
    <w:uiPriority w:val="99"/>
    <w:rsid w:val="00AE3C77"/>
  </w:style>
  <w:style w:type="paragraph" w:customStyle="1" w:styleId="afffff">
    <w:name w:val="Примечание."/>
    <w:basedOn w:val="aff7"/>
    <w:next w:val="a"/>
    <w:uiPriority w:val="99"/>
    <w:rsid w:val="00AE3C77"/>
  </w:style>
  <w:style w:type="character" w:customStyle="1" w:styleId="afffff0">
    <w:name w:val="Продолжение ссылки"/>
    <w:uiPriority w:val="99"/>
    <w:rsid w:val="00AE3C77"/>
    <w:rPr>
      <w:rFonts w:cs="Times New Roman"/>
      <w:b w:val="0"/>
      <w:bCs w:val="0"/>
      <w:color w:val="106BBE"/>
    </w:rPr>
  </w:style>
  <w:style w:type="paragraph" w:customStyle="1" w:styleId="afffff1">
    <w:name w:val="Словарная статья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2">
    <w:name w:val="Сравнение редакций"/>
    <w:uiPriority w:val="99"/>
    <w:rsid w:val="00AE3C77"/>
    <w:rPr>
      <w:rFonts w:cs="Times New Roman"/>
      <w:b w:val="0"/>
      <w:bCs w:val="0"/>
      <w:color w:val="26282F"/>
    </w:rPr>
  </w:style>
  <w:style w:type="character" w:customStyle="1" w:styleId="afffff3">
    <w:name w:val="Сравнение редакций. Добавленный фрагмент"/>
    <w:uiPriority w:val="99"/>
    <w:rsid w:val="00AE3C77"/>
    <w:rPr>
      <w:color w:val="000000"/>
      <w:shd w:val="clear" w:color="auto" w:fill="C1D7FF"/>
    </w:rPr>
  </w:style>
  <w:style w:type="character" w:customStyle="1" w:styleId="afffff4">
    <w:name w:val="Сравнение редакций. Удаленный фрагмент"/>
    <w:uiPriority w:val="99"/>
    <w:rsid w:val="00AE3C77"/>
    <w:rPr>
      <w:color w:val="000000"/>
      <w:shd w:val="clear" w:color="auto" w:fill="C4C413"/>
    </w:rPr>
  </w:style>
  <w:style w:type="paragraph" w:customStyle="1" w:styleId="afffff5">
    <w:name w:val="Ссылка на официальную публикацию"/>
    <w:basedOn w:val="a"/>
    <w:next w:val="a"/>
    <w:uiPriority w:val="99"/>
    <w:rsid w:val="00AE3C7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6">
    <w:name w:val="Ссылка на утративший силу документ"/>
    <w:uiPriority w:val="99"/>
    <w:rsid w:val="00AE3C77"/>
    <w:rPr>
      <w:rFonts w:cs="Times New Roman"/>
      <w:b w:val="0"/>
      <w:bCs w:val="0"/>
      <w:color w:val="749232"/>
    </w:rPr>
  </w:style>
  <w:style w:type="paragraph" w:customStyle="1" w:styleId="afffff7">
    <w:name w:val="Текст в таблице"/>
    <w:basedOn w:val="aff0"/>
    <w:next w:val="a"/>
    <w:uiPriority w:val="99"/>
    <w:rsid w:val="00AE3C77"/>
    <w:pPr>
      <w:ind w:firstLine="500"/>
    </w:pPr>
    <w:rPr>
      <w:sz w:val="24"/>
      <w:szCs w:val="24"/>
    </w:rPr>
  </w:style>
  <w:style w:type="paragraph" w:customStyle="1" w:styleId="afffff8">
    <w:name w:val="Текст ЭР (см. также)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9">
    <w:name w:val="Технический комментарий"/>
    <w:basedOn w:val="a"/>
    <w:next w:val="a"/>
    <w:uiPriority w:val="99"/>
    <w:rsid w:val="00AE3C77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a">
    <w:name w:val="Утратил силу"/>
    <w:uiPriority w:val="99"/>
    <w:rsid w:val="00AE3C77"/>
    <w:rPr>
      <w:rFonts w:cs="Times New Roman"/>
      <w:b w:val="0"/>
      <w:bCs w:val="0"/>
      <w:strike/>
      <w:color w:val="666600"/>
    </w:rPr>
  </w:style>
  <w:style w:type="paragraph" w:customStyle="1" w:styleId="afffffb">
    <w:name w:val="Формула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c">
    <w:name w:val="Центрированный (таблица)"/>
    <w:basedOn w:val="aff0"/>
    <w:next w:val="a"/>
    <w:uiPriority w:val="99"/>
    <w:rsid w:val="00AE3C77"/>
    <w:pPr>
      <w:jc w:val="center"/>
    </w:pPr>
    <w:rPr>
      <w:sz w:val="24"/>
      <w:szCs w:val="24"/>
    </w:rPr>
  </w:style>
  <w:style w:type="paragraph" w:customStyle="1" w:styleId="-">
    <w:name w:val="ЭР-содержание (правое окно)"/>
    <w:basedOn w:val="a"/>
    <w:next w:val="a"/>
    <w:uiPriority w:val="99"/>
    <w:rsid w:val="00AE3C77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FontStyle11">
    <w:name w:val="Font Style11"/>
    <w:rsid w:val="004E5779"/>
    <w:rPr>
      <w:rFonts w:ascii="Times New Roman" w:hAnsi="Times New Roman" w:cs="Times New Roman"/>
      <w:sz w:val="28"/>
      <w:szCs w:val="28"/>
    </w:rPr>
  </w:style>
  <w:style w:type="paragraph" w:customStyle="1" w:styleId="18">
    <w:name w:val="Знак Знак Знак Знак Знак Знак Знак Знак Знак Знак Знак Знак Знак Знак Знак Знак Знак Знак Знак Знак Знак1"/>
    <w:basedOn w:val="a"/>
    <w:rsid w:val="00DA1E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Знак Знак Знак Знак Знак Знак Знак1"/>
    <w:basedOn w:val="a"/>
    <w:rsid w:val="00DA1E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Знак21"/>
    <w:basedOn w:val="a"/>
    <w:rsid w:val="00DA1E5D"/>
    <w:rPr>
      <w:rFonts w:ascii="Verdana" w:hAnsi="Verdana" w:cs="Verdana"/>
      <w:sz w:val="20"/>
      <w:szCs w:val="20"/>
      <w:lang w:val="en-US" w:eastAsia="en-US"/>
    </w:rPr>
  </w:style>
  <w:style w:type="table" w:customStyle="1" w:styleId="1a">
    <w:name w:val="Светлая заливка1"/>
    <w:basedOn w:val="a1"/>
    <w:next w:val="af7"/>
    <w:uiPriority w:val="60"/>
    <w:rsid w:val="00DA1E5D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5">
    <w:name w:val="Светлая заливка2"/>
    <w:basedOn w:val="a1"/>
    <w:next w:val="af7"/>
    <w:rsid w:val="004157D1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1b">
    <w:name w:val="1"/>
    <w:basedOn w:val="a"/>
    <w:rsid w:val="000E14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34">
    <w:name w:val="Светлая заливка3"/>
    <w:basedOn w:val="a1"/>
    <w:next w:val="af7"/>
    <w:rsid w:val="00291408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41">
    <w:name w:val="Светлая заливка4"/>
    <w:basedOn w:val="a1"/>
    <w:next w:val="af7"/>
    <w:rsid w:val="00462D9F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5">
    <w:name w:val="Светлая заливка5"/>
    <w:basedOn w:val="a1"/>
    <w:next w:val="af7"/>
    <w:rsid w:val="007A6DAE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6">
    <w:name w:val="Светлая заливка6"/>
    <w:basedOn w:val="a1"/>
    <w:next w:val="af7"/>
    <w:rsid w:val="00335EA6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7">
    <w:name w:val="Светлая заливка7"/>
    <w:basedOn w:val="a1"/>
    <w:next w:val="af7"/>
    <w:rsid w:val="00AA4074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81">
    <w:name w:val="Светлая заливка8"/>
    <w:basedOn w:val="a1"/>
    <w:next w:val="af7"/>
    <w:rsid w:val="00522AC0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9">
    <w:name w:val="Светлая заливка9"/>
    <w:basedOn w:val="a1"/>
    <w:next w:val="af7"/>
    <w:rsid w:val="00264ACD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sonormal0">
    <w:name w:val="msonormal"/>
    <w:basedOn w:val="a"/>
    <w:rsid w:val="00264ACD"/>
    <w:pPr>
      <w:spacing w:before="100" w:beforeAutospacing="1" w:after="100" w:afterAutospacing="1"/>
    </w:pPr>
  </w:style>
  <w:style w:type="paragraph" w:customStyle="1" w:styleId="xl115">
    <w:name w:val="xl11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6">
    <w:name w:val="xl11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18">
    <w:name w:val="xl11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264ACD"/>
    <w:pPr>
      <w:shd w:val="clear" w:color="000000" w:fill="FFFFFF"/>
      <w:spacing w:before="100" w:beforeAutospacing="1" w:after="100" w:afterAutospacing="1"/>
    </w:pPr>
  </w:style>
  <w:style w:type="paragraph" w:customStyle="1" w:styleId="xl120">
    <w:name w:val="xl12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2">
    <w:name w:val="xl12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3">
    <w:name w:val="xl12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4">
    <w:name w:val="xl12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6">
    <w:name w:val="xl12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42">
    <w:name w:val="xl14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5">
    <w:name w:val="xl14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46">
    <w:name w:val="xl14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7">
    <w:name w:val="xl14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9">
    <w:name w:val="xl14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50">
    <w:name w:val="xl15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51">
    <w:name w:val="xl15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59">
    <w:name w:val="xl15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64">
    <w:name w:val="xl164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9">
    <w:name w:val="xl169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5">
    <w:name w:val="xl175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8">
    <w:name w:val="xl178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9">
    <w:name w:val="xl179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0">
    <w:name w:val="xl180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2">
    <w:name w:val="xl182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5">
    <w:name w:val="xl185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6">
    <w:name w:val="xl18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7">
    <w:name w:val="xl187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8">
    <w:name w:val="xl188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9">
    <w:name w:val="xl189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0">
    <w:name w:val="xl190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6">
    <w:name w:val="xl196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7">
    <w:name w:val="xl197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0">
    <w:name w:val="xl20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1">
    <w:name w:val="xl201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2">
    <w:name w:val="xl202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03">
    <w:name w:val="xl203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04">
    <w:name w:val="xl204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1"/>
      <w:szCs w:val="21"/>
    </w:rPr>
  </w:style>
  <w:style w:type="paragraph" w:customStyle="1" w:styleId="xl205">
    <w:name w:val="xl205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7">
    <w:name w:val="xl207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8">
    <w:name w:val="xl208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09">
    <w:name w:val="xl209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10">
    <w:name w:val="xl210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1">
    <w:name w:val="xl211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3">
    <w:name w:val="xl213"/>
    <w:basedOn w:val="a"/>
    <w:rsid w:val="00264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rsid w:val="00264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264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20">
    <w:name w:val="xl220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3">
    <w:name w:val="xl223"/>
    <w:basedOn w:val="a"/>
    <w:rsid w:val="00264ACD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4">
    <w:name w:val="xl224"/>
    <w:basedOn w:val="a"/>
    <w:rsid w:val="00264AC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rsid w:val="00264ACD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6">
    <w:name w:val="xl226"/>
    <w:basedOn w:val="a"/>
    <w:rsid w:val="00264A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7">
    <w:name w:val="xl227"/>
    <w:basedOn w:val="a"/>
    <w:rsid w:val="00264ACD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8">
    <w:name w:val="xl228"/>
    <w:basedOn w:val="a"/>
    <w:rsid w:val="00264A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9">
    <w:name w:val="xl229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0">
    <w:name w:val="xl230"/>
    <w:basedOn w:val="a"/>
    <w:rsid w:val="00264A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rsid w:val="00264ACD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rsid w:val="00264A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rsid w:val="00264ACD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4">
    <w:name w:val="xl234"/>
    <w:basedOn w:val="a"/>
    <w:rsid w:val="00264ACD"/>
    <w:pPr>
      <w:spacing w:before="100" w:beforeAutospacing="1" w:after="100" w:afterAutospacing="1"/>
    </w:pPr>
    <w:rPr>
      <w:b/>
      <w:bCs/>
    </w:rPr>
  </w:style>
  <w:style w:type="paragraph" w:customStyle="1" w:styleId="xl235">
    <w:name w:val="xl235"/>
    <w:basedOn w:val="a"/>
    <w:rsid w:val="00264ACD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36">
    <w:name w:val="xl236"/>
    <w:basedOn w:val="a"/>
    <w:rsid w:val="00264ACD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7">
    <w:name w:val="xl237"/>
    <w:basedOn w:val="a"/>
    <w:rsid w:val="00264ACD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8">
    <w:name w:val="xl238"/>
    <w:basedOn w:val="a"/>
    <w:rsid w:val="00264A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rsid w:val="00264ACD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0">
    <w:name w:val="xl240"/>
    <w:basedOn w:val="a"/>
    <w:rsid w:val="00264A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rsid w:val="00264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42">
    <w:name w:val="xl242"/>
    <w:basedOn w:val="a"/>
    <w:rsid w:val="00264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43">
    <w:name w:val="xl243"/>
    <w:basedOn w:val="a"/>
    <w:rsid w:val="00264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afffffd">
    <w:name w:val="Основной текст_"/>
    <w:link w:val="1c"/>
    <w:rsid w:val="00D93CE2"/>
    <w:rPr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fffd"/>
    <w:rsid w:val="00D93CE2"/>
    <w:pPr>
      <w:widowControl w:val="0"/>
      <w:shd w:val="clear" w:color="auto" w:fill="FFFFFF"/>
      <w:spacing w:line="262" w:lineRule="auto"/>
      <w:ind w:firstLine="400"/>
    </w:pPr>
    <w:rPr>
      <w:sz w:val="26"/>
      <w:szCs w:val="26"/>
    </w:rPr>
  </w:style>
  <w:style w:type="character" w:customStyle="1" w:styleId="afffffe">
    <w:name w:val="Другое_"/>
    <w:link w:val="affffff"/>
    <w:rsid w:val="00E17ECC"/>
    <w:rPr>
      <w:sz w:val="26"/>
      <w:szCs w:val="26"/>
      <w:shd w:val="clear" w:color="auto" w:fill="FFFFFF"/>
    </w:rPr>
  </w:style>
  <w:style w:type="paragraph" w:customStyle="1" w:styleId="affffff">
    <w:name w:val="Другое"/>
    <w:basedOn w:val="a"/>
    <w:link w:val="afffffe"/>
    <w:rsid w:val="00E17ECC"/>
    <w:pPr>
      <w:widowControl w:val="0"/>
      <w:shd w:val="clear" w:color="auto" w:fill="FFFFFF"/>
      <w:spacing w:line="262" w:lineRule="auto"/>
      <w:ind w:firstLine="400"/>
    </w:pPr>
    <w:rPr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64AC9"/>
  </w:style>
  <w:style w:type="paragraph" w:customStyle="1" w:styleId="xl244">
    <w:name w:val="xl244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5">
    <w:name w:val="xl245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46">
    <w:name w:val="xl246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47">
    <w:name w:val="xl247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248">
    <w:name w:val="xl24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9">
    <w:name w:val="xl249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0">
    <w:name w:val="xl250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1">
    <w:name w:val="xl251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53">
    <w:name w:val="xl253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54">
    <w:name w:val="xl254"/>
    <w:basedOn w:val="a"/>
    <w:rsid w:val="00324888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rsid w:val="003248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56">
    <w:name w:val="xl256"/>
    <w:basedOn w:val="a"/>
    <w:rsid w:val="00324888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7">
    <w:name w:val="xl257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8">
    <w:name w:val="xl258"/>
    <w:basedOn w:val="a"/>
    <w:rsid w:val="003248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59">
    <w:name w:val="xl259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0">
    <w:name w:val="xl260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1">
    <w:name w:val="xl261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2">
    <w:name w:val="xl262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3">
    <w:name w:val="xl263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64">
    <w:name w:val="xl264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65">
    <w:name w:val="xl265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6">
    <w:name w:val="xl266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7">
    <w:name w:val="xl267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68">
    <w:name w:val="xl268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269">
    <w:name w:val="xl269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0">
    <w:name w:val="xl270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1">
    <w:name w:val="xl271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2">
    <w:name w:val="xl272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73">
    <w:name w:val="xl273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5">
    <w:name w:val="xl275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6">
    <w:name w:val="xl276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77">
    <w:name w:val="xl277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78">
    <w:name w:val="xl27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79">
    <w:name w:val="xl279"/>
    <w:basedOn w:val="a"/>
    <w:rsid w:val="003248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0">
    <w:name w:val="xl280"/>
    <w:basedOn w:val="a"/>
    <w:rsid w:val="003248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81">
    <w:name w:val="xl281"/>
    <w:basedOn w:val="a"/>
    <w:rsid w:val="0032488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2">
    <w:name w:val="xl282"/>
    <w:basedOn w:val="a"/>
    <w:rsid w:val="00324888"/>
    <w:pPr>
      <w:pBdr>
        <w:lef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3">
    <w:name w:val="xl283"/>
    <w:basedOn w:val="a"/>
    <w:rsid w:val="0032488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4">
    <w:name w:val="xl284"/>
    <w:basedOn w:val="a"/>
    <w:rsid w:val="0032488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5">
    <w:name w:val="xl285"/>
    <w:basedOn w:val="a"/>
    <w:rsid w:val="00324888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6">
    <w:name w:val="xl286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7">
    <w:name w:val="xl287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288">
    <w:name w:val="xl28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1">
    <w:name w:val="xl291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2">
    <w:name w:val="xl292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3">
    <w:name w:val="xl293"/>
    <w:basedOn w:val="a"/>
    <w:rsid w:val="00324888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4">
    <w:name w:val="xl294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295">
    <w:name w:val="xl295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96">
    <w:name w:val="xl296"/>
    <w:basedOn w:val="a"/>
    <w:rsid w:val="003248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97">
    <w:name w:val="xl297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98">
    <w:name w:val="xl298"/>
    <w:basedOn w:val="a"/>
    <w:rsid w:val="003248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299">
    <w:name w:val="xl299"/>
    <w:basedOn w:val="a"/>
    <w:rsid w:val="0032488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300">
    <w:name w:val="xl300"/>
    <w:basedOn w:val="a"/>
    <w:rsid w:val="003248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ebeta\&#1056;&#1072;&#1073;&#1086;&#1095;&#1080;&#1081;%20&#1089;&#1090;&#1086;&#1083;\&#1053;&#1086;&#1074;&#1099;&#1077;%20&#1073;&#1083;&#1072;&#1085;&#1082;&#1080;\&#1040;&#1076;&#1084;_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6951C-B49B-47AC-882F-174FAED4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Адм_Постановление</Template>
  <TotalTime>0</TotalTime>
  <Pages>24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</Company>
  <LinksUpToDate>false</LinksUpToDate>
  <CharactersWithSpaces>31043</CharactersWithSpaces>
  <SharedDoc>false</SharedDoc>
  <HLinks>
    <vt:vector size="12" baseType="variant">
      <vt:variant>
        <vt:i4>1835101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consultantplus://offline/ref=D7FCB11A4FF0FBDD9C4C1EAAD4DF6FAA5134B201C602966BB7EE9C7BC3C9823AFAC75C4AF4f643I</vt:lpwstr>
      </vt:variant>
      <vt:variant>
        <vt:lpwstr/>
      </vt:variant>
      <vt:variant>
        <vt:i4>6488127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consultantplus://offline/ref=A8EB3EE6EDA9F46F7D8EB24ACD8930AFA2A4C9A86D47894F34C08F58B9A025886311D9E88DC6EC9CWC6FI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shebeta</dc:creator>
  <cp:lastModifiedBy>Федурина</cp:lastModifiedBy>
  <cp:revision>2</cp:revision>
  <cp:lastPrinted>2026-07-20T05:58:00Z</cp:lastPrinted>
  <dcterms:created xsi:type="dcterms:W3CDTF">2026-07-30T08:52:00Z</dcterms:created>
  <dcterms:modified xsi:type="dcterms:W3CDTF">2026-07-30T08:52:00Z</dcterms:modified>
</cp:coreProperties>
</file>